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39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09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0936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0936" w:rsidRPr="00E90936">
              <w:rPr>
                <w:szCs w:val="28"/>
              </w:rPr>
              <w:t>2551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093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0936" w:rsidP="0094344A">
            <w:pPr>
              <w:ind w:left="-108"/>
              <w:jc w:val="both"/>
            </w:pPr>
            <w:r w:rsidRPr="00E90936">
              <w:rPr>
                <w:szCs w:val="28"/>
              </w:rPr>
              <w:t xml:space="preserve">О проекте закона Приморского края "Об исполнении бюджета территориального фонда </w:t>
            </w:r>
            <w:proofErr w:type="spellStart"/>
            <w:proofErr w:type="gramStart"/>
            <w:r w:rsidRPr="00E90936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E90936">
              <w:rPr>
                <w:szCs w:val="28"/>
              </w:rPr>
              <w:t>тельного</w:t>
            </w:r>
            <w:proofErr w:type="gramEnd"/>
            <w:r w:rsidRPr="00E90936">
              <w:rPr>
                <w:szCs w:val="28"/>
              </w:rPr>
              <w:t xml:space="preserve"> медицинского </w:t>
            </w:r>
            <w:proofErr w:type="spellStart"/>
            <w:r w:rsidRPr="00E90936">
              <w:rPr>
                <w:szCs w:val="28"/>
              </w:rPr>
              <w:t>страхова</w:t>
            </w:r>
            <w:r>
              <w:rPr>
                <w:szCs w:val="28"/>
              </w:rPr>
              <w:t>-</w:t>
            </w:r>
            <w:r w:rsidRPr="00E90936">
              <w:rPr>
                <w:szCs w:val="28"/>
              </w:rPr>
              <w:t>ния</w:t>
            </w:r>
            <w:proofErr w:type="spellEnd"/>
            <w:r w:rsidRPr="00E90936">
              <w:rPr>
                <w:szCs w:val="28"/>
              </w:rPr>
              <w:t xml:space="preserve"> Приморского края за 2015 год"</w:t>
            </w:r>
          </w:p>
          <w:p w:rsidR="000B3FB2" w:rsidRPr="00E90936" w:rsidRDefault="000B3FB2" w:rsidP="0094344A">
            <w:pPr>
              <w:ind w:left="-108"/>
              <w:jc w:val="both"/>
            </w:pPr>
          </w:p>
        </w:tc>
      </w:tr>
    </w:tbl>
    <w:p w:rsidR="00E90936" w:rsidRPr="00E90936" w:rsidRDefault="00E90936" w:rsidP="00E90936">
      <w:pPr>
        <w:ind w:firstLine="720"/>
        <w:jc w:val="both"/>
      </w:pPr>
      <w:bookmarkStart w:id="0" w:name="_GoBack"/>
      <w:bookmarkEnd w:id="0"/>
      <w:r w:rsidRPr="00E90936">
        <w:t>Законодательное Собрание Приморского края</w:t>
      </w:r>
    </w:p>
    <w:p w:rsidR="00E90936" w:rsidRPr="00E90936" w:rsidRDefault="00E90936" w:rsidP="00E90936"/>
    <w:p w:rsidR="00E90936" w:rsidRPr="00E90936" w:rsidRDefault="00E90936" w:rsidP="00E90936">
      <w:r w:rsidRPr="00E90936">
        <w:t>ПОСТАНОВЛЯЕТ:</w:t>
      </w:r>
    </w:p>
    <w:p w:rsidR="00E90936" w:rsidRPr="00E90936" w:rsidRDefault="00E90936" w:rsidP="00E90936">
      <w:pPr>
        <w:jc w:val="both"/>
      </w:pPr>
    </w:p>
    <w:p w:rsidR="00E90936" w:rsidRPr="00E90936" w:rsidRDefault="00E90936" w:rsidP="00E90936">
      <w:pPr>
        <w:jc w:val="both"/>
      </w:pPr>
      <w:r w:rsidRPr="00E90936">
        <w:tab/>
        <w:t>1.Принять проект закона Приморского края "</w:t>
      </w:r>
      <w:r w:rsidRPr="00E90936">
        <w:rPr>
          <w:szCs w:val="28"/>
        </w:rPr>
        <w:t xml:space="preserve">Об исполнении </w:t>
      </w:r>
      <w:proofErr w:type="gramStart"/>
      <w:r w:rsidRPr="00E90936"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E90936">
        <w:rPr>
          <w:szCs w:val="28"/>
        </w:rPr>
        <w:t xml:space="preserve"> за 2015 год</w:t>
      </w:r>
      <w:r w:rsidRPr="00E90936">
        <w:t>" в первом чтении.</w:t>
      </w:r>
    </w:p>
    <w:p w:rsidR="00E90936" w:rsidRPr="00E90936" w:rsidRDefault="00E90936" w:rsidP="00E90936">
      <w:pPr>
        <w:jc w:val="both"/>
      </w:pPr>
    </w:p>
    <w:p w:rsidR="00E90936" w:rsidRPr="00E90936" w:rsidRDefault="00E90936" w:rsidP="00E90936">
      <w:pPr>
        <w:ind w:firstLine="709"/>
        <w:jc w:val="both"/>
        <w:rPr>
          <w:szCs w:val="28"/>
        </w:rPr>
      </w:pPr>
      <w:r w:rsidRPr="00E90936">
        <w:t>2.</w:t>
      </w:r>
      <w:r w:rsidRPr="00E90936">
        <w:rPr>
          <w:szCs w:val="28"/>
        </w:rPr>
        <w:t xml:space="preserve">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Pr="00E90936">
        <w:rPr>
          <w:szCs w:val="28"/>
        </w:rPr>
        <w:t>на</w:t>
      </w:r>
      <w:proofErr w:type="gramEnd"/>
      <w:r w:rsidRPr="00E90936">
        <w:rPr>
          <w:szCs w:val="28"/>
        </w:rPr>
        <w:t>:</w:t>
      </w:r>
    </w:p>
    <w:p w:rsidR="00E90936" w:rsidRPr="00E90936" w:rsidRDefault="00E90936" w:rsidP="00E90936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E90936">
        <w:rPr>
          <w:szCs w:val="28"/>
        </w:rPr>
        <w:t>низкое значение установленного норматива объема паллиативной медицинской помощи;</w:t>
      </w:r>
    </w:p>
    <w:p w:rsidR="00E90936" w:rsidRPr="00E90936" w:rsidRDefault="00E90936" w:rsidP="00E90936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  <w:proofErr w:type="spellStart"/>
      <w:r w:rsidRPr="00E90936">
        <w:rPr>
          <w:szCs w:val="28"/>
        </w:rPr>
        <w:t>недостижение</w:t>
      </w:r>
      <w:proofErr w:type="spellEnd"/>
      <w:r w:rsidRPr="00E90936">
        <w:rPr>
          <w:szCs w:val="28"/>
        </w:rPr>
        <w:t xml:space="preserve"> значений утвержденных территориальных нормативов объема медицинской помощи на одно застрахованное лицо по всем видам медицинской помощи, кроме скорой медицинской помощи и помощи по медицинской реабилитации;</w:t>
      </w:r>
    </w:p>
    <w:p w:rsidR="00E90936" w:rsidRPr="00E90936" w:rsidRDefault="00E90936" w:rsidP="00E90936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E90936">
        <w:rPr>
          <w:szCs w:val="28"/>
        </w:rPr>
        <w:t>низкий объем оказания в 2015 году медицинской помощи по территориальной программе обязательного медицинского страхования по медицинской реабилитации в объемах стационарной помощи.</w:t>
      </w:r>
    </w:p>
    <w:p w:rsidR="00E90936" w:rsidRPr="00E90936" w:rsidRDefault="00E90936" w:rsidP="00E90936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E90936" w:rsidRPr="00E90936" w:rsidRDefault="00E90936" w:rsidP="00E90936">
      <w:pPr>
        <w:ind w:firstLine="709"/>
        <w:jc w:val="both"/>
        <w:rPr>
          <w:szCs w:val="28"/>
        </w:rPr>
      </w:pPr>
      <w:proofErr w:type="gramStart"/>
      <w:r w:rsidRPr="00E90936">
        <w:rPr>
          <w:szCs w:val="28"/>
        </w:rPr>
        <w:t>3.Рекомендовать Администрации Приморского края и государственному учреждению "Территориальный фонд обязательного медицинского страхования Приморского края" усилить контроль за выполнением объемов стационарной помощи по медицинской реабилитации в соответствии с Территориальной программой государственных гарантий бесплатного оказания гражданам медицинской помощи в Приморском крае.</w:t>
      </w:r>
      <w:proofErr w:type="gramEnd"/>
    </w:p>
    <w:p w:rsidR="00E90936" w:rsidRPr="00E90936" w:rsidRDefault="00E90936" w:rsidP="00E90936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E90936" w:rsidRPr="00E90936" w:rsidRDefault="00E90936" w:rsidP="00E90936">
      <w:pPr>
        <w:ind w:firstLine="709"/>
        <w:jc w:val="both"/>
        <w:rPr>
          <w:szCs w:val="28"/>
        </w:rPr>
      </w:pPr>
    </w:p>
    <w:p w:rsidR="00E90936" w:rsidRPr="00E90936" w:rsidRDefault="00E90936" w:rsidP="00E90936">
      <w:pPr>
        <w:ind w:firstLine="709"/>
        <w:jc w:val="both"/>
      </w:pPr>
      <w:r w:rsidRPr="00E90936">
        <w:lastRenderedPageBreak/>
        <w:t xml:space="preserve">4.Комитету Законодательного Собрания по </w:t>
      </w:r>
      <w:proofErr w:type="gramStart"/>
      <w:r w:rsidRPr="00E90936">
        <w:t>бюджетно-налоговой</w:t>
      </w:r>
      <w:proofErr w:type="gramEnd"/>
      <w:r w:rsidRPr="00E90936">
        <w:t xml:space="preserve"> политике и финансовым ресурсам (</w:t>
      </w:r>
      <w:proofErr w:type="spellStart"/>
      <w:r w:rsidRPr="00E90936">
        <w:t>Ахоян</w:t>
      </w:r>
      <w:proofErr w:type="spellEnd"/>
      <w:r w:rsidRPr="00E9093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90936" w:rsidRPr="00E90936" w:rsidRDefault="00E90936" w:rsidP="00E90936">
      <w:pPr>
        <w:ind w:firstLine="709"/>
        <w:jc w:val="both"/>
      </w:pPr>
    </w:p>
    <w:p w:rsidR="00E90936" w:rsidRPr="00E90936" w:rsidRDefault="00E90936" w:rsidP="00E90936">
      <w:pPr>
        <w:jc w:val="both"/>
      </w:pPr>
      <w:r w:rsidRPr="00E90936">
        <w:tab/>
        <w:t>5.Настоящее постановление вступает в силу со дня его принятия.</w:t>
      </w:r>
    </w:p>
    <w:p w:rsidR="00E90936" w:rsidRPr="00E90936" w:rsidRDefault="00E90936" w:rsidP="00E90936"/>
    <w:p w:rsidR="00E90936" w:rsidRPr="00E90936" w:rsidRDefault="00E90936" w:rsidP="00E90936"/>
    <w:p w:rsidR="00E90936" w:rsidRPr="00E90936" w:rsidRDefault="00E90936" w:rsidP="00E90936">
      <w:pPr>
        <w:jc w:val="both"/>
      </w:pPr>
    </w:p>
    <w:p w:rsidR="00E90936" w:rsidRPr="00E90936" w:rsidRDefault="00E90936" w:rsidP="00E90936">
      <w:pPr>
        <w:jc w:val="both"/>
      </w:pPr>
      <w:r w:rsidRPr="00E90936">
        <w:t>Председатель</w:t>
      </w:r>
    </w:p>
    <w:p w:rsidR="00E90936" w:rsidRPr="00E90936" w:rsidRDefault="00E90936" w:rsidP="00E90936">
      <w:pPr>
        <w:jc w:val="both"/>
      </w:pPr>
      <w:r w:rsidRPr="00E90936">
        <w:t>Законодательного Собрания</w:t>
      </w:r>
      <w:r w:rsidRPr="00E90936">
        <w:tab/>
      </w:r>
      <w:r w:rsidRPr="00E90936">
        <w:tab/>
      </w:r>
      <w:r w:rsidRPr="00E90936">
        <w:tab/>
      </w:r>
      <w:r w:rsidRPr="00E90936">
        <w:tab/>
      </w:r>
      <w:r w:rsidRPr="00E90936">
        <w:tab/>
      </w:r>
      <w:r w:rsidRPr="00E90936"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9093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4A9" w:rsidRDefault="008344A9">
      <w:r>
        <w:separator/>
      </w:r>
    </w:p>
  </w:endnote>
  <w:endnote w:type="continuationSeparator" w:id="0">
    <w:p w:rsidR="008344A9" w:rsidRDefault="0083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4A9" w:rsidRDefault="008344A9">
      <w:r>
        <w:separator/>
      </w:r>
    </w:p>
  </w:footnote>
  <w:footnote w:type="continuationSeparator" w:id="0">
    <w:p w:rsidR="008344A9" w:rsidRDefault="00834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936" w:rsidRDefault="00E90936" w:rsidP="00E9093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93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4A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093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9093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2016-06-10T04:25:00Z</cp:lastPrinted>
  <dcterms:created xsi:type="dcterms:W3CDTF">2016-06-10T04:24:00Z</dcterms:created>
  <dcterms:modified xsi:type="dcterms:W3CDTF">2016-06-10T04:26:00Z</dcterms:modified>
</cp:coreProperties>
</file>