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7"/>
        <w:gridCol w:w="3091"/>
        <w:gridCol w:w="1985"/>
      </w:tblGrid>
      <w:tr w:rsidR="007B5289" w:rsidTr="000D0FF7">
        <w:tc>
          <w:tcPr>
            <w:tcW w:w="9498" w:type="dxa"/>
            <w:gridSpan w:val="5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27407692" r:id="rId8"/>
              </w:object>
            </w:r>
          </w:p>
        </w:tc>
      </w:tr>
      <w:tr w:rsidR="007B5289" w:rsidTr="000D0FF7"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D0FF7">
        <w:trPr>
          <w:cantSplit/>
        </w:trPr>
        <w:tc>
          <w:tcPr>
            <w:tcW w:w="2835" w:type="dxa"/>
          </w:tcPr>
          <w:p w:rsidR="000B3FB2" w:rsidRPr="00CE19DF" w:rsidRDefault="001878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82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205F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827" w:rsidRPr="00187827">
              <w:rPr>
                <w:szCs w:val="28"/>
              </w:rPr>
              <w:t>25</w:t>
            </w:r>
            <w:r w:rsidR="003205F5">
              <w:rPr>
                <w:szCs w:val="28"/>
              </w:rPr>
              <w:t>5</w:t>
            </w:r>
            <w:r w:rsidR="000D0FF7">
              <w:rPr>
                <w:szCs w:val="28"/>
              </w:rPr>
              <w:t>0</w:t>
            </w:r>
          </w:p>
        </w:tc>
      </w:tr>
      <w:tr w:rsidR="000B3FB2" w:rsidTr="000D0FF7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827" w:rsidTr="003205F5">
        <w:trPr>
          <w:gridAfter w:val="2"/>
          <w:wAfter w:w="5076" w:type="dxa"/>
          <w:trHeight w:val="559"/>
        </w:trPr>
        <w:tc>
          <w:tcPr>
            <w:tcW w:w="4422" w:type="dxa"/>
            <w:gridSpan w:val="3"/>
          </w:tcPr>
          <w:p w:rsidR="000B3FB2" w:rsidRDefault="00773C33" w:rsidP="003205F5">
            <w:pPr>
              <w:ind w:left="-108"/>
              <w:jc w:val="both"/>
            </w:pPr>
            <w:r w:rsidRPr="00773C33">
              <w:t xml:space="preserve">О </w:t>
            </w:r>
            <w:r w:rsidR="003205F5">
              <w:t>назначении на должности мировых судей в Приморском крае</w:t>
            </w:r>
          </w:p>
          <w:p w:rsidR="003205F5" w:rsidRPr="00187827" w:rsidRDefault="003205F5" w:rsidP="003205F5">
            <w:pPr>
              <w:ind w:left="-108"/>
              <w:jc w:val="both"/>
            </w:pPr>
          </w:p>
        </w:tc>
      </w:tr>
    </w:tbl>
    <w:p w:rsidR="003205F5" w:rsidRDefault="003205F5" w:rsidP="003205F5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3205F5" w:rsidRDefault="003205F5" w:rsidP="003205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05F5" w:rsidRDefault="003205F5" w:rsidP="003205F5">
      <w:r>
        <w:t>ПОСТАНОВЛЯЕТ:</w:t>
      </w:r>
    </w:p>
    <w:p w:rsidR="003205F5" w:rsidRDefault="003205F5" w:rsidP="003205F5"/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пятилетний срок полномочий:</w:t>
      </w:r>
    </w:p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3205F5" w:rsidRPr="007424F1" w:rsidTr="000229B9">
        <w:tc>
          <w:tcPr>
            <w:tcW w:w="3652" w:type="dxa"/>
          </w:tcPr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Мясоедова</w:t>
            </w:r>
            <w:proofErr w:type="spellEnd"/>
            <w:r>
              <w:t xml:space="preserve"> </w:t>
            </w:r>
          </w:p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</w:pPr>
            <w:r>
              <w:t xml:space="preserve">Дениса Александровича </w:t>
            </w:r>
          </w:p>
        </w:tc>
        <w:tc>
          <w:tcPr>
            <w:tcW w:w="425" w:type="dxa"/>
            <w:tcBorders>
              <w:left w:val="nil"/>
            </w:tcBorders>
          </w:tcPr>
          <w:p w:rsidR="003205F5" w:rsidRPr="00A669C5" w:rsidRDefault="003205F5" w:rsidP="000229B9"/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3205F5" w:rsidRDefault="003205F5" w:rsidP="000229B9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2 Ленинского судебного района города Владивостока Приморского края;</w:t>
            </w:r>
          </w:p>
          <w:p w:rsidR="003205F5" w:rsidRPr="007424F1" w:rsidRDefault="003205F5" w:rsidP="000229B9">
            <w:pPr>
              <w:jc w:val="both"/>
            </w:pPr>
          </w:p>
        </w:tc>
      </w:tr>
      <w:tr w:rsidR="003205F5" w:rsidRPr="00A669C5" w:rsidTr="000229B9">
        <w:tc>
          <w:tcPr>
            <w:tcW w:w="3652" w:type="dxa"/>
          </w:tcPr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Штольпа</w:t>
            </w:r>
            <w:proofErr w:type="spellEnd"/>
            <w:r>
              <w:t xml:space="preserve"> </w:t>
            </w:r>
          </w:p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r>
              <w:t xml:space="preserve">Эдуарда Владимировича </w:t>
            </w:r>
          </w:p>
        </w:tc>
        <w:tc>
          <w:tcPr>
            <w:tcW w:w="425" w:type="dxa"/>
            <w:tcBorders>
              <w:left w:val="nil"/>
            </w:tcBorders>
          </w:tcPr>
          <w:p w:rsidR="003205F5" w:rsidRDefault="003205F5" w:rsidP="000229B9"/>
          <w:p w:rsidR="003205F5" w:rsidRPr="00A669C5" w:rsidRDefault="003205F5" w:rsidP="000229B9">
            <w:r>
              <w:t>-</w:t>
            </w:r>
          </w:p>
        </w:tc>
        <w:tc>
          <w:tcPr>
            <w:tcW w:w="5529" w:type="dxa"/>
          </w:tcPr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68 </w:t>
            </w:r>
            <w:r>
              <w:t>судебного района города Фокино Приморского края.</w:t>
            </w:r>
          </w:p>
        </w:tc>
      </w:tr>
    </w:tbl>
    <w:p w:rsidR="003205F5" w:rsidRDefault="003205F5" w:rsidP="003205F5"/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3205F5" w:rsidRDefault="003205F5" w:rsidP="003205F5"/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3205F5" w:rsidRPr="00A669C5" w:rsidTr="000229B9">
        <w:tc>
          <w:tcPr>
            <w:tcW w:w="3652" w:type="dxa"/>
          </w:tcPr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r>
              <w:t xml:space="preserve">Дубина </w:t>
            </w:r>
          </w:p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</w:pPr>
            <w:r>
              <w:t xml:space="preserve">Валерия Александровича </w:t>
            </w:r>
          </w:p>
        </w:tc>
        <w:tc>
          <w:tcPr>
            <w:tcW w:w="425" w:type="dxa"/>
            <w:tcBorders>
              <w:left w:val="nil"/>
            </w:tcBorders>
          </w:tcPr>
          <w:p w:rsidR="003205F5" w:rsidRPr="00A669C5" w:rsidRDefault="003205F5" w:rsidP="000229B9"/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3205F5" w:rsidRPr="00A669C5" w:rsidRDefault="003205F5" w:rsidP="000229B9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3205F5" w:rsidRDefault="003205F5" w:rsidP="000229B9">
            <w:pPr>
              <w:jc w:val="both"/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82 </w:t>
            </w:r>
            <w:r>
              <w:t>Ольгинского судебного района Приморского края;</w:t>
            </w:r>
          </w:p>
          <w:p w:rsidR="003205F5" w:rsidRPr="00A669C5" w:rsidRDefault="003205F5" w:rsidP="000229B9">
            <w:pPr>
              <w:jc w:val="both"/>
              <w:rPr>
                <w:szCs w:val="28"/>
              </w:rPr>
            </w:pPr>
          </w:p>
        </w:tc>
      </w:tr>
      <w:tr w:rsidR="003205F5" w:rsidRPr="00A669C5" w:rsidTr="000229B9">
        <w:tc>
          <w:tcPr>
            <w:tcW w:w="3652" w:type="dxa"/>
          </w:tcPr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Ягорлицкую</w:t>
            </w:r>
            <w:proofErr w:type="spellEnd"/>
            <w:r>
              <w:t xml:space="preserve"> </w:t>
            </w:r>
          </w:p>
          <w:p w:rsidR="003205F5" w:rsidRDefault="003205F5" w:rsidP="000229B9">
            <w:pPr>
              <w:pStyle w:val="a3"/>
              <w:tabs>
                <w:tab w:val="left" w:pos="708"/>
              </w:tabs>
              <w:jc w:val="both"/>
            </w:pPr>
            <w:r>
              <w:t xml:space="preserve">Анжелу Анатольевну </w:t>
            </w:r>
          </w:p>
        </w:tc>
        <w:tc>
          <w:tcPr>
            <w:tcW w:w="425" w:type="dxa"/>
            <w:tcBorders>
              <w:left w:val="nil"/>
            </w:tcBorders>
          </w:tcPr>
          <w:p w:rsidR="003205F5" w:rsidRDefault="003205F5" w:rsidP="000229B9"/>
          <w:p w:rsidR="003205F5" w:rsidRPr="00A669C5" w:rsidRDefault="003205F5" w:rsidP="000229B9">
            <w:r>
              <w:t>-</w:t>
            </w:r>
          </w:p>
        </w:tc>
        <w:tc>
          <w:tcPr>
            <w:tcW w:w="5529" w:type="dxa"/>
          </w:tcPr>
          <w:p w:rsidR="003205F5" w:rsidRDefault="003205F5" w:rsidP="000229B9">
            <w:pPr>
              <w:jc w:val="both"/>
              <w:rPr>
                <w:szCs w:val="28"/>
              </w:rPr>
            </w:pPr>
          </w:p>
          <w:p w:rsidR="003205F5" w:rsidRPr="00A669C5" w:rsidRDefault="003205F5" w:rsidP="000229B9">
            <w:pPr>
              <w:jc w:val="both"/>
              <w:rPr>
                <w:szCs w:val="28"/>
              </w:rPr>
            </w:pPr>
            <w:r w:rsidRPr="00A669C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8 </w:t>
            </w:r>
            <w:r>
              <w:t>Первомайского судебного района города Владивостока Приморского края.</w:t>
            </w:r>
          </w:p>
        </w:tc>
      </w:tr>
    </w:tbl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205F5" w:rsidRDefault="003205F5" w:rsidP="003205F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205F5" w:rsidRDefault="003205F5" w:rsidP="003205F5">
      <w:pPr>
        <w:ind w:firstLine="709"/>
        <w:jc w:val="both"/>
        <w:rPr>
          <w:szCs w:val="28"/>
        </w:rPr>
      </w:pPr>
      <w:r w:rsidRPr="00C26DD8">
        <w:rPr>
          <w:szCs w:val="28"/>
        </w:rPr>
        <w:t>3.Настоящее постановление, за исключением пункта 2, вступает в силу с</w:t>
      </w:r>
      <w:r>
        <w:rPr>
          <w:szCs w:val="28"/>
        </w:rPr>
        <w:t xml:space="preserve"> 1 июля 2016 года.</w:t>
      </w:r>
    </w:p>
    <w:p w:rsidR="003205F5" w:rsidRPr="00C26DD8" w:rsidRDefault="003205F5" w:rsidP="003205F5">
      <w:pPr>
        <w:ind w:firstLine="709"/>
        <w:jc w:val="both"/>
        <w:rPr>
          <w:szCs w:val="28"/>
        </w:rPr>
      </w:pPr>
      <w:bookmarkStart w:id="0" w:name="_GoBack"/>
      <w:bookmarkEnd w:id="0"/>
    </w:p>
    <w:p w:rsidR="003205F5" w:rsidRPr="00C26DD8" w:rsidRDefault="003205F5" w:rsidP="003205F5">
      <w:pPr>
        <w:ind w:firstLine="709"/>
        <w:jc w:val="both"/>
        <w:rPr>
          <w:szCs w:val="28"/>
        </w:rPr>
      </w:pPr>
      <w:r w:rsidRPr="00C26DD8">
        <w:rPr>
          <w:szCs w:val="28"/>
        </w:rPr>
        <w:t xml:space="preserve">4.Пункт 2 настоящего постановления вступает в силу с </w:t>
      </w:r>
      <w:r>
        <w:rPr>
          <w:szCs w:val="28"/>
        </w:rPr>
        <w:t xml:space="preserve">1 августа </w:t>
      </w:r>
      <w:r>
        <w:rPr>
          <w:szCs w:val="28"/>
        </w:rPr>
        <w:br/>
        <w:t>2016 года.</w:t>
      </w:r>
    </w:p>
    <w:p w:rsidR="00773C33" w:rsidRPr="00773C33" w:rsidRDefault="00773C33" w:rsidP="00773C33"/>
    <w:p w:rsidR="00773C33" w:rsidRDefault="00773C33" w:rsidP="00773C33"/>
    <w:p w:rsidR="000D0FF7" w:rsidRPr="00773C33" w:rsidRDefault="000D0FF7" w:rsidP="00773C33"/>
    <w:p w:rsidR="00773C33" w:rsidRPr="00773C33" w:rsidRDefault="00773C33" w:rsidP="00773C33">
      <w:r w:rsidRPr="00773C33">
        <w:t xml:space="preserve">Председатель </w:t>
      </w:r>
    </w:p>
    <w:p w:rsidR="00773C33" w:rsidRPr="00773C33" w:rsidRDefault="00773C33" w:rsidP="00773C33">
      <w:r w:rsidRPr="00773C33"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205F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BA" w:rsidRDefault="00F827BA">
      <w:r>
        <w:separator/>
      </w:r>
    </w:p>
  </w:endnote>
  <w:endnote w:type="continuationSeparator" w:id="0">
    <w:p w:rsidR="00F827BA" w:rsidRDefault="00F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BA" w:rsidRDefault="00F827BA">
      <w:r>
        <w:separator/>
      </w:r>
    </w:p>
  </w:footnote>
  <w:footnote w:type="continuationSeparator" w:id="0">
    <w:p w:rsidR="00F827BA" w:rsidRDefault="00F827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322776"/>
      <w:docPartObj>
        <w:docPartGallery w:val="Page Numbers (Top of Page)"/>
        <w:docPartUnique/>
      </w:docPartObj>
    </w:sdtPr>
    <w:sdtContent>
      <w:p w:rsidR="003205F5" w:rsidRDefault="003205F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205F5" w:rsidRDefault="003205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27"/>
    <w:rsid w:val="00057575"/>
    <w:rsid w:val="000B3FB2"/>
    <w:rsid w:val="000D0FF7"/>
    <w:rsid w:val="000D628E"/>
    <w:rsid w:val="000E5228"/>
    <w:rsid w:val="00123119"/>
    <w:rsid w:val="00155F7F"/>
    <w:rsid w:val="00187827"/>
    <w:rsid w:val="00317EEF"/>
    <w:rsid w:val="003205F5"/>
    <w:rsid w:val="003325F4"/>
    <w:rsid w:val="00392E21"/>
    <w:rsid w:val="003A4ACD"/>
    <w:rsid w:val="004B69FA"/>
    <w:rsid w:val="004D1A01"/>
    <w:rsid w:val="00527B99"/>
    <w:rsid w:val="005A6019"/>
    <w:rsid w:val="005E6130"/>
    <w:rsid w:val="00695A4A"/>
    <w:rsid w:val="006D45ED"/>
    <w:rsid w:val="006E650F"/>
    <w:rsid w:val="00726997"/>
    <w:rsid w:val="00773C3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276AB"/>
    <w:rsid w:val="00A51BD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205F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205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158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2016-06-14T01:06:00Z</cp:lastPrinted>
  <dcterms:created xsi:type="dcterms:W3CDTF">2016-06-14T01:07:00Z</dcterms:created>
  <dcterms:modified xsi:type="dcterms:W3CDTF">2016-06-14T01:08:00Z</dcterms:modified>
</cp:coreProperties>
</file>