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59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872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872E9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72E9" w:rsidRPr="004872E9">
              <w:rPr>
                <w:szCs w:val="28"/>
              </w:rPr>
              <w:t>2549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872E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72E9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  <w:t>"О внесении изменения в статью 5 Закона Приморского края</w:t>
            </w:r>
            <w:r>
              <w:t xml:space="preserve"> </w:t>
            </w:r>
            <w:r>
              <w:t>"</w:t>
            </w:r>
            <w:r>
              <w:rPr>
                <w:szCs w:val="28"/>
              </w:rPr>
              <w:t xml:space="preserve">О порядке рассмотрения </w:t>
            </w:r>
            <w:proofErr w:type="spellStart"/>
            <w:r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тельным Собранием Приморского края проектов государственных программ  Приморского края"</w:t>
            </w:r>
            <w:proofErr w:type="gramEnd"/>
          </w:p>
          <w:p w:rsidR="000B3FB2" w:rsidRPr="004872E9" w:rsidRDefault="000B3FB2" w:rsidP="0094344A">
            <w:pPr>
              <w:ind w:left="-108"/>
              <w:jc w:val="both"/>
            </w:pPr>
          </w:p>
        </w:tc>
      </w:tr>
    </w:tbl>
    <w:p w:rsidR="004872E9" w:rsidRDefault="004872E9" w:rsidP="004872E9">
      <w:pPr>
        <w:ind w:firstLine="709"/>
      </w:pPr>
      <w:r>
        <w:t xml:space="preserve">Законодательное Собрание Приморского края </w:t>
      </w:r>
    </w:p>
    <w:p w:rsidR="004872E9" w:rsidRDefault="004872E9" w:rsidP="004872E9"/>
    <w:p w:rsidR="004872E9" w:rsidRDefault="004872E9" w:rsidP="004872E9">
      <w:r>
        <w:t>ПОСТАНОВЛЯЕТ:</w:t>
      </w:r>
    </w:p>
    <w:p w:rsidR="004872E9" w:rsidRDefault="004872E9" w:rsidP="004872E9"/>
    <w:p w:rsidR="004872E9" w:rsidRDefault="004872E9" w:rsidP="004872E9">
      <w:pPr>
        <w:ind w:firstLine="709"/>
        <w:jc w:val="both"/>
        <w:rPr>
          <w:szCs w:val="28"/>
        </w:rPr>
      </w:pPr>
      <w:proofErr w:type="gramStart"/>
      <w:r>
        <w:t>1.Принять Закон Приморского края "О внесении изменения в статью 5 Закона Приморского края "</w:t>
      </w:r>
      <w:r>
        <w:rPr>
          <w:szCs w:val="28"/>
        </w:rPr>
        <w:t>О порядке рассмотрения Законодательным Собранием Приморского края проектов государственных программ  Приморского края".</w:t>
      </w:r>
      <w:proofErr w:type="gramEnd"/>
    </w:p>
    <w:p w:rsidR="004872E9" w:rsidRDefault="004872E9" w:rsidP="004872E9">
      <w:pPr>
        <w:ind w:firstLine="709"/>
        <w:jc w:val="both"/>
      </w:pPr>
    </w:p>
    <w:p w:rsidR="004872E9" w:rsidRDefault="004872E9" w:rsidP="004872E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872E9" w:rsidRDefault="004872E9" w:rsidP="004872E9">
      <w:pPr>
        <w:jc w:val="both"/>
      </w:pPr>
    </w:p>
    <w:p w:rsidR="004872E9" w:rsidRDefault="004872E9" w:rsidP="004872E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872E9" w:rsidRDefault="004872E9" w:rsidP="004872E9">
      <w:pPr>
        <w:ind w:firstLine="709"/>
        <w:jc w:val="both"/>
      </w:pPr>
      <w:bookmarkStart w:id="0" w:name="_GoBack"/>
      <w:bookmarkEnd w:id="0"/>
    </w:p>
    <w:p w:rsidR="004872E9" w:rsidRDefault="004872E9" w:rsidP="004872E9">
      <w:pPr>
        <w:ind w:firstLine="709"/>
        <w:jc w:val="both"/>
      </w:pPr>
    </w:p>
    <w:p w:rsidR="004872E9" w:rsidRDefault="004872E9" w:rsidP="004872E9">
      <w:pPr>
        <w:ind w:firstLine="709"/>
        <w:jc w:val="both"/>
      </w:pPr>
    </w:p>
    <w:p w:rsidR="004872E9" w:rsidRDefault="004872E9" w:rsidP="004872E9">
      <w:pPr>
        <w:jc w:val="both"/>
      </w:pPr>
      <w:r>
        <w:t>Председатель</w:t>
      </w:r>
    </w:p>
    <w:p w:rsidR="004872E9" w:rsidRDefault="004872E9" w:rsidP="004872E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E0F" w:rsidRDefault="003E5E0F">
      <w:r>
        <w:separator/>
      </w:r>
    </w:p>
  </w:endnote>
  <w:endnote w:type="continuationSeparator" w:id="0">
    <w:p w:rsidR="003E5E0F" w:rsidRDefault="003E5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E0F" w:rsidRDefault="003E5E0F">
      <w:r>
        <w:separator/>
      </w:r>
    </w:p>
  </w:footnote>
  <w:footnote w:type="continuationSeparator" w:id="0">
    <w:p w:rsidR="003E5E0F" w:rsidRDefault="003E5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72E9"/>
    <w:rsid w:val="00057575"/>
    <w:rsid w:val="000B3FB2"/>
    <w:rsid w:val="000D628E"/>
    <w:rsid w:val="000E5228"/>
    <w:rsid w:val="00123119"/>
    <w:rsid w:val="00155F7F"/>
    <w:rsid w:val="003325F4"/>
    <w:rsid w:val="00392E21"/>
    <w:rsid w:val="003E5E0F"/>
    <w:rsid w:val="004872E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2016-06-10T02:13:00Z</cp:lastPrinted>
  <dcterms:created xsi:type="dcterms:W3CDTF">2016-06-10T02:12:00Z</dcterms:created>
  <dcterms:modified xsi:type="dcterms:W3CDTF">2016-06-10T02:13:00Z</dcterms:modified>
</cp:coreProperties>
</file>