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7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96D0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6D0E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6D0E" w:rsidRPr="00796D0E">
              <w:rPr>
                <w:szCs w:val="28"/>
              </w:rPr>
              <w:t>2545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96D0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96D0E" w:rsidP="0094344A">
            <w:pPr>
              <w:ind w:left="-108"/>
              <w:jc w:val="both"/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 xml:space="preserve">"О внесении изменений в </w:t>
            </w:r>
            <w:r w:rsidRPr="008146A5"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t xml:space="preserve"> </w:t>
            </w:r>
            <w:r w:rsidRPr="00D860CB">
              <w:rPr>
                <w:szCs w:val="28"/>
              </w:rPr>
              <w:t>"О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здраво-охранении</w:t>
            </w:r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796D0E" w:rsidRDefault="000B3FB2" w:rsidP="0094344A">
            <w:pPr>
              <w:ind w:left="-108"/>
              <w:jc w:val="both"/>
            </w:pPr>
          </w:p>
        </w:tc>
      </w:tr>
    </w:tbl>
    <w:p w:rsidR="00796D0E" w:rsidRDefault="00796D0E" w:rsidP="00796D0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96D0E" w:rsidRDefault="00796D0E" w:rsidP="00796D0E">
      <w:pPr>
        <w:pStyle w:val="a3"/>
        <w:tabs>
          <w:tab w:val="clear" w:pos="4153"/>
          <w:tab w:val="clear" w:pos="8306"/>
        </w:tabs>
      </w:pPr>
    </w:p>
    <w:p w:rsidR="00796D0E" w:rsidRDefault="00796D0E" w:rsidP="00796D0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96D0E" w:rsidRDefault="00796D0E" w:rsidP="00796D0E">
      <w:pPr>
        <w:pStyle w:val="a3"/>
        <w:tabs>
          <w:tab w:val="clear" w:pos="4153"/>
          <w:tab w:val="clear" w:pos="8306"/>
        </w:tabs>
      </w:pPr>
    </w:p>
    <w:p w:rsidR="00796D0E" w:rsidRDefault="00796D0E" w:rsidP="00796D0E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</w:t>
      </w:r>
      <w:r w:rsidRPr="008146A5">
        <w:rPr>
          <w:szCs w:val="28"/>
        </w:rPr>
        <w:t xml:space="preserve">Закон Приморского края </w:t>
      </w:r>
      <w:r w:rsidRPr="00D860CB">
        <w:rPr>
          <w:szCs w:val="28"/>
        </w:rPr>
        <w:t>"О</w:t>
      </w:r>
      <w:r>
        <w:rPr>
          <w:szCs w:val="28"/>
        </w:rPr>
        <w:t xml:space="preserve"> здравоохранении в Приморском крае"</w:t>
      </w:r>
      <w:r>
        <w:t>.</w:t>
      </w:r>
    </w:p>
    <w:p w:rsidR="00796D0E" w:rsidRDefault="00796D0E" w:rsidP="00796D0E">
      <w:pPr>
        <w:jc w:val="both"/>
      </w:pPr>
      <w:r>
        <w:tab/>
      </w:r>
    </w:p>
    <w:p w:rsidR="00796D0E" w:rsidRDefault="00796D0E" w:rsidP="00796D0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96D0E" w:rsidRDefault="00796D0E" w:rsidP="00796D0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1E" w:rsidRDefault="0044641E">
      <w:r>
        <w:separator/>
      </w:r>
    </w:p>
  </w:endnote>
  <w:endnote w:type="continuationSeparator" w:id="0">
    <w:p w:rsidR="0044641E" w:rsidRDefault="0044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1E" w:rsidRDefault="0044641E">
      <w:r>
        <w:separator/>
      </w:r>
    </w:p>
  </w:footnote>
  <w:footnote w:type="continuationSeparator" w:id="0">
    <w:p w:rsidR="0044641E" w:rsidRDefault="00446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D0E"/>
    <w:rsid w:val="00057575"/>
    <w:rsid w:val="000B3FB2"/>
    <w:rsid w:val="000D628E"/>
    <w:rsid w:val="000E5228"/>
    <w:rsid w:val="00123119"/>
    <w:rsid w:val="00155F7F"/>
    <w:rsid w:val="003325F4"/>
    <w:rsid w:val="00392E21"/>
    <w:rsid w:val="0044641E"/>
    <w:rsid w:val="004B69FA"/>
    <w:rsid w:val="004D1A01"/>
    <w:rsid w:val="005A6019"/>
    <w:rsid w:val="005E6130"/>
    <w:rsid w:val="00695A4A"/>
    <w:rsid w:val="006D45ED"/>
    <w:rsid w:val="006E650F"/>
    <w:rsid w:val="00726997"/>
    <w:rsid w:val="00796D0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2016-06-10T02:10:00Z</cp:lastPrinted>
  <dcterms:created xsi:type="dcterms:W3CDTF">2016-06-10T02:09:00Z</dcterms:created>
  <dcterms:modified xsi:type="dcterms:W3CDTF">2016-06-10T02:10:00Z</dcterms:modified>
</cp:coreProperties>
</file>