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0796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62D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2D64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2D64" w:rsidRPr="00C62D64">
              <w:rPr>
                <w:szCs w:val="28"/>
              </w:rPr>
              <w:t>2542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2D6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62D64" w:rsidRDefault="00C62D64" w:rsidP="00C62D64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proofErr w:type="gramStart"/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изменения в статью 4 Закона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Об организации и осуществлении деятельности по опеке и попе-</w:t>
            </w:r>
            <w:proofErr w:type="spellStart"/>
            <w:r>
              <w:rPr>
                <w:szCs w:val="28"/>
              </w:rPr>
              <w:t>чительству</w:t>
            </w:r>
            <w:proofErr w:type="spellEnd"/>
            <w:r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C62D64" w:rsidRDefault="000B3FB2" w:rsidP="0094344A">
            <w:pPr>
              <w:ind w:left="-108"/>
              <w:jc w:val="both"/>
            </w:pPr>
          </w:p>
        </w:tc>
      </w:tr>
    </w:tbl>
    <w:p w:rsidR="00C62D64" w:rsidRPr="009E27DC" w:rsidRDefault="00C62D64" w:rsidP="00C62D64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62D64" w:rsidRPr="009E27DC" w:rsidRDefault="00C62D64" w:rsidP="00C62D64">
      <w:pPr>
        <w:rPr>
          <w:szCs w:val="28"/>
        </w:rPr>
      </w:pPr>
    </w:p>
    <w:p w:rsidR="00C62D64" w:rsidRPr="009E27DC" w:rsidRDefault="00C62D64" w:rsidP="00C62D64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62D64" w:rsidRPr="009E27DC" w:rsidRDefault="00C62D64" w:rsidP="00C62D64">
      <w:pPr>
        <w:rPr>
          <w:szCs w:val="28"/>
        </w:rPr>
      </w:pPr>
    </w:p>
    <w:p w:rsidR="00C62D64" w:rsidRDefault="00C62D64" w:rsidP="00C62D64">
      <w:pPr>
        <w:jc w:val="both"/>
      </w:pPr>
      <w:r>
        <w:tab/>
      </w:r>
      <w:proofErr w:type="gramStart"/>
      <w:r>
        <w:t xml:space="preserve">1.Принять проект </w:t>
      </w:r>
      <w:r w:rsidR="00EF6955">
        <w:t>з</w:t>
      </w:r>
      <w:bookmarkStart w:id="0" w:name="_GoBack"/>
      <w:bookmarkEnd w:id="0"/>
      <w:r>
        <w:t xml:space="preserve">акона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</w:t>
      </w:r>
      <w:r>
        <w:rPr>
          <w:szCs w:val="28"/>
        </w:rPr>
        <w:br/>
        <w:t xml:space="preserve">в статью 4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>Об организации и осуществлении деятельности по опеке и попечительству в Приморском крае</w:t>
      </w:r>
      <w:r>
        <w:rPr>
          <w:bCs/>
          <w:color w:val="000000"/>
          <w:szCs w:val="28"/>
        </w:rPr>
        <w:t>"</w:t>
      </w:r>
      <w:r>
        <w:t xml:space="preserve"> во втором чтении.</w:t>
      </w:r>
      <w:proofErr w:type="gramEnd"/>
    </w:p>
    <w:p w:rsidR="00C62D64" w:rsidRDefault="00C62D64" w:rsidP="00C62D64">
      <w:pPr>
        <w:jc w:val="both"/>
      </w:pPr>
    </w:p>
    <w:p w:rsidR="00C62D64" w:rsidRDefault="00C62D64" w:rsidP="00C62D6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9E27DC">
        <w:rPr>
          <w:szCs w:val="28"/>
        </w:rPr>
        <w:t xml:space="preserve"> поправок и внести его на рассмотрение Законодательного Собрания в </w:t>
      </w:r>
      <w:r>
        <w:rPr>
          <w:szCs w:val="28"/>
        </w:rPr>
        <w:t>третьем</w:t>
      </w:r>
      <w:r w:rsidRPr="009E27DC">
        <w:rPr>
          <w:szCs w:val="28"/>
        </w:rPr>
        <w:t xml:space="preserve"> чтении.</w:t>
      </w:r>
    </w:p>
    <w:p w:rsidR="00C62D64" w:rsidRDefault="00C62D64" w:rsidP="00C62D64">
      <w:pPr>
        <w:jc w:val="both"/>
      </w:pPr>
    </w:p>
    <w:p w:rsidR="00C62D64" w:rsidRDefault="00C62D64" w:rsidP="00C62D64">
      <w:pPr>
        <w:jc w:val="both"/>
      </w:pPr>
      <w:r>
        <w:tab/>
        <w:t>3.Настоящее постановление вступает в силу со дня его принятия.</w:t>
      </w:r>
    </w:p>
    <w:p w:rsidR="00C62D64" w:rsidRDefault="00C62D64" w:rsidP="00C62D64">
      <w:pPr>
        <w:jc w:val="both"/>
      </w:pPr>
    </w:p>
    <w:p w:rsidR="00C62D64" w:rsidRPr="009E27DC" w:rsidRDefault="00C62D64" w:rsidP="00C62D6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62D64" w:rsidRPr="009E27DC" w:rsidRDefault="00C62D64" w:rsidP="00C62D6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62D64" w:rsidRPr="009E27DC" w:rsidRDefault="00C62D64" w:rsidP="00C62D6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62D64" w:rsidRPr="009E27DC" w:rsidRDefault="00C62D64" w:rsidP="00C62D6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C62D64" w:rsidRPr="009E27DC" w:rsidRDefault="00C62D64" w:rsidP="00C62D64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9CB" w:rsidRDefault="008E09CB">
      <w:r>
        <w:separator/>
      </w:r>
    </w:p>
  </w:endnote>
  <w:endnote w:type="continuationSeparator" w:id="0">
    <w:p w:rsidR="008E09CB" w:rsidRDefault="008E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9CB" w:rsidRDefault="008E09CB">
      <w:r>
        <w:separator/>
      </w:r>
    </w:p>
  </w:footnote>
  <w:footnote w:type="continuationSeparator" w:id="0">
    <w:p w:rsidR="008E09CB" w:rsidRDefault="008E09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D64"/>
    <w:rsid w:val="00057575"/>
    <w:rsid w:val="000B3FB2"/>
    <w:rsid w:val="000D628E"/>
    <w:rsid w:val="000E5228"/>
    <w:rsid w:val="00123119"/>
    <w:rsid w:val="00155F7F"/>
    <w:rsid w:val="002E0B4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09C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2D64"/>
    <w:rsid w:val="00CA7E54"/>
    <w:rsid w:val="00CE19DF"/>
    <w:rsid w:val="00D02716"/>
    <w:rsid w:val="00DF01B2"/>
    <w:rsid w:val="00E93A7F"/>
    <w:rsid w:val="00EF502B"/>
    <w:rsid w:val="00EF695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62D6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2016-06-10T06:01:00Z</cp:lastPrinted>
  <dcterms:created xsi:type="dcterms:W3CDTF">2016-06-10T02:05:00Z</dcterms:created>
  <dcterms:modified xsi:type="dcterms:W3CDTF">2016-06-10T06:01:00Z</dcterms:modified>
</cp:coreProperties>
</file>