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740249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35A0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35A09"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35A09" w:rsidRPr="00E35A09">
              <w:rPr>
                <w:szCs w:val="28"/>
              </w:rPr>
              <w:t>2538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35A0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35A09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 xml:space="preserve">енений в статью 1 Закона Приморского края "О пожарной безопасности в </w:t>
            </w:r>
            <w:proofErr w:type="gramStart"/>
            <w:r>
              <w:rPr>
                <w:szCs w:val="28"/>
              </w:rPr>
              <w:t>При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морском</w:t>
            </w:r>
            <w:proofErr w:type="gramEnd"/>
            <w:r>
              <w:rPr>
                <w:szCs w:val="28"/>
              </w:rPr>
              <w:t xml:space="preserve"> крае"</w:t>
            </w:r>
          </w:p>
          <w:p w:rsidR="000B3FB2" w:rsidRPr="00E35A09" w:rsidRDefault="000B3FB2" w:rsidP="0094344A">
            <w:pPr>
              <w:ind w:left="-108"/>
              <w:jc w:val="both"/>
            </w:pPr>
          </w:p>
        </w:tc>
      </w:tr>
    </w:tbl>
    <w:p w:rsidR="00E35A09" w:rsidRDefault="00E35A09" w:rsidP="00E35A0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35A09" w:rsidRDefault="00E35A09" w:rsidP="00E35A09">
      <w:pPr>
        <w:pStyle w:val="a3"/>
        <w:tabs>
          <w:tab w:val="clear" w:pos="4153"/>
          <w:tab w:val="clear" w:pos="8306"/>
        </w:tabs>
      </w:pPr>
    </w:p>
    <w:p w:rsidR="00E35A09" w:rsidRDefault="00E35A09" w:rsidP="00E35A0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35A09" w:rsidRDefault="00E35A09" w:rsidP="00E35A09"/>
    <w:p w:rsidR="00E35A09" w:rsidRDefault="00E35A09" w:rsidP="00E35A09">
      <w:pPr>
        <w:ind w:firstLine="720"/>
        <w:jc w:val="both"/>
      </w:pPr>
      <w:r>
        <w:t xml:space="preserve">1.Принять  Закон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енений в статью 1 Закона Приморского края "О пожарной безопасности в Приморском крае". </w:t>
      </w:r>
    </w:p>
    <w:p w:rsidR="00E35A09" w:rsidRDefault="00E35A09" w:rsidP="00E35A09">
      <w:pPr>
        <w:ind w:firstLine="720"/>
        <w:jc w:val="both"/>
      </w:pPr>
    </w:p>
    <w:p w:rsidR="00E35A09" w:rsidRDefault="00E35A09" w:rsidP="00E35A09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E35A09" w:rsidRDefault="00E35A09" w:rsidP="00E35A09">
      <w:pPr>
        <w:pStyle w:val="a3"/>
        <w:tabs>
          <w:tab w:val="left" w:pos="840"/>
        </w:tabs>
        <w:ind w:firstLine="709"/>
        <w:jc w:val="both"/>
      </w:pPr>
    </w:p>
    <w:p w:rsidR="00E35A09" w:rsidRDefault="00E35A09" w:rsidP="00E35A09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E35A09" w:rsidRDefault="00E35A09" w:rsidP="00E35A09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E35A09" w:rsidRDefault="00E35A09" w:rsidP="00E35A0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35A09" w:rsidRDefault="00E35A09" w:rsidP="00E35A0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35A09" w:rsidRDefault="00E35A09" w:rsidP="00E35A09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E35A09" w:rsidRDefault="00E35A09" w:rsidP="00E35A09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2159" w:rsidRDefault="00F92159">
      <w:r>
        <w:separator/>
      </w:r>
    </w:p>
  </w:endnote>
  <w:endnote w:type="continuationSeparator" w:id="0">
    <w:p w:rsidR="00F92159" w:rsidRDefault="00F92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2159" w:rsidRDefault="00F92159">
      <w:r>
        <w:separator/>
      </w:r>
    </w:p>
  </w:footnote>
  <w:footnote w:type="continuationSeparator" w:id="0">
    <w:p w:rsidR="00F92159" w:rsidRDefault="00F921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5A0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35A09"/>
    <w:rsid w:val="00E93A7F"/>
    <w:rsid w:val="00EF502B"/>
    <w:rsid w:val="00F75CDD"/>
    <w:rsid w:val="00F92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E35A0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2016-06-13T23:41:00Z</dcterms:created>
  <dcterms:modified xsi:type="dcterms:W3CDTF">2016-06-13T23:42:00Z</dcterms:modified>
</cp:coreProperties>
</file>