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722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C0D7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C0D70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C0D70">
              <w:rPr>
                <w:szCs w:val="28"/>
              </w:rPr>
              <w:t>2537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C0D7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C0D70" w:rsidP="0094344A">
            <w:pPr>
              <w:ind w:left="-108"/>
              <w:jc w:val="both"/>
            </w:pPr>
            <w:r w:rsidRPr="00034321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034321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034321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внесении изменений в Закон Приморского края "О порядке опубликования и вступления в силу правовых актов Приморского края"</w:t>
            </w:r>
          </w:p>
          <w:p w:rsidR="000B3FB2" w:rsidRPr="00DC0D70" w:rsidRDefault="000B3FB2" w:rsidP="0094344A">
            <w:pPr>
              <w:ind w:left="-108"/>
              <w:jc w:val="both"/>
            </w:pPr>
          </w:p>
        </w:tc>
      </w:tr>
    </w:tbl>
    <w:p w:rsidR="00DC0D70" w:rsidRPr="00F2794F" w:rsidRDefault="00DC0D70" w:rsidP="00DC0D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DC0D70" w:rsidRPr="00F2794F" w:rsidRDefault="00DC0D70" w:rsidP="00DC0D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D70" w:rsidRPr="00F2794F" w:rsidRDefault="00DC0D70" w:rsidP="00DC0D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C0D70" w:rsidRPr="00F2794F" w:rsidRDefault="00DC0D70" w:rsidP="00DC0D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D70" w:rsidRDefault="00DC0D70" w:rsidP="00DC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 w:rsidRPr="00034321">
        <w:rPr>
          <w:szCs w:val="28"/>
        </w:rPr>
        <w:t xml:space="preserve">"О </w:t>
      </w:r>
      <w:r>
        <w:rPr>
          <w:szCs w:val="28"/>
        </w:rPr>
        <w:t>внесении изменений в Закон Приморского края "О порядке опубликования и вступления в силу правовых актов Приморского края".</w:t>
      </w:r>
    </w:p>
    <w:p w:rsidR="00DC0D70" w:rsidRDefault="00DC0D70" w:rsidP="00DC0D70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C0D70" w:rsidRDefault="00DC0D70" w:rsidP="00DC0D70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2.Направить указанный Закон Губернатору Приморского края для обнародования.</w:t>
      </w:r>
    </w:p>
    <w:p w:rsidR="00DC0D70" w:rsidRPr="00F2794F" w:rsidRDefault="00DC0D70" w:rsidP="00DC0D70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C0D70" w:rsidRDefault="00DC0D70" w:rsidP="00DC0D70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DC0D70" w:rsidRDefault="00DC0D70" w:rsidP="00DC0D70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0D70" w:rsidRDefault="00DC0D70" w:rsidP="00DC0D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C0D70" w:rsidRPr="00F2794F" w:rsidRDefault="00DC0D70" w:rsidP="00DC0D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C0D70" w:rsidRPr="00F2794F" w:rsidRDefault="00DC0D70" w:rsidP="00DC0D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C0D70" w:rsidRPr="00D964B6" w:rsidRDefault="00DC0D70" w:rsidP="00DC0D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505" w:rsidRDefault="007E0505">
      <w:r>
        <w:separator/>
      </w:r>
    </w:p>
  </w:endnote>
  <w:endnote w:type="continuationSeparator" w:id="0">
    <w:p w:rsidR="007E0505" w:rsidRDefault="007E0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505" w:rsidRDefault="007E0505">
      <w:r>
        <w:separator/>
      </w:r>
    </w:p>
  </w:footnote>
  <w:footnote w:type="continuationSeparator" w:id="0">
    <w:p w:rsidR="007E0505" w:rsidRDefault="007E05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0D7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050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0D7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DC0D70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2016-06-10T03:57:00Z</cp:lastPrinted>
  <dcterms:created xsi:type="dcterms:W3CDTF">2016-06-10T03:56:00Z</dcterms:created>
  <dcterms:modified xsi:type="dcterms:W3CDTF">2016-06-10T03:57:00Z</dcterms:modified>
</cp:coreProperties>
</file>