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668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03F6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03F6C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03F6C" w:rsidRPr="00703F6C">
              <w:rPr>
                <w:szCs w:val="28"/>
              </w:rPr>
              <w:t>2535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03F6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03F6C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разгра-ничении</w:t>
            </w:r>
            <w:proofErr w:type="spellEnd"/>
            <w:proofErr w:type="gramEnd"/>
            <w:r w:rsidRPr="00703A62">
              <w:rPr>
                <w:szCs w:val="28"/>
              </w:rPr>
              <w:t xml:space="preserve">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Пожарского </w:t>
            </w:r>
            <w:proofErr w:type="spellStart"/>
            <w:r>
              <w:rPr>
                <w:szCs w:val="28"/>
              </w:rPr>
              <w:t>м</w:t>
            </w:r>
            <w:r w:rsidRPr="00703A62">
              <w:rPr>
                <w:szCs w:val="28"/>
              </w:rPr>
              <w:t>уни</w:t>
            </w:r>
            <w:r>
              <w:rPr>
                <w:szCs w:val="28"/>
              </w:rPr>
              <w:t>ци-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proofErr w:type="spellEnd"/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 и Пожарским муниципальным районом"</w:t>
            </w:r>
          </w:p>
          <w:p w:rsidR="000B3FB2" w:rsidRPr="00703F6C" w:rsidRDefault="000B3FB2" w:rsidP="0094344A">
            <w:pPr>
              <w:ind w:left="-108"/>
              <w:jc w:val="both"/>
            </w:pPr>
          </w:p>
        </w:tc>
      </w:tr>
    </w:tbl>
    <w:p w:rsidR="00703F6C" w:rsidRDefault="00703F6C" w:rsidP="00703F6C">
      <w:pPr>
        <w:ind w:firstLine="720"/>
      </w:pPr>
      <w:r>
        <w:t xml:space="preserve">Законодательное Собрание Приморского края </w:t>
      </w:r>
    </w:p>
    <w:p w:rsidR="00703F6C" w:rsidRDefault="00703F6C" w:rsidP="00703F6C"/>
    <w:p w:rsidR="00703F6C" w:rsidRDefault="00703F6C" w:rsidP="00703F6C">
      <w:r>
        <w:t>ПОСТАНОВЛЯЕТ:</w:t>
      </w:r>
    </w:p>
    <w:p w:rsidR="00703F6C" w:rsidRDefault="00703F6C" w:rsidP="00703F6C"/>
    <w:p w:rsidR="00703F6C" w:rsidRDefault="00703F6C" w:rsidP="00703F6C">
      <w:pPr>
        <w:ind w:firstLine="709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Пожарского</w:t>
      </w:r>
      <w:r>
        <w:rPr>
          <w:szCs w:val="28"/>
        </w:rPr>
        <w:br/>
        <w:t>муниципального района и Пожарским муниципальным районом".</w:t>
      </w:r>
    </w:p>
    <w:p w:rsidR="00703F6C" w:rsidRDefault="00703F6C" w:rsidP="00703F6C">
      <w:pPr>
        <w:ind w:firstLine="709"/>
        <w:jc w:val="both"/>
      </w:pPr>
    </w:p>
    <w:p w:rsidR="00703F6C" w:rsidRDefault="00703F6C" w:rsidP="00703F6C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03F6C" w:rsidRDefault="00703F6C" w:rsidP="00703F6C">
      <w:pPr>
        <w:ind w:firstLine="709"/>
        <w:jc w:val="both"/>
      </w:pPr>
    </w:p>
    <w:p w:rsidR="00703F6C" w:rsidRDefault="00703F6C" w:rsidP="00703F6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03F6C" w:rsidRDefault="00703F6C" w:rsidP="00703F6C">
      <w:pPr>
        <w:jc w:val="both"/>
      </w:pPr>
    </w:p>
    <w:p w:rsidR="00703F6C" w:rsidRDefault="00703F6C" w:rsidP="00703F6C">
      <w:pPr>
        <w:jc w:val="both"/>
      </w:pPr>
    </w:p>
    <w:p w:rsidR="00703F6C" w:rsidRDefault="00703F6C" w:rsidP="00703F6C">
      <w:pPr>
        <w:jc w:val="both"/>
      </w:pPr>
    </w:p>
    <w:p w:rsidR="00703F6C" w:rsidRDefault="00703F6C" w:rsidP="00703F6C">
      <w:pPr>
        <w:jc w:val="both"/>
      </w:pPr>
      <w:r>
        <w:t xml:space="preserve">Председатель </w:t>
      </w:r>
    </w:p>
    <w:p w:rsidR="00703F6C" w:rsidRDefault="00703F6C" w:rsidP="00703F6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703F6C" w:rsidRDefault="00703F6C" w:rsidP="00703F6C">
      <w:pPr>
        <w:tabs>
          <w:tab w:val="right" w:pos="9356"/>
        </w:tabs>
        <w:jc w:val="both"/>
      </w:pPr>
    </w:p>
    <w:p w:rsidR="00703F6C" w:rsidRDefault="00703F6C" w:rsidP="00703F6C"/>
    <w:p w:rsidR="00703F6C" w:rsidRDefault="00703F6C" w:rsidP="00703F6C"/>
    <w:p w:rsidR="00703F6C" w:rsidRDefault="00703F6C" w:rsidP="00703F6C"/>
    <w:p w:rsidR="00703F6C" w:rsidRDefault="00703F6C" w:rsidP="00703F6C"/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97A" w:rsidRDefault="00CC197A">
      <w:r>
        <w:separator/>
      </w:r>
    </w:p>
  </w:endnote>
  <w:endnote w:type="continuationSeparator" w:id="0">
    <w:p w:rsidR="00CC197A" w:rsidRDefault="00CC1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97A" w:rsidRDefault="00CC197A">
      <w:r>
        <w:separator/>
      </w:r>
    </w:p>
  </w:footnote>
  <w:footnote w:type="continuationSeparator" w:id="0">
    <w:p w:rsidR="00CC197A" w:rsidRDefault="00CC1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3F6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3F6C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197A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2016-06-10T02:28:00Z</cp:lastPrinted>
  <dcterms:created xsi:type="dcterms:W3CDTF">2016-06-10T02:27:00Z</dcterms:created>
  <dcterms:modified xsi:type="dcterms:W3CDTF">2016-06-10T02:28:00Z</dcterms:modified>
</cp:coreProperties>
</file>