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13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B3DC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B3DCB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3DCB" w:rsidRPr="006B3DCB">
              <w:rPr>
                <w:szCs w:val="28"/>
              </w:rPr>
              <w:t>2534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B3DC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B3DCB" w:rsidRDefault="006B3DCB" w:rsidP="006B3DCB">
            <w:pPr>
              <w:ind w:left="-108"/>
              <w:jc w:val="both"/>
              <w:rPr>
                <w:szCs w:val="28"/>
              </w:rPr>
            </w:pPr>
            <w:proofErr w:type="gramStart"/>
            <w:r w:rsidRPr="007339CC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7339CC">
              <w:rPr>
                <w:szCs w:val="28"/>
              </w:rPr>
              <w:t xml:space="preserve"> в статью 3 Закона Приморского края "О перераспределении полномочий между органами местного само</w:t>
            </w:r>
            <w:r>
              <w:rPr>
                <w:szCs w:val="28"/>
              </w:rPr>
              <w:t>-</w:t>
            </w:r>
            <w:r w:rsidRPr="007339CC">
              <w:rPr>
                <w:szCs w:val="28"/>
              </w:rPr>
              <w:t xml:space="preserve">управления муниципальных </w:t>
            </w:r>
            <w:proofErr w:type="spellStart"/>
            <w:r w:rsidRPr="007339CC">
              <w:rPr>
                <w:szCs w:val="28"/>
              </w:rPr>
              <w:t>обра</w:t>
            </w:r>
            <w:r>
              <w:rPr>
                <w:szCs w:val="28"/>
              </w:rPr>
              <w:t>-</w:t>
            </w:r>
            <w:r w:rsidRPr="007339CC">
              <w:rPr>
                <w:szCs w:val="28"/>
              </w:rPr>
              <w:t>зований</w:t>
            </w:r>
            <w:proofErr w:type="spellEnd"/>
            <w:r w:rsidRPr="007339CC">
              <w:rPr>
                <w:szCs w:val="28"/>
              </w:rPr>
              <w:t xml:space="preserve">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7339CC">
              <w:rPr>
                <w:szCs w:val="28"/>
              </w:rPr>
              <w:t>законо</w:t>
            </w:r>
            <w:proofErr w:type="spellEnd"/>
            <w:r>
              <w:rPr>
                <w:szCs w:val="28"/>
              </w:rPr>
              <w:t>-</w:t>
            </w:r>
            <w:r w:rsidRPr="007339CC">
              <w:rPr>
                <w:szCs w:val="28"/>
              </w:rPr>
              <w:t xml:space="preserve">дательные акты Приморского края" </w:t>
            </w:r>
            <w:proofErr w:type="gramEnd"/>
          </w:p>
          <w:p w:rsidR="000B3FB2" w:rsidRPr="006B3DCB" w:rsidRDefault="000B3FB2" w:rsidP="0094344A">
            <w:pPr>
              <w:ind w:left="-108"/>
              <w:jc w:val="both"/>
            </w:pPr>
          </w:p>
        </w:tc>
      </w:tr>
    </w:tbl>
    <w:p w:rsidR="006B3DCB" w:rsidRPr="00F2794F" w:rsidRDefault="006B3DCB" w:rsidP="006B3DC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6B3DCB" w:rsidRPr="00F2794F" w:rsidRDefault="006B3DCB" w:rsidP="006B3DC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DCB" w:rsidRPr="00F2794F" w:rsidRDefault="006B3DCB" w:rsidP="006B3DC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B3DCB" w:rsidRPr="00F2794F" w:rsidRDefault="006B3DCB" w:rsidP="006B3DC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DCB" w:rsidRDefault="006B3DCB" w:rsidP="006B3DCB">
      <w:pPr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Pr="007339CC">
        <w:rPr>
          <w:szCs w:val="28"/>
        </w:rPr>
        <w:t>"О внесении изменени</w:t>
      </w:r>
      <w:r>
        <w:rPr>
          <w:szCs w:val="28"/>
        </w:rPr>
        <w:t>й</w:t>
      </w:r>
      <w:r w:rsidRPr="007339CC">
        <w:rPr>
          <w:szCs w:val="28"/>
        </w:rPr>
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>
        <w:rPr>
          <w:szCs w:val="28"/>
        </w:rPr>
        <w:t xml:space="preserve"> в первом чтении.</w:t>
      </w:r>
      <w:proofErr w:type="gramEnd"/>
    </w:p>
    <w:p w:rsidR="006B3DCB" w:rsidRDefault="006B3DCB" w:rsidP="006B3DC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B3DCB" w:rsidRDefault="006B3DCB" w:rsidP="006B3D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27 июня 2016 года.</w:t>
      </w:r>
    </w:p>
    <w:p w:rsidR="006B3DCB" w:rsidRDefault="006B3DCB" w:rsidP="006B3DC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B3DCB" w:rsidRDefault="006B3DCB" w:rsidP="006B3DCB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B3DCB" w:rsidRDefault="006B3DCB" w:rsidP="006B3DCB">
      <w:pPr>
        <w:ind w:firstLine="709"/>
        <w:jc w:val="both"/>
        <w:rPr>
          <w:szCs w:val="28"/>
        </w:rPr>
      </w:pPr>
    </w:p>
    <w:p w:rsidR="006B3DCB" w:rsidRDefault="006B3DCB" w:rsidP="006B3DCB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6B3DCB" w:rsidRDefault="006B3DCB" w:rsidP="006B3DC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B3DCB" w:rsidRDefault="006B3DCB" w:rsidP="006B3DC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B3DCB" w:rsidRPr="00F2794F" w:rsidRDefault="006B3DCB" w:rsidP="006B3DC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931FD6" w:rsidRDefault="006B3DCB" w:rsidP="006B3DCB">
      <w:pPr>
        <w:pStyle w:val="ConsNormal"/>
        <w:ind w:right="0" w:firstLine="0"/>
        <w:jc w:val="both"/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sectPr w:rsidR="00931FD6" w:rsidSect="006B3DCB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577" w:rsidRDefault="002F6577">
      <w:r>
        <w:separator/>
      </w:r>
    </w:p>
  </w:endnote>
  <w:endnote w:type="continuationSeparator" w:id="0">
    <w:p w:rsidR="002F6577" w:rsidRDefault="002F6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577" w:rsidRDefault="002F6577">
      <w:r>
        <w:separator/>
      </w:r>
    </w:p>
  </w:footnote>
  <w:footnote w:type="continuationSeparator" w:id="0">
    <w:p w:rsidR="002F6577" w:rsidRDefault="002F6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3DCB"/>
    <w:rsid w:val="00057575"/>
    <w:rsid w:val="000B3FB2"/>
    <w:rsid w:val="000D628E"/>
    <w:rsid w:val="000E5228"/>
    <w:rsid w:val="00123119"/>
    <w:rsid w:val="00155F7F"/>
    <w:rsid w:val="002F6577"/>
    <w:rsid w:val="003325F4"/>
    <w:rsid w:val="00392E21"/>
    <w:rsid w:val="004B69FA"/>
    <w:rsid w:val="004D1A01"/>
    <w:rsid w:val="005A6019"/>
    <w:rsid w:val="005E6130"/>
    <w:rsid w:val="00695A4A"/>
    <w:rsid w:val="006B3DCB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B3DC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2016-06-10T06:28:00Z</cp:lastPrinted>
  <dcterms:created xsi:type="dcterms:W3CDTF">2016-06-10T06:25:00Z</dcterms:created>
  <dcterms:modified xsi:type="dcterms:W3CDTF">2016-06-10T06:28:00Z</dcterms:modified>
</cp:coreProperties>
</file>