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707287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D00E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10.06.2016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D00E9" w:rsidRPr="008D00E9">
              <w:rPr>
                <w:szCs w:val="28"/>
              </w:rPr>
              <w:t>2533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D00E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D00E9" w:rsidP="0094344A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rPr>
                <w:szCs w:val="28"/>
              </w:rPr>
              <w:t>"Об исполнении краевого бюджета за 2015 год"</w:t>
            </w:r>
          </w:p>
          <w:p w:rsidR="000B3FB2" w:rsidRPr="008D00E9" w:rsidRDefault="000B3FB2" w:rsidP="0094344A">
            <w:pPr>
              <w:ind w:left="-108"/>
              <w:jc w:val="both"/>
            </w:pPr>
          </w:p>
        </w:tc>
      </w:tr>
    </w:tbl>
    <w:p w:rsidR="008D00E9" w:rsidRDefault="008D00E9" w:rsidP="008D00E9">
      <w:pPr>
        <w:tabs>
          <w:tab w:val="left" w:pos="720"/>
        </w:tabs>
        <w:ind w:firstLine="709"/>
      </w:pPr>
      <w:r>
        <w:t xml:space="preserve">Законодательное Собрание Приморского края </w:t>
      </w:r>
    </w:p>
    <w:p w:rsidR="008D00E9" w:rsidRDefault="008D00E9" w:rsidP="008D00E9"/>
    <w:p w:rsidR="008D00E9" w:rsidRDefault="008D00E9" w:rsidP="008D00E9">
      <w:r>
        <w:t>ПОСТАНОВЛЯЕТ:</w:t>
      </w:r>
    </w:p>
    <w:p w:rsidR="008D00E9" w:rsidRDefault="008D00E9" w:rsidP="008D00E9"/>
    <w:p w:rsidR="008D00E9" w:rsidRDefault="008D00E9" w:rsidP="008D00E9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Закон Приморского края </w:t>
      </w:r>
      <w:r>
        <w:rPr>
          <w:szCs w:val="28"/>
        </w:rPr>
        <w:t>"Об исполнении краевого бюджета за 2015 год".</w:t>
      </w:r>
    </w:p>
    <w:p w:rsidR="008D00E9" w:rsidRDefault="008D00E9" w:rsidP="008D00E9">
      <w:pPr>
        <w:pStyle w:val="a3"/>
        <w:tabs>
          <w:tab w:val="clear" w:pos="4153"/>
          <w:tab w:val="clear" w:pos="8306"/>
        </w:tabs>
        <w:jc w:val="both"/>
      </w:pPr>
    </w:p>
    <w:p w:rsidR="008D00E9" w:rsidRDefault="008D00E9" w:rsidP="008D00E9">
      <w:pPr>
        <w:pStyle w:val="a3"/>
        <w:tabs>
          <w:tab w:val="left" w:pos="708"/>
        </w:tabs>
        <w:jc w:val="both"/>
      </w:pPr>
      <w:r>
        <w:tab/>
        <w:t>2.Направить указанный Закон Губернатору Приморского края для обнародования.</w:t>
      </w:r>
    </w:p>
    <w:p w:rsidR="008D00E9" w:rsidRDefault="008D00E9" w:rsidP="008D00E9">
      <w:pPr>
        <w:pStyle w:val="a3"/>
        <w:tabs>
          <w:tab w:val="clear" w:pos="4153"/>
          <w:tab w:val="clear" w:pos="8306"/>
        </w:tabs>
        <w:jc w:val="both"/>
      </w:pPr>
    </w:p>
    <w:p w:rsidR="008D00E9" w:rsidRDefault="008D00E9" w:rsidP="008D00E9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8D00E9" w:rsidRDefault="008D00E9" w:rsidP="008D00E9">
      <w:pPr>
        <w:pStyle w:val="a3"/>
        <w:tabs>
          <w:tab w:val="clear" w:pos="4153"/>
          <w:tab w:val="clear" w:pos="8306"/>
        </w:tabs>
        <w:jc w:val="both"/>
      </w:pPr>
    </w:p>
    <w:p w:rsidR="008D00E9" w:rsidRDefault="008D00E9" w:rsidP="008D00E9">
      <w:pPr>
        <w:pStyle w:val="a3"/>
        <w:tabs>
          <w:tab w:val="clear" w:pos="4153"/>
          <w:tab w:val="clear" w:pos="8306"/>
        </w:tabs>
        <w:jc w:val="both"/>
      </w:pPr>
    </w:p>
    <w:p w:rsidR="008D00E9" w:rsidRDefault="008D00E9" w:rsidP="008D00E9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8D00E9" w:rsidRDefault="008D00E9" w:rsidP="008D00E9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8D00E9" w:rsidRDefault="008D00E9" w:rsidP="008D00E9"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763D" w:rsidRDefault="0095763D">
      <w:r>
        <w:separator/>
      </w:r>
    </w:p>
  </w:endnote>
  <w:endnote w:type="continuationSeparator" w:id="0">
    <w:p w:rsidR="0095763D" w:rsidRDefault="009576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763D" w:rsidRDefault="0095763D">
      <w:r>
        <w:separator/>
      </w:r>
    </w:p>
  </w:footnote>
  <w:footnote w:type="continuationSeparator" w:id="0">
    <w:p w:rsidR="0095763D" w:rsidRDefault="009576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D00E9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D00E9"/>
    <w:rsid w:val="00922AED"/>
    <w:rsid w:val="00924B45"/>
    <w:rsid w:val="00931FD6"/>
    <w:rsid w:val="009372FF"/>
    <w:rsid w:val="0094344A"/>
    <w:rsid w:val="0095763D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8D00E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2016-06-10T04:08:00Z</cp:lastPrinted>
  <dcterms:created xsi:type="dcterms:W3CDTF">2016-06-10T04:07:00Z</dcterms:created>
  <dcterms:modified xsi:type="dcterms:W3CDTF">2016-06-10T04:08:00Z</dcterms:modified>
</cp:coreProperties>
</file>