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706965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4D535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4D535A">
              <w:rPr>
                <w:szCs w:val="28"/>
              </w:rPr>
              <w:t>10.06.2016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D535A" w:rsidRPr="004D535A">
              <w:rPr>
                <w:szCs w:val="28"/>
              </w:rPr>
              <w:t>2530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D535A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4D535A" w:rsidP="0094344A">
            <w:pPr>
              <w:ind w:left="-108"/>
              <w:jc w:val="both"/>
            </w:pPr>
            <w:r>
              <w:t>О Законе Приморского края "О внесении изменений в Закон Приморского края "</w:t>
            </w:r>
            <w:r w:rsidRPr="00FF6829">
              <w:rPr>
                <w:szCs w:val="28"/>
              </w:rPr>
              <w:t>О краевом бюджете</w:t>
            </w:r>
            <w:r>
              <w:rPr>
                <w:szCs w:val="28"/>
              </w:rPr>
              <w:t xml:space="preserve"> на 2016</w:t>
            </w:r>
            <w:r w:rsidRPr="00FF6829">
              <w:rPr>
                <w:szCs w:val="28"/>
              </w:rPr>
              <w:t xml:space="preserve"> год</w:t>
            </w:r>
            <w:r>
              <w:t>"</w:t>
            </w:r>
          </w:p>
          <w:p w:rsidR="000B3FB2" w:rsidRPr="004D535A" w:rsidRDefault="000B3FB2" w:rsidP="0094344A">
            <w:pPr>
              <w:ind w:left="-108"/>
              <w:jc w:val="both"/>
            </w:pPr>
          </w:p>
        </w:tc>
      </w:tr>
    </w:tbl>
    <w:p w:rsidR="004D535A" w:rsidRDefault="004D535A" w:rsidP="004D535A">
      <w:pPr>
        <w:ind w:firstLine="709"/>
      </w:pPr>
      <w:r>
        <w:t>Законодательное Собрание Приморского края</w:t>
      </w:r>
    </w:p>
    <w:p w:rsidR="004D535A" w:rsidRDefault="004D535A" w:rsidP="004D535A"/>
    <w:p w:rsidR="004D535A" w:rsidRDefault="004D535A" w:rsidP="004D535A">
      <w:r>
        <w:t>ПОСТАНОВЛЯЕТ:</w:t>
      </w:r>
    </w:p>
    <w:p w:rsidR="004D535A" w:rsidRDefault="004D535A" w:rsidP="004D535A">
      <w:pPr>
        <w:jc w:val="both"/>
      </w:pPr>
    </w:p>
    <w:p w:rsidR="004D535A" w:rsidRDefault="004D535A" w:rsidP="004D535A">
      <w:pPr>
        <w:jc w:val="both"/>
      </w:pPr>
      <w:r>
        <w:tab/>
        <w:t xml:space="preserve">1.Принять Закон Приморского края </w:t>
      </w:r>
      <w:r>
        <w:rPr>
          <w:szCs w:val="28"/>
        </w:rPr>
        <w:t xml:space="preserve">"О внесении изменений в Закон Приморского края </w:t>
      </w:r>
      <w:r>
        <w:t>"</w:t>
      </w:r>
      <w:r w:rsidRPr="00FF6829">
        <w:rPr>
          <w:szCs w:val="28"/>
        </w:rPr>
        <w:t>О краевом бюджете</w:t>
      </w:r>
      <w:r>
        <w:rPr>
          <w:szCs w:val="28"/>
        </w:rPr>
        <w:t xml:space="preserve"> на 2016</w:t>
      </w:r>
      <w:r w:rsidRPr="00FF6829">
        <w:rPr>
          <w:szCs w:val="28"/>
        </w:rPr>
        <w:t xml:space="preserve"> год</w:t>
      </w:r>
      <w:r>
        <w:t>".</w:t>
      </w:r>
    </w:p>
    <w:p w:rsidR="004D535A" w:rsidRDefault="004D535A" w:rsidP="004D535A">
      <w:pPr>
        <w:jc w:val="both"/>
      </w:pPr>
    </w:p>
    <w:p w:rsidR="004D535A" w:rsidRDefault="004D535A" w:rsidP="004D535A">
      <w:pPr>
        <w:pStyle w:val="a3"/>
        <w:tabs>
          <w:tab w:val="left" w:pos="708"/>
        </w:tabs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4D535A" w:rsidRDefault="004D535A" w:rsidP="004D535A">
      <w:pPr>
        <w:pStyle w:val="a3"/>
        <w:tabs>
          <w:tab w:val="clear" w:pos="4153"/>
          <w:tab w:val="clear" w:pos="8306"/>
        </w:tabs>
        <w:jc w:val="both"/>
      </w:pPr>
    </w:p>
    <w:p w:rsidR="004D535A" w:rsidRDefault="004D535A" w:rsidP="004D535A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4D535A" w:rsidRDefault="004D535A" w:rsidP="004D535A">
      <w:pPr>
        <w:jc w:val="both"/>
      </w:pPr>
      <w:bookmarkStart w:id="0" w:name="_GoBack"/>
      <w:bookmarkEnd w:id="0"/>
    </w:p>
    <w:p w:rsidR="004D535A" w:rsidRDefault="004D535A" w:rsidP="004D535A">
      <w:pPr>
        <w:jc w:val="both"/>
      </w:pPr>
    </w:p>
    <w:p w:rsidR="004D535A" w:rsidRDefault="004D535A" w:rsidP="004D535A">
      <w:pPr>
        <w:jc w:val="both"/>
      </w:pPr>
    </w:p>
    <w:p w:rsidR="004D535A" w:rsidRDefault="004D535A" w:rsidP="004D535A">
      <w:pPr>
        <w:jc w:val="both"/>
      </w:pPr>
      <w:r>
        <w:t>Председатель</w:t>
      </w:r>
    </w:p>
    <w:p w:rsidR="004D535A" w:rsidRDefault="004D535A" w:rsidP="004D535A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В.В. Горчаков</w:t>
      </w:r>
    </w:p>
    <w:p w:rsidR="004D535A" w:rsidRDefault="004D535A" w:rsidP="004D535A"/>
    <w:p w:rsidR="004D535A" w:rsidRDefault="004D535A" w:rsidP="004D535A"/>
    <w:p w:rsidR="004D535A" w:rsidRDefault="004D535A" w:rsidP="004D535A"/>
    <w:p w:rsidR="004D535A" w:rsidRDefault="004D535A" w:rsidP="004D535A"/>
    <w:p w:rsidR="004D535A" w:rsidRDefault="004D535A" w:rsidP="004D535A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5E51" w:rsidRDefault="00885E51">
      <w:r>
        <w:separator/>
      </w:r>
    </w:p>
  </w:endnote>
  <w:endnote w:type="continuationSeparator" w:id="0">
    <w:p w:rsidR="00885E51" w:rsidRDefault="00885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5E51" w:rsidRDefault="00885E51">
      <w:r>
        <w:separator/>
      </w:r>
    </w:p>
  </w:footnote>
  <w:footnote w:type="continuationSeparator" w:id="0">
    <w:p w:rsidR="00885E51" w:rsidRDefault="00885E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D535A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4D535A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885E51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95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2016-06-10T03:14:00Z</cp:lastPrinted>
  <dcterms:created xsi:type="dcterms:W3CDTF">2016-06-10T03:13:00Z</dcterms:created>
  <dcterms:modified xsi:type="dcterms:W3CDTF">2016-06-10T03:14:00Z</dcterms:modified>
</cp:coreProperties>
</file>