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6949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8782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7827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7827" w:rsidRPr="00187827">
              <w:rPr>
                <w:szCs w:val="28"/>
              </w:rPr>
              <w:t>2529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782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87827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2016</w:t>
            </w:r>
            <w:r w:rsidRPr="00FF6829">
              <w:rPr>
                <w:szCs w:val="28"/>
              </w:rPr>
              <w:t xml:space="preserve"> год</w:t>
            </w:r>
            <w:r>
              <w:t>"</w:t>
            </w:r>
          </w:p>
          <w:p w:rsidR="000B3FB2" w:rsidRPr="00187827" w:rsidRDefault="000B3FB2" w:rsidP="0094344A">
            <w:pPr>
              <w:ind w:left="-108"/>
              <w:jc w:val="both"/>
            </w:pPr>
          </w:p>
        </w:tc>
      </w:tr>
    </w:tbl>
    <w:p w:rsidR="00187827" w:rsidRDefault="00187827" w:rsidP="0018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87827" w:rsidRDefault="00187827" w:rsidP="00187827">
      <w:pPr>
        <w:pStyle w:val="a3"/>
        <w:tabs>
          <w:tab w:val="clear" w:pos="4153"/>
          <w:tab w:val="clear" w:pos="8306"/>
        </w:tabs>
      </w:pPr>
    </w:p>
    <w:p w:rsidR="00187827" w:rsidRDefault="00187827" w:rsidP="0018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87827" w:rsidRDefault="00187827" w:rsidP="00187827"/>
    <w:p w:rsidR="00187827" w:rsidRDefault="00187827" w:rsidP="00187827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187827" w:rsidRDefault="00187827" w:rsidP="00187827">
      <w:pPr>
        <w:pStyle w:val="a3"/>
        <w:tabs>
          <w:tab w:val="clear" w:pos="4153"/>
          <w:tab w:val="clear" w:pos="8306"/>
        </w:tabs>
        <w:jc w:val="both"/>
      </w:pPr>
    </w:p>
    <w:p w:rsidR="00187827" w:rsidRDefault="00187827" w:rsidP="00187827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87827" w:rsidRDefault="00187827" w:rsidP="00187827">
      <w:pPr>
        <w:pStyle w:val="a3"/>
        <w:tabs>
          <w:tab w:val="clear" w:pos="4153"/>
          <w:tab w:val="clear" w:pos="8306"/>
        </w:tabs>
        <w:jc w:val="both"/>
      </w:pPr>
    </w:p>
    <w:p w:rsidR="00187827" w:rsidRDefault="00187827" w:rsidP="00187827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87827" w:rsidRDefault="00187827" w:rsidP="00187827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187827" w:rsidRDefault="00187827" w:rsidP="0018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87827" w:rsidRDefault="00187827" w:rsidP="0018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87827" w:rsidRDefault="00187827" w:rsidP="0018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87827" w:rsidRDefault="00187827" w:rsidP="0018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7BA" w:rsidRDefault="00F827BA">
      <w:r>
        <w:separator/>
      </w:r>
    </w:p>
  </w:endnote>
  <w:endnote w:type="continuationSeparator" w:id="0">
    <w:p w:rsidR="00F827BA" w:rsidRDefault="00F8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7BA" w:rsidRDefault="00F827BA">
      <w:r>
        <w:separator/>
      </w:r>
    </w:p>
  </w:footnote>
  <w:footnote w:type="continuationSeparator" w:id="0">
    <w:p w:rsidR="00F827BA" w:rsidRDefault="00F827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7827"/>
    <w:rsid w:val="00057575"/>
    <w:rsid w:val="000B3FB2"/>
    <w:rsid w:val="000D628E"/>
    <w:rsid w:val="000E5228"/>
    <w:rsid w:val="00123119"/>
    <w:rsid w:val="00155F7F"/>
    <w:rsid w:val="00187827"/>
    <w:rsid w:val="00317EE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2016-06-10T03:01:00Z</cp:lastPrinted>
  <dcterms:created xsi:type="dcterms:W3CDTF">2016-06-10T03:00:00Z</dcterms:created>
  <dcterms:modified xsi:type="dcterms:W3CDTF">2016-06-10T03:12:00Z</dcterms:modified>
</cp:coreProperties>
</file>