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26799396"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802AD5" w:rsidRPr="00802AD5" w:rsidRDefault="00802AD5" w:rsidP="00802AD5">
      <w:pPr>
        <w:jc w:val="center"/>
        <w:rPr>
          <w:b/>
          <w:bCs/>
          <w:szCs w:val="28"/>
        </w:rPr>
      </w:pPr>
      <w:r w:rsidRPr="00802AD5">
        <w:rPr>
          <w:b/>
          <w:bCs/>
          <w:szCs w:val="28"/>
        </w:rPr>
        <w:t xml:space="preserve">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w:t>
      </w:r>
      <w:r w:rsidRPr="00802AD5">
        <w:rPr>
          <w:b/>
          <w:bCs/>
          <w:szCs w:val="28"/>
        </w:rPr>
        <w:br/>
        <w:t>ПЕРЕПИСИ 2016 ГОДА</w:t>
      </w:r>
    </w:p>
    <w:p w:rsidR="00802AD5" w:rsidRPr="00802AD5" w:rsidRDefault="00802AD5" w:rsidP="00802AD5">
      <w:pPr>
        <w:jc w:val="center"/>
        <w:rPr>
          <w:szCs w:val="28"/>
        </w:rPr>
      </w:pPr>
    </w:p>
    <w:p w:rsidR="00802AD5" w:rsidRPr="00802AD5" w:rsidRDefault="00802AD5" w:rsidP="00802AD5">
      <w:pPr>
        <w:ind w:firstLine="709"/>
        <w:jc w:val="both"/>
        <w:rPr>
          <w:szCs w:val="28"/>
        </w:rPr>
      </w:pPr>
      <w:r w:rsidRPr="00802AD5">
        <w:rPr>
          <w:szCs w:val="28"/>
        </w:rPr>
        <w:t>Принят Законодательным Собранием Приморского края 25 мая        2016 года</w:t>
      </w:r>
    </w:p>
    <w:p w:rsidR="00802AD5" w:rsidRPr="00802AD5" w:rsidRDefault="00802AD5" w:rsidP="00802AD5">
      <w:pPr>
        <w:ind w:firstLine="709"/>
        <w:jc w:val="both"/>
        <w:rPr>
          <w:szCs w:val="28"/>
        </w:rPr>
      </w:pPr>
    </w:p>
    <w:p w:rsidR="00802AD5" w:rsidRPr="00802AD5" w:rsidRDefault="00802AD5" w:rsidP="00802AD5">
      <w:pPr>
        <w:autoSpaceDE w:val="0"/>
        <w:autoSpaceDN w:val="0"/>
        <w:adjustRightInd w:val="0"/>
        <w:ind w:firstLine="709"/>
        <w:jc w:val="both"/>
        <w:outlineLvl w:val="0"/>
        <w:rPr>
          <w:iCs/>
          <w:caps/>
          <w:szCs w:val="28"/>
        </w:rPr>
      </w:pPr>
      <w:r w:rsidRPr="00802AD5">
        <w:rPr>
          <w:iCs/>
          <w:caps/>
          <w:szCs w:val="28"/>
        </w:rPr>
        <w:t>Статья 1. ПРЕДМЕТ ПРАВОВОГО РЕГУЛИРОВАНИЯ</w:t>
      </w:r>
    </w:p>
    <w:p w:rsidR="00802AD5" w:rsidRPr="00802AD5" w:rsidRDefault="00802AD5" w:rsidP="00802AD5">
      <w:pPr>
        <w:autoSpaceDE w:val="0"/>
        <w:autoSpaceDN w:val="0"/>
        <w:adjustRightInd w:val="0"/>
        <w:ind w:firstLine="709"/>
        <w:jc w:val="both"/>
        <w:outlineLvl w:val="0"/>
        <w:rPr>
          <w:iCs/>
          <w:caps/>
          <w:szCs w:val="28"/>
        </w:rPr>
      </w:pPr>
      <w:r w:rsidRPr="00802AD5">
        <w:rPr>
          <w:iCs/>
          <w:caps/>
          <w:szCs w:val="28"/>
        </w:rPr>
        <w:t xml:space="preserve">                    НАСТОЯЩЕГО ЗАКОНА</w:t>
      </w:r>
    </w:p>
    <w:p w:rsidR="00802AD5" w:rsidRPr="00802AD5" w:rsidRDefault="00802AD5" w:rsidP="00802AD5">
      <w:pPr>
        <w:autoSpaceDE w:val="0"/>
        <w:autoSpaceDN w:val="0"/>
        <w:adjustRightInd w:val="0"/>
        <w:ind w:firstLine="709"/>
        <w:jc w:val="both"/>
        <w:outlineLvl w:val="0"/>
        <w:rPr>
          <w:szCs w:val="28"/>
        </w:rPr>
      </w:pPr>
    </w:p>
    <w:p w:rsidR="00802AD5" w:rsidRPr="00802AD5" w:rsidRDefault="00802AD5" w:rsidP="00802AD5">
      <w:pPr>
        <w:ind w:firstLine="709"/>
        <w:jc w:val="both"/>
        <w:rPr>
          <w:szCs w:val="28"/>
        </w:rPr>
      </w:pPr>
      <w:r w:rsidRPr="00802AD5">
        <w:rPr>
          <w:szCs w:val="28"/>
        </w:rPr>
        <w:t>Настоящий Закон в соответствии с федеральными законами</w:t>
      </w:r>
      <w:r w:rsidRPr="00802AD5">
        <w:rPr>
          <w:szCs w:val="28"/>
        </w:rPr>
        <w:br/>
        <w:t xml:space="preserve">от 6 октября 2003 года № 131-ФЗ "Об общих принципах организации местного самоуправления в Российской Федерации", от 21 июля 2005 года </w:t>
      </w:r>
      <w:r w:rsidRPr="00802AD5">
        <w:rPr>
          <w:szCs w:val="28"/>
        </w:rPr>
        <w:br/>
        <w:t>№ 108-ФЗ "О Всероссийской сельскохозяйственной переписи" наделяет органы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 (далее - сельскохозяйственная перепись).</w:t>
      </w:r>
    </w:p>
    <w:p w:rsidR="00802AD5" w:rsidRPr="00802AD5" w:rsidRDefault="00802AD5" w:rsidP="00802AD5">
      <w:pPr>
        <w:ind w:firstLine="709"/>
        <w:jc w:val="both"/>
        <w:rPr>
          <w:szCs w:val="28"/>
        </w:rPr>
      </w:pPr>
    </w:p>
    <w:p w:rsidR="00802AD5" w:rsidRPr="00802AD5" w:rsidRDefault="00802AD5" w:rsidP="00802AD5">
      <w:pPr>
        <w:ind w:firstLine="709"/>
        <w:jc w:val="both"/>
        <w:rPr>
          <w:szCs w:val="28"/>
        </w:rPr>
      </w:pPr>
      <w:r w:rsidRPr="00802AD5">
        <w:rPr>
          <w:szCs w:val="28"/>
        </w:rPr>
        <w:t xml:space="preserve">СТАТЬЯ 2. ОТДЕЛЬНЫЕ ГОСУДАРСТВЕННЫЕ ПОЛНОМОЧИЯ, </w:t>
      </w:r>
    </w:p>
    <w:p w:rsidR="00802AD5" w:rsidRPr="00802AD5" w:rsidRDefault="00802AD5" w:rsidP="00802AD5">
      <w:pPr>
        <w:ind w:firstLine="709"/>
        <w:jc w:val="both"/>
        <w:rPr>
          <w:szCs w:val="28"/>
        </w:rPr>
      </w:pPr>
      <w:r w:rsidRPr="00802AD5">
        <w:rPr>
          <w:szCs w:val="28"/>
        </w:rPr>
        <w:t xml:space="preserve">                    КОТОРЫМИ НАДЕЛЯЮТСЯ ОРГАНЫ МЕСТНОГО</w:t>
      </w:r>
    </w:p>
    <w:p w:rsidR="00802AD5" w:rsidRPr="00802AD5" w:rsidRDefault="00802AD5" w:rsidP="00802AD5">
      <w:pPr>
        <w:ind w:firstLine="709"/>
        <w:jc w:val="both"/>
        <w:rPr>
          <w:szCs w:val="28"/>
        </w:rPr>
      </w:pPr>
      <w:r w:rsidRPr="00802AD5">
        <w:rPr>
          <w:szCs w:val="28"/>
        </w:rPr>
        <w:t xml:space="preserve">                    САМОУПРАВЛЕНИЯ ГОРОДСКИХ ОКРУГОВ И</w:t>
      </w:r>
    </w:p>
    <w:p w:rsidR="00802AD5" w:rsidRPr="00802AD5" w:rsidRDefault="00802AD5" w:rsidP="00802AD5">
      <w:pPr>
        <w:ind w:firstLine="709"/>
        <w:jc w:val="both"/>
        <w:rPr>
          <w:szCs w:val="28"/>
        </w:rPr>
      </w:pPr>
      <w:r w:rsidRPr="00802AD5">
        <w:rPr>
          <w:szCs w:val="28"/>
        </w:rPr>
        <w:t xml:space="preserve">                    МУНИЦИПАЛЬНЫХ РАЙОНОВ ПРИМОРСКОГО КРАЯ</w:t>
      </w:r>
    </w:p>
    <w:p w:rsidR="00802AD5" w:rsidRPr="00802AD5" w:rsidRDefault="00802AD5" w:rsidP="00802AD5">
      <w:pPr>
        <w:ind w:firstLine="709"/>
        <w:jc w:val="both"/>
        <w:rPr>
          <w:szCs w:val="28"/>
        </w:rPr>
      </w:pPr>
      <w:r w:rsidRPr="00802AD5">
        <w:rPr>
          <w:szCs w:val="28"/>
        </w:rPr>
        <w:t xml:space="preserve">        </w:t>
      </w:r>
    </w:p>
    <w:p w:rsidR="00802AD5" w:rsidRPr="00802AD5" w:rsidRDefault="00802AD5" w:rsidP="00802AD5">
      <w:pPr>
        <w:ind w:firstLine="709"/>
        <w:jc w:val="both"/>
        <w:rPr>
          <w:szCs w:val="28"/>
        </w:rPr>
      </w:pPr>
      <w:r w:rsidRPr="00802AD5">
        <w:rPr>
          <w:szCs w:val="28"/>
        </w:rPr>
        <w:t>Органы местного самоуправления городских округов и муниципальных районов Приморского края (далее - органы местного самоуправления) наделяются следующими отдельными государственными полномочиями Российской Федерации по подготовке и проведению сельскохозяйственной переписи, переданными для осуществления органам исполнительной власти субъектов Российской Федерации (далее - государственные полномочия):</w:t>
      </w:r>
    </w:p>
    <w:p w:rsidR="00802AD5" w:rsidRPr="00802AD5" w:rsidRDefault="00802AD5" w:rsidP="00802AD5">
      <w:pPr>
        <w:ind w:firstLine="709"/>
        <w:jc w:val="both"/>
        <w:rPr>
          <w:szCs w:val="28"/>
        </w:rPr>
      </w:pPr>
      <w:r w:rsidRPr="00802AD5">
        <w:rPr>
          <w:szCs w:val="28"/>
        </w:rPr>
        <w:t>1)обеспечение помещениями, пригодными для обучения и работы лиц, осуществляющих сбор сведений об объектах сельскохозяйственной переписи, хранения переписных листов и иных документов сельскохозяйственной переписи;</w:t>
      </w:r>
    </w:p>
    <w:p w:rsidR="00802AD5" w:rsidRPr="00802AD5" w:rsidRDefault="00802AD5" w:rsidP="00802AD5">
      <w:pPr>
        <w:ind w:firstLine="709"/>
        <w:jc w:val="both"/>
        <w:rPr>
          <w:szCs w:val="28"/>
        </w:rPr>
      </w:pPr>
      <w:r w:rsidRPr="00802AD5">
        <w:rPr>
          <w:szCs w:val="28"/>
        </w:rPr>
        <w:t xml:space="preserve">2)предоставление необходимой охраны помещений, пригодных для обучения и работы лиц, осуществляющих сбор сведений об объектах сельскохозяйственной переписи, хранения переписных листов и иных </w:t>
      </w:r>
      <w:r w:rsidRPr="00802AD5">
        <w:rPr>
          <w:szCs w:val="28"/>
        </w:rPr>
        <w:lastRenderedPageBreak/>
        <w:t>документов сельскохозяйственной переписи, а также предоставление транспортных средств и оказание услуг связи.</w:t>
      </w:r>
    </w:p>
    <w:p w:rsidR="00802AD5" w:rsidRPr="00802AD5" w:rsidRDefault="00802AD5" w:rsidP="00802AD5">
      <w:pPr>
        <w:ind w:firstLine="709"/>
        <w:jc w:val="both"/>
        <w:rPr>
          <w:szCs w:val="28"/>
        </w:rPr>
      </w:pPr>
    </w:p>
    <w:p w:rsidR="00802AD5" w:rsidRPr="00802AD5" w:rsidRDefault="00802AD5" w:rsidP="00802AD5">
      <w:pPr>
        <w:ind w:firstLine="709"/>
        <w:jc w:val="both"/>
        <w:rPr>
          <w:szCs w:val="28"/>
        </w:rPr>
      </w:pPr>
      <w:r w:rsidRPr="00802AD5">
        <w:rPr>
          <w:szCs w:val="28"/>
        </w:rPr>
        <w:t>СТАТЬЯ 3. ПЕРЕЧЕНЬ МУНИЦИПАЛЬНЫХ ОБРАЗОВАНИЙ</w:t>
      </w:r>
    </w:p>
    <w:p w:rsidR="00802AD5" w:rsidRPr="00802AD5" w:rsidRDefault="00802AD5" w:rsidP="00802AD5">
      <w:pPr>
        <w:ind w:firstLine="709"/>
        <w:jc w:val="both"/>
        <w:rPr>
          <w:szCs w:val="28"/>
        </w:rPr>
      </w:pPr>
      <w:r w:rsidRPr="00802AD5">
        <w:rPr>
          <w:szCs w:val="28"/>
        </w:rPr>
        <w:t xml:space="preserve">                    ПРИМОРСКОГО КРАЯ, ОРГАНЫ МЕСТНОГО</w:t>
      </w:r>
    </w:p>
    <w:p w:rsidR="00802AD5" w:rsidRPr="00802AD5" w:rsidRDefault="00802AD5" w:rsidP="00802AD5">
      <w:pPr>
        <w:ind w:firstLine="709"/>
        <w:jc w:val="both"/>
        <w:rPr>
          <w:szCs w:val="28"/>
        </w:rPr>
      </w:pPr>
      <w:r w:rsidRPr="00802AD5">
        <w:rPr>
          <w:szCs w:val="28"/>
        </w:rPr>
        <w:t xml:space="preserve">                    САМОУПРАВЛЕНИЯ КОТОРЫХ НАДЕЛЯЮТСЯ</w:t>
      </w:r>
    </w:p>
    <w:p w:rsidR="00802AD5" w:rsidRPr="00802AD5" w:rsidRDefault="00802AD5" w:rsidP="00802AD5">
      <w:pPr>
        <w:ind w:firstLine="709"/>
        <w:jc w:val="both"/>
        <w:rPr>
          <w:szCs w:val="28"/>
        </w:rPr>
      </w:pPr>
      <w:r w:rsidRPr="00802AD5">
        <w:rPr>
          <w:szCs w:val="28"/>
        </w:rPr>
        <w:t xml:space="preserve">                    ГОСУДАРСТВЕННЫМИ ПОЛНОМОЧИЯМИ</w:t>
      </w:r>
    </w:p>
    <w:p w:rsidR="00802AD5" w:rsidRPr="00802AD5" w:rsidRDefault="00802AD5" w:rsidP="00802AD5">
      <w:pPr>
        <w:ind w:firstLine="709"/>
        <w:jc w:val="both"/>
        <w:rPr>
          <w:szCs w:val="28"/>
        </w:rPr>
      </w:pPr>
      <w:r w:rsidRPr="00802AD5">
        <w:rPr>
          <w:szCs w:val="28"/>
        </w:rPr>
        <w:t xml:space="preserve">          </w:t>
      </w:r>
    </w:p>
    <w:p w:rsidR="00802AD5" w:rsidRPr="00802AD5" w:rsidRDefault="00802AD5" w:rsidP="00802AD5">
      <w:pPr>
        <w:autoSpaceDE w:val="0"/>
        <w:autoSpaceDN w:val="0"/>
        <w:ind w:firstLine="709"/>
        <w:jc w:val="both"/>
        <w:rPr>
          <w:szCs w:val="28"/>
        </w:rPr>
      </w:pPr>
      <w:r w:rsidRPr="00802AD5">
        <w:rPr>
          <w:szCs w:val="28"/>
        </w:rPr>
        <w:t>Государственными полномочиями наделяются органы местного самоуправления следующих муниципальных образований Приморского края:</w:t>
      </w:r>
    </w:p>
    <w:p w:rsidR="00802AD5" w:rsidRPr="00802AD5" w:rsidRDefault="00802AD5" w:rsidP="00802AD5">
      <w:pPr>
        <w:autoSpaceDE w:val="0"/>
        <w:autoSpaceDN w:val="0"/>
        <w:adjustRightInd w:val="0"/>
        <w:ind w:firstLine="709"/>
        <w:jc w:val="both"/>
        <w:rPr>
          <w:szCs w:val="28"/>
        </w:rPr>
      </w:pPr>
      <w:r w:rsidRPr="00802AD5">
        <w:rPr>
          <w:szCs w:val="28"/>
        </w:rPr>
        <w:t>1)Арсеньевский городской округ;</w:t>
      </w:r>
    </w:p>
    <w:p w:rsidR="00802AD5" w:rsidRPr="00802AD5" w:rsidRDefault="00802AD5" w:rsidP="00802AD5">
      <w:pPr>
        <w:autoSpaceDE w:val="0"/>
        <w:autoSpaceDN w:val="0"/>
        <w:adjustRightInd w:val="0"/>
        <w:ind w:firstLine="709"/>
        <w:jc w:val="both"/>
        <w:rPr>
          <w:szCs w:val="28"/>
        </w:rPr>
      </w:pPr>
      <w:r w:rsidRPr="00802AD5">
        <w:rPr>
          <w:szCs w:val="28"/>
        </w:rPr>
        <w:t>2)Артемовский городской округ;</w:t>
      </w:r>
    </w:p>
    <w:p w:rsidR="00802AD5" w:rsidRPr="00802AD5" w:rsidRDefault="00802AD5" w:rsidP="00802AD5">
      <w:pPr>
        <w:autoSpaceDE w:val="0"/>
        <w:autoSpaceDN w:val="0"/>
        <w:adjustRightInd w:val="0"/>
        <w:ind w:firstLine="709"/>
        <w:jc w:val="both"/>
        <w:rPr>
          <w:szCs w:val="28"/>
        </w:rPr>
      </w:pPr>
      <w:r w:rsidRPr="00802AD5">
        <w:rPr>
          <w:szCs w:val="28"/>
        </w:rPr>
        <w:t>3)городской округ Большой Камень;</w:t>
      </w:r>
    </w:p>
    <w:p w:rsidR="00802AD5" w:rsidRPr="00802AD5" w:rsidRDefault="00802AD5" w:rsidP="00802AD5">
      <w:pPr>
        <w:autoSpaceDE w:val="0"/>
        <w:autoSpaceDN w:val="0"/>
        <w:adjustRightInd w:val="0"/>
        <w:ind w:firstLine="709"/>
        <w:jc w:val="both"/>
        <w:rPr>
          <w:szCs w:val="28"/>
        </w:rPr>
      </w:pPr>
      <w:r w:rsidRPr="00802AD5">
        <w:rPr>
          <w:szCs w:val="28"/>
        </w:rPr>
        <w:t>4)Владивостокский городской округ;</w:t>
      </w:r>
    </w:p>
    <w:p w:rsidR="00802AD5" w:rsidRPr="00802AD5" w:rsidRDefault="00802AD5" w:rsidP="00802AD5">
      <w:pPr>
        <w:autoSpaceDE w:val="0"/>
        <w:autoSpaceDN w:val="0"/>
        <w:adjustRightInd w:val="0"/>
        <w:ind w:firstLine="709"/>
        <w:jc w:val="both"/>
        <w:rPr>
          <w:szCs w:val="28"/>
        </w:rPr>
      </w:pPr>
      <w:r w:rsidRPr="00802AD5">
        <w:rPr>
          <w:szCs w:val="28"/>
        </w:rPr>
        <w:t>5)Дальнегорский городской округ;</w:t>
      </w:r>
    </w:p>
    <w:p w:rsidR="00802AD5" w:rsidRPr="00802AD5" w:rsidRDefault="00802AD5" w:rsidP="00802AD5">
      <w:pPr>
        <w:autoSpaceDE w:val="0"/>
        <w:autoSpaceDN w:val="0"/>
        <w:adjustRightInd w:val="0"/>
        <w:ind w:firstLine="709"/>
        <w:jc w:val="both"/>
        <w:rPr>
          <w:szCs w:val="28"/>
        </w:rPr>
      </w:pPr>
      <w:r w:rsidRPr="00802AD5">
        <w:rPr>
          <w:szCs w:val="28"/>
        </w:rPr>
        <w:t>6)Дальнереченский городской округ;</w:t>
      </w:r>
    </w:p>
    <w:p w:rsidR="00802AD5" w:rsidRPr="00802AD5" w:rsidRDefault="00802AD5" w:rsidP="00802AD5">
      <w:pPr>
        <w:autoSpaceDE w:val="0"/>
        <w:autoSpaceDN w:val="0"/>
        <w:adjustRightInd w:val="0"/>
        <w:ind w:firstLine="709"/>
        <w:jc w:val="both"/>
        <w:rPr>
          <w:szCs w:val="28"/>
        </w:rPr>
      </w:pPr>
      <w:r w:rsidRPr="00802AD5">
        <w:rPr>
          <w:szCs w:val="28"/>
        </w:rPr>
        <w:t>7)Лесозаводский городской округ;</w:t>
      </w:r>
    </w:p>
    <w:p w:rsidR="00802AD5" w:rsidRPr="00802AD5" w:rsidRDefault="00802AD5" w:rsidP="00802AD5">
      <w:pPr>
        <w:autoSpaceDE w:val="0"/>
        <w:autoSpaceDN w:val="0"/>
        <w:adjustRightInd w:val="0"/>
        <w:ind w:firstLine="709"/>
        <w:jc w:val="both"/>
        <w:rPr>
          <w:szCs w:val="28"/>
        </w:rPr>
      </w:pPr>
      <w:r w:rsidRPr="00802AD5">
        <w:rPr>
          <w:szCs w:val="28"/>
        </w:rPr>
        <w:t>8)Находкинский городской округ;</w:t>
      </w:r>
    </w:p>
    <w:p w:rsidR="00802AD5" w:rsidRPr="00802AD5" w:rsidRDefault="00802AD5" w:rsidP="00802AD5">
      <w:pPr>
        <w:autoSpaceDE w:val="0"/>
        <w:autoSpaceDN w:val="0"/>
        <w:adjustRightInd w:val="0"/>
        <w:ind w:firstLine="709"/>
        <w:jc w:val="both"/>
        <w:rPr>
          <w:szCs w:val="28"/>
        </w:rPr>
      </w:pPr>
      <w:r w:rsidRPr="00802AD5">
        <w:rPr>
          <w:szCs w:val="28"/>
        </w:rPr>
        <w:t>9)Партизанский городской округ;</w:t>
      </w:r>
    </w:p>
    <w:p w:rsidR="00802AD5" w:rsidRPr="00802AD5" w:rsidRDefault="00802AD5" w:rsidP="00802AD5">
      <w:pPr>
        <w:autoSpaceDE w:val="0"/>
        <w:autoSpaceDN w:val="0"/>
        <w:adjustRightInd w:val="0"/>
        <w:ind w:firstLine="709"/>
        <w:jc w:val="both"/>
        <w:rPr>
          <w:szCs w:val="28"/>
        </w:rPr>
      </w:pPr>
      <w:r w:rsidRPr="00802AD5">
        <w:rPr>
          <w:szCs w:val="28"/>
        </w:rPr>
        <w:t>10)городской округ Спасск-Дальний;</w:t>
      </w:r>
    </w:p>
    <w:p w:rsidR="00802AD5" w:rsidRPr="00802AD5" w:rsidRDefault="00802AD5" w:rsidP="00802AD5">
      <w:pPr>
        <w:autoSpaceDE w:val="0"/>
        <w:autoSpaceDN w:val="0"/>
        <w:adjustRightInd w:val="0"/>
        <w:ind w:firstLine="709"/>
        <w:jc w:val="both"/>
        <w:rPr>
          <w:szCs w:val="28"/>
        </w:rPr>
      </w:pPr>
      <w:r w:rsidRPr="00802AD5">
        <w:rPr>
          <w:szCs w:val="28"/>
        </w:rPr>
        <w:t>11)Уссурийский городской округ;</w:t>
      </w:r>
    </w:p>
    <w:p w:rsidR="00802AD5" w:rsidRPr="00802AD5" w:rsidRDefault="00802AD5" w:rsidP="00802AD5">
      <w:pPr>
        <w:autoSpaceDE w:val="0"/>
        <w:autoSpaceDN w:val="0"/>
        <w:adjustRightInd w:val="0"/>
        <w:ind w:firstLine="709"/>
        <w:jc w:val="both"/>
        <w:rPr>
          <w:szCs w:val="28"/>
        </w:rPr>
      </w:pPr>
      <w:r w:rsidRPr="00802AD5">
        <w:rPr>
          <w:szCs w:val="28"/>
        </w:rPr>
        <w:t>12)городской округ ЗАТО г. Фокино;</w:t>
      </w:r>
    </w:p>
    <w:p w:rsidR="00802AD5" w:rsidRPr="00802AD5" w:rsidRDefault="00802AD5" w:rsidP="00802AD5">
      <w:pPr>
        <w:autoSpaceDE w:val="0"/>
        <w:autoSpaceDN w:val="0"/>
        <w:adjustRightInd w:val="0"/>
        <w:ind w:firstLine="709"/>
        <w:jc w:val="both"/>
        <w:rPr>
          <w:szCs w:val="28"/>
        </w:rPr>
      </w:pPr>
      <w:r w:rsidRPr="00802AD5">
        <w:rPr>
          <w:szCs w:val="28"/>
        </w:rPr>
        <w:t>13)Анучинский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14)Дальнереченский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15)Кавалеровский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16)Кировский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17)Красноармейский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18)Лазовский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19)Михайловский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20)Надеждинский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21)Октябрьский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22)Ольгинский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23)Партизанский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24)Пограничный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25)Пожарский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26)Спасский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27)Тернейский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28)Ханкайский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29)Хасанский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30)Хорольский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31)Черниговский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32)Чугуевский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33)Шкотовский муниципальный район;</w:t>
      </w:r>
    </w:p>
    <w:p w:rsidR="00802AD5" w:rsidRPr="00802AD5" w:rsidRDefault="00802AD5" w:rsidP="00802AD5">
      <w:pPr>
        <w:autoSpaceDE w:val="0"/>
        <w:autoSpaceDN w:val="0"/>
        <w:adjustRightInd w:val="0"/>
        <w:ind w:firstLine="709"/>
        <w:jc w:val="both"/>
        <w:rPr>
          <w:szCs w:val="28"/>
        </w:rPr>
      </w:pPr>
      <w:r w:rsidRPr="00802AD5">
        <w:rPr>
          <w:szCs w:val="28"/>
        </w:rPr>
        <w:t>34)Яковлевский муниципальный район.</w:t>
      </w:r>
    </w:p>
    <w:p w:rsidR="00802AD5" w:rsidRPr="00802AD5" w:rsidRDefault="00802AD5" w:rsidP="00802AD5">
      <w:pPr>
        <w:ind w:firstLine="709"/>
        <w:rPr>
          <w:szCs w:val="28"/>
        </w:rPr>
      </w:pPr>
    </w:p>
    <w:p w:rsidR="00802AD5" w:rsidRPr="00802AD5" w:rsidRDefault="00802AD5" w:rsidP="00802AD5">
      <w:pPr>
        <w:ind w:firstLine="709"/>
        <w:rPr>
          <w:szCs w:val="28"/>
        </w:rPr>
      </w:pPr>
    </w:p>
    <w:p w:rsidR="00802AD5" w:rsidRPr="00802AD5" w:rsidRDefault="00802AD5" w:rsidP="00802AD5">
      <w:pPr>
        <w:widowControl w:val="0"/>
        <w:autoSpaceDE w:val="0"/>
        <w:autoSpaceDN w:val="0"/>
        <w:ind w:firstLine="709"/>
        <w:jc w:val="both"/>
        <w:outlineLvl w:val="0"/>
        <w:rPr>
          <w:szCs w:val="28"/>
        </w:rPr>
      </w:pPr>
      <w:r w:rsidRPr="00802AD5">
        <w:rPr>
          <w:szCs w:val="28"/>
        </w:rPr>
        <w:lastRenderedPageBreak/>
        <w:t xml:space="preserve">СТАТЬЯ 4. СРОК ОСУЩЕСТВЛЕНИЯ ОРГАНАМИ МЕСТНОГО </w:t>
      </w:r>
    </w:p>
    <w:p w:rsidR="00802AD5" w:rsidRPr="00802AD5" w:rsidRDefault="00802AD5" w:rsidP="00802AD5">
      <w:pPr>
        <w:widowControl w:val="0"/>
        <w:autoSpaceDE w:val="0"/>
        <w:autoSpaceDN w:val="0"/>
        <w:ind w:firstLine="709"/>
        <w:jc w:val="both"/>
        <w:outlineLvl w:val="0"/>
        <w:rPr>
          <w:szCs w:val="28"/>
        </w:rPr>
      </w:pPr>
      <w:r w:rsidRPr="00802AD5">
        <w:rPr>
          <w:szCs w:val="28"/>
        </w:rPr>
        <w:t xml:space="preserve">                    САМОУПРАВЛЕНИЯ ГОСУДАРСТВЕННЫХ</w:t>
      </w:r>
    </w:p>
    <w:p w:rsidR="00802AD5" w:rsidRPr="00802AD5" w:rsidRDefault="00802AD5" w:rsidP="00802AD5">
      <w:pPr>
        <w:widowControl w:val="0"/>
        <w:autoSpaceDE w:val="0"/>
        <w:autoSpaceDN w:val="0"/>
        <w:ind w:firstLine="709"/>
        <w:jc w:val="both"/>
        <w:outlineLvl w:val="0"/>
        <w:rPr>
          <w:szCs w:val="28"/>
        </w:rPr>
      </w:pPr>
      <w:r w:rsidRPr="00802AD5">
        <w:rPr>
          <w:szCs w:val="28"/>
        </w:rPr>
        <w:t xml:space="preserve">                    ПОЛНОМОЧИЙ</w:t>
      </w:r>
    </w:p>
    <w:p w:rsidR="00802AD5" w:rsidRPr="00802AD5" w:rsidRDefault="00802AD5" w:rsidP="00802AD5">
      <w:pPr>
        <w:widowControl w:val="0"/>
        <w:autoSpaceDE w:val="0"/>
        <w:autoSpaceDN w:val="0"/>
        <w:ind w:firstLine="709"/>
        <w:jc w:val="both"/>
        <w:outlineLvl w:val="0"/>
        <w:rPr>
          <w:rFonts w:ascii="Calibri" w:hAnsi="Calibri" w:cs="Calibri"/>
          <w:szCs w:val="28"/>
        </w:rPr>
      </w:pPr>
    </w:p>
    <w:p w:rsidR="00802AD5" w:rsidRPr="00802AD5" w:rsidRDefault="00802AD5" w:rsidP="00802AD5">
      <w:pPr>
        <w:ind w:firstLine="709"/>
        <w:jc w:val="both"/>
        <w:rPr>
          <w:szCs w:val="28"/>
        </w:rPr>
      </w:pPr>
      <w:r w:rsidRPr="00802AD5">
        <w:rPr>
          <w:szCs w:val="28"/>
        </w:rPr>
        <w:t xml:space="preserve">Органы местного самоуправления наделяются государственными полномочиями со дня вступления в силу настоящего Закона </w:t>
      </w:r>
      <w:r w:rsidRPr="00802AD5">
        <w:rPr>
          <w:szCs w:val="28"/>
        </w:rPr>
        <w:br/>
        <w:t>по 31 декабря 2016 года.</w:t>
      </w:r>
    </w:p>
    <w:p w:rsidR="00802AD5" w:rsidRPr="00802AD5" w:rsidRDefault="00802AD5" w:rsidP="00802AD5">
      <w:pPr>
        <w:ind w:firstLine="709"/>
        <w:jc w:val="both"/>
        <w:rPr>
          <w:szCs w:val="28"/>
        </w:rPr>
      </w:pPr>
    </w:p>
    <w:p w:rsidR="00802AD5" w:rsidRPr="00802AD5" w:rsidRDefault="00802AD5" w:rsidP="00802AD5">
      <w:pPr>
        <w:ind w:firstLine="709"/>
        <w:jc w:val="both"/>
        <w:rPr>
          <w:szCs w:val="28"/>
        </w:rPr>
      </w:pPr>
      <w:r w:rsidRPr="00802AD5">
        <w:rPr>
          <w:szCs w:val="28"/>
        </w:rPr>
        <w:t xml:space="preserve">СТАТЬЯ 5. ПРАВА И ОБЯЗАННОСТИ ОРГАНОВ МЕСТНОГО </w:t>
      </w:r>
    </w:p>
    <w:p w:rsidR="00802AD5" w:rsidRPr="00802AD5" w:rsidRDefault="00802AD5" w:rsidP="00802AD5">
      <w:pPr>
        <w:ind w:firstLine="709"/>
        <w:jc w:val="both"/>
        <w:rPr>
          <w:szCs w:val="28"/>
        </w:rPr>
      </w:pPr>
      <w:r w:rsidRPr="00802AD5">
        <w:rPr>
          <w:szCs w:val="28"/>
        </w:rPr>
        <w:t xml:space="preserve">                    САМОУПРАВЛЕНИЯ ПРИ ОСУЩЕСТВЛЕНИИ</w:t>
      </w:r>
    </w:p>
    <w:p w:rsidR="00802AD5" w:rsidRPr="00802AD5" w:rsidRDefault="00802AD5" w:rsidP="00802AD5">
      <w:pPr>
        <w:ind w:firstLine="709"/>
        <w:jc w:val="both"/>
        <w:rPr>
          <w:szCs w:val="28"/>
        </w:rPr>
      </w:pPr>
      <w:r w:rsidRPr="00802AD5">
        <w:rPr>
          <w:szCs w:val="28"/>
        </w:rPr>
        <w:t xml:space="preserve">                    ГОСУДАРСТВЕННЫХ ПОЛНОМОЧИЙ</w:t>
      </w:r>
    </w:p>
    <w:p w:rsidR="00802AD5" w:rsidRPr="00802AD5" w:rsidRDefault="00802AD5" w:rsidP="00802AD5">
      <w:pPr>
        <w:ind w:firstLine="709"/>
        <w:jc w:val="both"/>
        <w:rPr>
          <w:szCs w:val="28"/>
        </w:rPr>
      </w:pPr>
    </w:p>
    <w:p w:rsidR="00802AD5" w:rsidRPr="00802AD5" w:rsidRDefault="00802AD5" w:rsidP="00802AD5">
      <w:pPr>
        <w:ind w:firstLine="709"/>
        <w:jc w:val="both"/>
        <w:rPr>
          <w:szCs w:val="28"/>
        </w:rPr>
      </w:pPr>
      <w:r w:rsidRPr="00802AD5">
        <w:rPr>
          <w:szCs w:val="28"/>
        </w:rPr>
        <w:t>1.Органы местного самоуправления при осуществлении государственных полномочий имеют право на:</w:t>
      </w:r>
    </w:p>
    <w:p w:rsidR="00802AD5" w:rsidRPr="00802AD5" w:rsidRDefault="00802AD5" w:rsidP="00802AD5">
      <w:pPr>
        <w:ind w:firstLine="709"/>
        <w:jc w:val="both"/>
        <w:rPr>
          <w:szCs w:val="28"/>
        </w:rPr>
      </w:pPr>
      <w:r w:rsidRPr="00802AD5">
        <w:rPr>
          <w:szCs w:val="28"/>
        </w:rPr>
        <w:t>1)финансовое обеспечение осуществления государственных полномочий за счет передаваемых из краевого бюджета финансовых средств;</w:t>
      </w:r>
    </w:p>
    <w:p w:rsidR="00802AD5" w:rsidRPr="00802AD5" w:rsidRDefault="00802AD5" w:rsidP="00802AD5">
      <w:pPr>
        <w:ind w:firstLine="709"/>
        <w:jc w:val="both"/>
        <w:rPr>
          <w:szCs w:val="28"/>
        </w:rPr>
      </w:pPr>
      <w:r w:rsidRPr="00802AD5">
        <w:rPr>
          <w:szCs w:val="28"/>
        </w:rPr>
        <w:t>2)получение консультативной и методической помощи от органа исполнительной власти Приморского края, осуществляющего в пределах своих полномочий государственное управление в агропромышленном комплексе и продовольственном обеспечении края (далее – уполномоченный орган), по вопросам осуществления государственных полномочий;</w:t>
      </w:r>
    </w:p>
    <w:p w:rsidR="00802AD5" w:rsidRPr="00802AD5" w:rsidRDefault="00802AD5" w:rsidP="00802AD5">
      <w:pPr>
        <w:ind w:firstLine="709"/>
        <w:jc w:val="both"/>
        <w:rPr>
          <w:szCs w:val="28"/>
        </w:rPr>
      </w:pPr>
      <w:r w:rsidRPr="00802AD5">
        <w:rPr>
          <w:szCs w:val="28"/>
        </w:rPr>
        <w:t>3)дополнительное использование собственных материальных ресурсов и финансовых средств для осуществления государственных полномочий в случаях и порядке, предусмотренных уставом муниципального образования;</w:t>
      </w:r>
    </w:p>
    <w:p w:rsidR="00802AD5" w:rsidRPr="00802AD5" w:rsidRDefault="00802AD5" w:rsidP="00802AD5">
      <w:pPr>
        <w:ind w:firstLine="709"/>
        <w:jc w:val="both"/>
        <w:rPr>
          <w:szCs w:val="28"/>
        </w:rPr>
      </w:pPr>
      <w:r w:rsidRPr="00802AD5">
        <w:rPr>
          <w:szCs w:val="28"/>
        </w:rPr>
        <w:t>4)принятие муниципальных правовых актов по вопросам осуществления государственных полномочий на основании и во исполнение положений, установленных настоящим Законом;</w:t>
      </w:r>
    </w:p>
    <w:p w:rsidR="00802AD5" w:rsidRPr="00802AD5" w:rsidRDefault="00802AD5" w:rsidP="00802AD5">
      <w:pPr>
        <w:ind w:firstLine="709"/>
        <w:jc w:val="both"/>
        <w:rPr>
          <w:szCs w:val="28"/>
        </w:rPr>
      </w:pPr>
      <w:r w:rsidRPr="00802AD5">
        <w:rPr>
          <w:szCs w:val="28"/>
        </w:rPr>
        <w:t>5)обжалование в судебном порядке письменных предписаний уполномоченного органа по устранению нарушений, допущенных при исполнении государственных полномочий;</w:t>
      </w:r>
    </w:p>
    <w:p w:rsidR="00802AD5" w:rsidRPr="00802AD5" w:rsidRDefault="00802AD5" w:rsidP="00802AD5">
      <w:pPr>
        <w:ind w:firstLine="709"/>
        <w:jc w:val="both"/>
        <w:rPr>
          <w:szCs w:val="28"/>
        </w:rPr>
      </w:pPr>
      <w:r w:rsidRPr="00802AD5">
        <w:rPr>
          <w:szCs w:val="28"/>
        </w:rPr>
        <w:t>6)осуществление иных прав, предусмотренных федеральными законами и законами Приморского края.</w:t>
      </w:r>
    </w:p>
    <w:p w:rsidR="00802AD5" w:rsidRPr="00802AD5" w:rsidRDefault="00802AD5" w:rsidP="00802AD5">
      <w:pPr>
        <w:ind w:firstLine="709"/>
        <w:jc w:val="both"/>
        <w:rPr>
          <w:szCs w:val="28"/>
        </w:rPr>
      </w:pPr>
      <w:r w:rsidRPr="00802AD5">
        <w:rPr>
          <w:szCs w:val="28"/>
        </w:rPr>
        <w:t>2.Органы местного самоуправления при осуществлении государственных полномочий обязаны:</w:t>
      </w:r>
    </w:p>
    <w:p w:rsidR="00802AD5" w:rsidRPr="00802AD5" w:rsidRDefault="00802AD5" w:rsidP="00802AD5">
      <w:pPr>
        <w:widowControl w:val="0"/>
        <w:autoSpaceDE w:val="0"/>
        <w:autoSpaceDN w:val="0"/>
        <w:ind w:firstLine="709"/>
        <w:jc w:val="both"/>
        <w:rPr>
          <w:szCs w:val="28"/>
        </w:rPr>
      </w:pPr>
      <w:r w:rsidRPr="00802AD5">
        <w:rPr>
          <w:szCs w:val="28"/>
        </w:rPr>
        <w:t xml:space="preserve">1)организовать осуществление государственных полномочий в соответствии с федеральными законами и предусмотренными </w:t>
      </w:r>
      <w:hyperlink r:id="rId9" w:history="1">
        <w:r w:rsidRPr="00802AD5">
          <w:rPr>
            <w:color w:val="000000"/>
            <w:szCs w:val="28"/>
          </w:rPr>
          <w:t>пунктом 1 части 2 статьи 9</w:t>
        </w:r>
      </w:hyperlink>
      <w:r w:rsidRPr="00802AD5">
        <w:rPr>
          <w:color w:val="000000"/>
          <w:szCs w:val="28"/>
        </w:rPr>
        <w:t xml:space="preserve"> </w:t>
      </w:r>
      <w:r w:rsidRPr="00802AD5">
        <w:rPr>
          <w:szCs w:val="28"/>
        </w:rPr>
        <w:t>Федерального закона "О Всероссийской сельскохозяйственной переписи" методическими и инструктивными документами, в том числе определить ответственных за осуществление государственных полномочий должностных лиц органов местного самоуправления;</w:t>
      </w:r>
    </w:p>
    <w:p w:rsidR="00802AD5" w:rsidRPr="00802AD5" w:rsidRDefault="00802AD5" w:rsidP="00802AD5">
      <w:pPr>
        <w:ind w:firstLine="709"/>
        <w:jc w:val="both"/>
        <w:rPr>
          <w:szCs w:val="28"/>
        </w:rPr>
      </w:pPr>
      <w:r w:rsidRPr="00802AD5">
        <w:rPr>
          <w:szCs w:val="28"/>
        </w:rPr>
        <w:t>2)обеспечивать эффективное, рациональное и целевое использование материальных ресурсов и финансовых средств, выделенных из краевого бюджета на осуществление государственных полномочий;</w:t>
      </w:r>
    </w:p>
    <w:p w:rsidR="00802AD5" w:rsidRPr="00802AD5" w:rsidRDefault="00802AD5" w:rsidP="00802AD5">
      <w:pPr>
        <w:ind w:firstLine="709"/>
        <w:jc w:val="both"/>
        <w:rPr>
          <w:strike/>
          <w:szCs w:val="28"/>
        </w:rPr>
      </w:pPr>
      <w:r w:rsidRPr="00802AD5">
        <w:rPr>
          <w:szCs w:val="28"/>
        </w:rPr>
        <w:lastRenderedPageBreak/>
        <w:t>3)исполнять письменные предписания уполномоченного органа по устранению нарушений, допущенных по вопросам осуществления государственных полномочий;</w:t>
      </w:r>
    </w:p>
    <w:p w:rsidR="00802AD5" w:rsidRPr="00802AD5" w:rsidRDefault="00802AD5" w:rsidP="00802AD5">
      <w:pPr>
        <w:ind w:firstLine="709"/>
        <w:jc w:val="both"/>
        <w:rPr>
          <w:strike/>
          <w:szCs w:val="28"/>
        </w:rPr>
      </w:pPr>
      <w:r w:rsidRPr="00802AD5">
        <w:rPr>
          <w:szCs w:val="28"/>
        </w:rPr>
        <w:t>4)предоставлять уполномоченному органу отчеты об осуществлении государственных полномочий, а также использовании выделенных на эти цели материальных ресурсов и финансовых средств;</w:t>
      </w:r>
    </w:p>
    <w:p w:rsidR="00802AD5" w:rsidRPr="00802AD5" w:rsidRDefault="00802AD5" w:rsidP="00802AD5">
      <w:pPr>
        <w:ind w:firstLine="709"/>
        <w:jc w:val="both"/>
        <w:rPr>
          <w:strike/>
          <w:szCs w:val="28"/>
        </w:rPr>
      </w:pPr>
      <w:r w:rsidRPr="00802AD5">
        <w:rPr>
          <w:szCs w:val="28"/>
        </w:rPr>
        <w:t>5)в случае прекращения осуществления государственных полномочий возвратить неиспользованные материальные ресурсы и финансовые средства, выделенные на осуществление государственных полномочий, в порядке, установленном действующим законодательством;</w:t>
      </w:r>
    </w:p>
    <w:p w:rsidR="00802AD5" w:rsidRPr="00802AD5" w:rsidRDefault="00802AD5" w:rsidP="00802AD5">
      <w:pPr>
        <w:ind w:firstLine="709"/>
        <w:jc w:val="both"/>
        <w:rPr>
          <w:szCs w:val="28"/>
        </w:rPr>
      </w:pPr>
      <w:r w:rsidRPr="00802AD5">
        <w:rPr>
          <w:szCs w:val="28"/>
        </w:rPr>
        <w:t>6)предоставлять в соответствии с запросами органов государственной власти Приморского края информацию, материалы и документы, связанные с осуществлением государственных полномочий;</w:t>
      </w:r>
    </w:p>
    <w:p w:rsidR="00802AD5" w:rsidRPr="00802AD5" w:rsidRDefault="00802AD5" w:rsidP="00802AD5">
      <w:pPr>
        <w:ind w:firstLine="709"/>
        <w:jc w:val="both"/>
        <w:rPr>
          <w:strike/>
          <w:szCs w:val="28"/>
        </w:rPr>
      </w:pPr>
      <w:r w:rsidRPr="00802AD5">
        <w:rPr>
          <w:szCs w:val="28"/>
        </w:rPr>
        <w:t>7)выполнять иные обязанности, предусмотренные федеральными законами и законами Приморского края.</w:t>
      </w:r>
    </w:p>
    <w:p w:rsidR="00802AD5" w:rsidRPr="00802AD5" w:rsidRDefault="00802AD5" w:rsidP="00802AD5">
      <w:pPr>
        <w:ind w:firstLine="709"/>
        <w:jc w:val="both"/>
        <w:rPr>
          <w:szCs w:val="28"/>
        </w:rPr>
      </w:pPr>
    </w:p>
    <w:p w:rsidR="00802AD5" w:rsidRPr="00802AD5" w:rsidRDefault="00802AD5" w:rsidP="00802AD5">
      <w:pPr>
        <w:ind w:firstLine="709"/>
        <w:jc w:val="both"/>
        <w:rPr>
          <w:szCs w:val="28"/>
        </w:rPr>
      </w:pPr>
      <w:r w:rsidRPr="00802AD5">
        <w:rPr>
          <w:szCs w:val="28"/>
        </w:rPr>
        <w:t xml:space="preserve">СТАТЬЯ 6. ПРАВА И ОБЯЗАННОСТИ ГУБЕРНАТОРА </w:t>
      </w:r>
    </w:p>
    <w:p w:rsidR="00802AD5" w:rsidRPr="00802AD5" w:rsidRDefault="00802AD5" w:rsidP="00802AD5">
      <w:pPr>
        <w:ind w:firstLine="709"/>
        <w:jc w:val="both"/>
        <w:rPr>
          <w:szCs w:val="28"/>
        </w:rPr>
      </w:pPr>
      <w:r w:rsidRPr="00802AD5">
        <w:rPr>
          <w:szCs w:val="28"/>
        </w:rPr>
        <w:t xml:space="preserve">                    ПРИМОРСКОГО КРАЯ, СВЯЗАННЫЕ С</w:t>
      </w:r>
    </w:p>
    <w:p w:rsidR="00802AD5" w:rsidRPr="00802AD5" w:rsidRDefault="00802AD5" w:rsidP="00802AD5">
      <w:pPr>
        <w:ind w:firstLine="709"/>
        <w:jc w:val="both"/>
        <w:rPr>
          <w:szCs w:val="28"/>
        </w:rPr>
      </w:pPr>
      <w:r w:rsidRPr="00802AD5">
        <w:rPr>
          <w:szCs w:val="28"/>
        </w:rPr>
        <w:t xml:space="preserve">                    ОСУЩЕСТВЛЕНИЕМ ОРГАНАМИ МЕСТНОГО</w:t>
      </w:r>
    </w:p>
    <w:p w:rsidR="00802AD5" w:rsidRPr="00802AD5" w:rsidRDefault="00802AD5" w:rsidP="00802AD5">
      <w:pPr>
        <w:ind w:firstLine="709"/>
        <w:jc w:val="both"/>
        <w:rPr>
          <w:szCs w:val="28"/>
        </w:rPr>
      </w:pPr>
      <w:r w:rsidRPr="00802AD5">
        <w:rPr>
          <w:szCs w:val="28"/>
        </w:rPr>
        <w:t xml:space="preserve">                    САМОУПРАВЛЕНИЯ ГОСУДАРСТВЕННЫХ</w:t>
      </w:r>
    </w:p>
    <w:p w:rsidR="00802AD5" w:rsidRPr="00802AD5" w:rsidRDefault="00802AD5" w:rsidP="00802AD5">
      <w:pPr>
        <w:ind w:firstLine="709"/>
        <w:jc w:val="both"/>
        <w:rPr>
          <w:szCs w:val="28"/>
        </w:rPr>
      </w:pPr>
      <w:r w:rsidRPr="00802AD5">
        <w:rPr>
          <w:szCs w:val="28"/>
        </w:rPr>
        <w:t xml:space="preserve">                    ПОЛНОМОЧИЙ</w:t>
      </w:r>
    </w:p>
    <w:p w:rsidR="00802AD5" w:rsidRPr="00802AD5" w:rsidRDefault="00802AD5" w:rsidP="00802AD5">
      <w:pPr>
        <w:ind w:firstLine="709"/>
        <w:jc w:val="both"/>
        <w:rPr>
          <w:szCs w:val="28"/>
        </w:rPr>
      </w:pPr>
    </w:p>
    <w:p w:rsidR="00802AD5" w:rsidRPr="00802AD5" w:rsidRDefault="00802AD5" w:rsidP="00802AD5">
      <w:pPr>
        <w:ind w:firstLine="709"/>
        <w:jc w:val="both"/>
        <w:rPr>
          <w:szCs w:val="28"/>
        </w:rPr>
      </w:pPr>
      <w:r w:rsidRPr="00802AD5">
        <w:rPr>
          <w:szCs w:val="28"/>
        </w:rPr>
        <w:t>Губернатор Приморского края:</w:t>
      </w:r>
    </w:p>
    <w:p w:rsidR="00802AD5" w:rsidRPr="00802AD5" w:rsidRDefault="00802AD5" w:rsidP="00802AD5">
      <w:pPr>
        <w:ind w:firstLine="709"/>
        <w:jc w:val="both"/>
        <w:rPr>
          <w:szCs w:val="28"/>
        </w:rPr>
      </w:pPr>
      <w:r w:rsidRPr="00802AD5">
        <w:rPr>
          <w:szCs w:val="28"/>
        </w:rPr>
        <w:t>1)осуществляет контроль за реализацией органами местного самоуправления государственных полномочий;</w:t>
      </w:r>
    </w:p>
    <w:p w:rsidR="00802AD5" w:rsidRPr="00802AD5" w:rsidRDefault="00802AD5" w:rsidP="00802AD5">
      <w:pPr>
        <w:ind w:firstLine="709"/>
        <w:jc w:val="both"/>
        <w:rPr>
          <w:szCs w:val="28"/>
        </w:rPr>
      </w:pPr>
      <w:r w:rsidRPr="00802AD5">
        <w:rPr>
          <w:szCs w:val="28"/>
        </w:rPr>
        <w:t>2)подготавливает в случае неисполнения или ненадлежащего исполнения органами местного самоуправления государственных полномочий, указанных в статье 2 настоящего Закона, предложения об изъятии указанных полномочий у органов местного самоуправления и вносит эти предложения в Законодательное Собрание Приморского края для принятия соответствующего решения.</w:t>
      </w:r>
    </w:p>
    <w:p w:rsidR="00802AD5" w:rsidRPr="00802AD5" w:rsidRDefault="00802AD5" w:rsidP="00802AD5">
      <w:pPr>
        <w:ind w:firstLine="709"/>
        <w:jc w:val="both"/>
        <w:rPr>
          <w:szCs w:val="28"/>
        </w:rPr>
      </w:pPr>
    </w:p>
    <w:p w:rsidR="00802AD5" w:rsidRPr="00802AD5" w:rsidRDefault="00802AD5" w:rsidP="00802AD5">
      <w:pPr>
        <w:ind w:firstLine="709"/>
        <w:jc w:val="both"/>
        <w:rPr>
          <w:szCs w:val="28"/>
        </w:rPr>
      </w:pPr>
      <w:r w:rsidRPr="00802AD5">
        <w:rPr>
          <w:szCs w:val="28"/>
        </w:rPr>
        <w:t>СТАТЬЯ 7. ПРАВА И ОБЯЗАННОСТИ ОРГАНОВ</w:t>
      </w:r>
    </w:p>
    <w:p w:rsidR="00802AD5" w:rsidRPr="00802AD5" w:rsidRDefault="00802AD5" w:rsidP="00802AD5">
      <w:pPr>
        <w:ind w:firstLine="709"/>
        <w:jc w:val="both"/>
        <w:rPr>
          <w:szCs w:val="28"/>
        </w:rPr>
      </w:pPr>
      <w:r w:rsidRPr="00802AD5">
        <w:rPr>
          <w:szCs w:val="28"/>
        </w:rPr>
        <w:t xml:space="preserve">                    ГОСУДАРСТВЕННОЙ ВЛАСТИ ПРИМОРСКОГО КРАЯ </w:t>
      </w:r>
    </w:p>
    <w:p w:rsidR="00802AD5" w:rsidRPr="00802AD5" w:rsidRDefault="00802AD5" w:rsidP="00802AD5">
      <w:pPr>
        <w:ind w:firstLine="709"/>
        <w:jc w:val="both"/>
        <w:rPr>
          <w:szCs w:val="28"/>
        </w:rPr>
      </w:pPr>
      <w:r w:rsidRPr="00802AD5">
        <w:rPr>
          <w:szCs w:val="28"/>
        </w:rPr>
        <w:t xml:space="preserve">                    ПРИ ОСУЩЕСТВЛЕНИИ ОРГАНАМИ МЕСТНОГО</w:t>
      </w:r>
    </w:p>
    <w:p w:rsidR="00802AD5" w:rsidRPr="00802AD5" w:rsidRDefault="00802AD5" w:rsidP="00802AD5">
      <w:pPr>
        <w:ind w:firstLine="709"/>
        <w:jc w:val="both"/>
        <w:rPr>
          <w:szCs w:val="28"/>
        </w:rPr>
      </w:pPr>
      <w:r w:rsidRPr="00802AD5">
        <w:rPr>
          <w:szCs w:val="28"/>
        </w:rPr>
        <w:t xml:space="preserve">                    САМОУПРАВЛЕНИЯ ГОСУДАРСТВЕННЫХ</w:t>
      </w:r>
    </w:p>
    <w:p w:rsidR="00802AD5" w:rsidRPr="00802AD5" w:rsidRDefault="00802AD5" w:rsidP="00802AD5">
      <w:pPr>
        <w:ind w:firstLine="709"/>
        <w:jc w:val="both"/>
        <w:rPr>
          <w:szCs w:val="28"/>
        </w:rPr>
      </w:pPr>
      <w:r w:rsidRPr="00802AD5">
        <w:rPr>
          <w:szCs w:val="28"/>
        </w:rPr>
        <w:t xml:space="preserve">                    ПОЛНОМОЧИЙ     </w:t>
      </w:r>
    </w:p>
    <w:p w:rsidR="00802AD5" w:rsidRPr="00802AD5" w:rsidRDefault="00802AD5" w:rsidP="00802AD5">
      <w:pPr>
        <w:ind w:firstLine="709"/>
        <w:jc w:val="both"/>
        <w:rPr>
          <w:szCs w:val="28"/>
        </w:rPr>
      </w:pPr>
    </w:p>
    <w:p w:rsidR="00802AD5" w:rsidRPr="00802AD5" w:rsidRDefault="00802AD5" w:rsidP="00802AD5">
      <w:pPr>
        <w:ind w:firstLine="709"/>
        <w:jc w:val="both"/>
        <w:rPr>
          <w:szCs w:val="28"/>
        </w:rPr>
      </w:pPr>
      <w:r w:rsidRPr="00802AD5">
        <w:rPr>
          <w:szCs w:val="28"/>
        </w:rPr>
        <w:t>1.Органы государственной власти Приморского края при осуществлении органами местного самоуправления государственных полномочий вправе:</w:t>
      </w:r>
    </w:p>
    <w:p w:rsidR="00802AD5" w:rsidRPr="00802AD5" w:rsidRDefault="00802AD5" w:rsidP="00802AD5">
      <w:pPr>
        <w:widowControl w:val="0"/>
        <w:autoSpaceDE w:val="0"/>
        <w:autoSpaceDN w:val="0"/>
        <w:ind w:firstLine="709"/>
        <w:jc w:val="both"/>
        <w:rPr>
          <w:szCs w:val="28"/>
        </w:rPr>
      </w:pPr>
      <w:r w:rsidRPr="00802AD5">
        <w:rPr>
          <w:szCs w:val="28"/>
        </w:rPr>
        <w:t>1)издавать в пределах своей компетенции нормативные правовые акты по вопросам осуществления органами местного самоуправления государственных полномочий и осуществлять контроль за их исполнением;</w:t>
      </w:r>
    </w:p>
    <w:p w:rsidR="00802AD5" w:rsidRPr="00802AD5" w:rsidRDefault="00802AD5" w:rsidP="00802AD5">
      <w:pPr>
        <w:widowControl w:val="0"/>
        <w:autoSpaceDE w:val="0"/>
        <w:autoSpaceDN w:val="0"/>
        <w:ind w:firstLine="709"/>
        <w:jc w:val="both"/>
        <w:rPr>
          <w:szCs w:val="28"/>
        </w:rPr>
      </w:pPr>
      <w:r w:rsidRPr="00802AD5">
        <w:rPr>
          <w:szCs w:val="28"/>
        </w:rPr>
        <w:t xml:space="preserve">2)получать в установленном порядке от органов местного самоуправления необходимую информацию об использовании материальных </w:t>
      </w:r>
      <w:r w:rsidRPr="00802AD5">
        <w:rPr>
          <w:szCs w:val="28"/>
        </w:rPr>
        <w:lastRenderedPageBreak/>
        <w:t>ресурсов и финансовых средств на осуществление ими государственных полномочий;</w:t>
      </w:r>
    </w:p>
    <w:p w:rsidR="00802AD5" w:rsidRPr="00802AD5" w:rsidRDefault="00802AD5" w:rsidP="00802AD5">
      <w:pPr>
        <w:ind w:firstLine="709"/>
        <w:jc w:val="both"/>
        <w:rPr>
          <w:szCs w:val="28"/>
        </w:rPr>
      </w:pPr>
      <w:r w:rsidRPr="00802AD5">
        <w:rPr>
          <w:szCs w:val="28"/>
        </w:rPr>
        <w:t>3)координировать деятельность органов местного самоуправления по вопросам осуществления государственных полномочий;</w:t>
      </w:r>
    </w:p>
    <w:p w:rsidR="00802AD5" w:rsidRPr="00802AD5" w:rsidRDefault="00802AD5" w:rsidP="00802AD5">
      <w:pPr>
        <w:ind w:firstLine="709"/>
        <w:jc w:val="both"/>
        <w:rPr>
          <w:szCs w:val="28"/>
        </w:rPr>
      </w:pPr>
      <w:r w:rsidRPr="00802AD5">
        <w:rPr>
          <w:szCs w:val="28"/>
        </w:rPr>
        <w:t>4)запрашивать информацию, материалы и документы, связанные с осуществлением государственных полномочий;</w:t>
      </w:r>
    </w:p>
    <w:p w:rsidR="00802AD5" w:rsidRPr="00802AD5" w:rsidRDefault="00802AD5" w:rsidP="00802AD5">
      <w:pPr>
        <w:autoSpaceDE w:val="0"/>
        <w:autoSpaceDN w:val="0"/>
        <w:adjustRightInd w:val="0"/>
        <w:ind w:firstLine="709"/>
        <w:jc w:val="both"/>
        <w:rPr>
          <w:szCs w:val="28"/>
        </w:rPr>
      </w:pPr>
      <w:r w:rsidRPr="00802AD5">
        <w:rPr>
          <w:szCs w:val="28"/>
        </w:rPr>
        <w:t>5)осуществлять иные права в соответствии с федеральными законами и законами Приморского края.</w:t>
      </w:r>
    </w:p>
    <w:p w:rsidR="00802AD5" w:rsidRPr="00802AD5" w:rsidRDefault="00802AD5" w:rsidP="00802AD5">
      <w:pPr>
        <w:ind w:firstLine="709"/>
        <w:jc w:val="both"/>
        <w:rPr>
          <w:szCs w:val="28"/>
        </w:rPr>
      </w:pPr>
      <w:r w:rsidRPr="00802AD5">
        <w:rPr>
          <w:szCs w:val="28"/>
        </w:rPr>
        <w:t>2.Органы государственной власти Приморского края при осуществлении органами местного самоуправления государственных полномочий обязаны:</w:t>
      </w:r>
    </w:p>
    <w:p w:rsidR="00802AD5" w:rsidRPr="00802AD5" w:rsidRDefault="00802AD5" w:rsidP="00802AD5">
      <w:pPr>
        <w:widowControl w:val="0"/>
        <w:autoSpaceDE w:val="0"/>
        <w:autoSpaceDN w:val="0"/>
        <w:ind w:firstLine="709"/>
        <w:jc w:val="both"/>
        <w:rPr>
          <w:szCs w:val="28"/>
        </w:rPr>
      </w:pPr>
      <w:r w:rsidRPr="00802AD5">
        <w:rPr>
          <w:szCs w:val="28"/>
        </w:rPr>
        <w:t>1)обеспечить передачу органам местного самоуправления материальных ресурсов и финансовых средств, необходимых для осуществления  государственных полномочий;</w:t>
      </w:r>
    </w:p>
    <w:p w:rsidR="00802AD5" w:rsidRPr="00802AD5" w:rsidRDefault="00802AD5" w:rsidP="00802AD5">
      <w:pPr>
        <w:ind w:firstLine="709"/>
        <w:jc w:val="both"/>
        <w:rPr>
          <w:szCs w:val="28"/>
        </w:rPr>
      </w:pPr>
      <w:r w:rsidRPr="00802AD5">
        <w:rPr>
          <w:szCs w:val="28"/>
        </w:rPr>
        <w:t>2)рассматривать предложения органов местного самоуправления и должностных лиц местного самоуправления по вопросам осуществления государственных полномочий;</w:t>
      </w:r>
    </w:p>
    <w:p w:rsidR="00802AD5" w:rsidRPr="00802AD5" w:rsidRDefault="00802AD5" w:rsidP="00802AD5">
      <w:pPr>
        <w:ind w:firstLine="709"/>
        <w:jc w:val="both"/>
        <w:rPr>
          <w:szCs w:val="28"/>
        </w:rPr>
      </w:pPr>
      <w:r w:rsidRPr="00802AD5">
        <w:rPr>
          <w:szCs w:val="28"/>
        </w:rPr>
        <w:t>3)предоставлять органам местного самоуправления по их запросам информацию и материалы по вопросам осуществления государственных полномочий;</w:t>
      </w:r>
    </w:p>
    <w:p w:rsidR="00802AD5" w:rsidRPr="00802AD5" w:rsidRDefault="00802AD5" w:rsidP="00802AD5">
      <w:pPr>
        <w:ind w:firstLine="709"/>
        <w:jc w:val="both"/>
        <w:rPr>
          <w:szCs w:val="28"/>
        </w:rPr>
      </w:pPr>
      <w:r w:rsidRPr="00802AD5">
        <w:rPr>
          <w:szCs w:val="28"/>
        </w:rPr>
        <w:t>4)оказывать органам местного самоуправления консультативную и методическую помощь;</w:t>
      </w:r>
    </w:p>
    <w:p w:rsidR="00802AD5" w:rsidRPr="00802AD5" w:rsidRDefault="00802AD5" w:rsidP="00802AD5">
      <w:pPr>
        <w:ind w:firstLine="709"/>
        <w:jc w:val="both"/>
        <w:rPr>
          <w:strike/>
          <w:szCs w:val="28"/>
        </w:rPr>
      </w:pPr>
      <w:r w:rsidRPr="00802AD5">
        <w:rPr>
          <w:szCs w:val="28"/>
        </w:rPr>
        <w:t>5)выполнять иные обязанности в соответствии с федеральными законами и законами Приморского края.</w:t>
      </w:r>
    </w:p>
    <w:p w:rsidR="00802AD5" w:rsidRPr="00802AD5" w:rsidRDefault="00802AD5" w:rsidP="00802AD5">
      <w:pPr>
        <w:ind w:firstLine="709"/>
        <w:jc w:val="both"/>
        <w:rPr>
          <w:szCs w:val="28"/>
        </w:rPr>
      </w:pPr>
    </w:p>
    <w:p w:rsidR="00802AD5" w:rsidRPr="00802AD5" w:rsidRDefault="00802AD5" w:rsidP="00802AD5">
      <w:pPr>
        <w:ind w:firstLine="709"/>
        <w:jc w:val="both"/>
        <w:rPr>
          <w:szCs w:val="28"/>
        </w:rPr>
      </w:pPr>
      <w:r w:rsidRPr="00802AD5">
        <w:rPr>
          <w:szCs w:val="28"/>
        </w:rPr>
        <w:t>СТАТЬЯ 8. ФИНАНСОВОЕ И МАТЕРИАЛЬНОЕ ОБЕСПЕЧЕНИЕ</w:t>
      </w:r>
    </w:p>
    <w:p w:rsidR="00802AD5" w:rsidRPr="00802AD5" w:rsidRDefault="00802AD5" w:rsidP="00802AD5">
      <w:pPr>
        <w:ind w:firstLine="709"/>
        <w:jc w:val="both"/>
        <w:rPr>
          <w:szCs w:val="28"/>
        </w:rPr>
      </w:pPr>
      <w:r w:rsidRPr="00802AD5">
        <w:rPr>
          <w:szCs w:val="28"/>
        </w:rPr>
        <w:t xml:space="preserve">                    ОСУЩЕСТВЛЕНИЯ ОРГАНАМИ МЕСТНОГО</w:t>
      </w:r>
    </w:p>
    <w:p w:rsidR="00802AD5" w:rsidRPr="00802AD5" w:rsidRDefault="00802AD5" w:rsidP="00802AD5">
      <w:pPr>
        <w:ind w:firstLine="709"/>
        <w:jc w:val="both"/>
        <w:rPr>
          <w:szCs w:val="28"/>
        </w:rPr>
      </w:pPr>
      <w:r w:rsidRPr="00802AD5">
        <w:rPr>
          <w:szCs w:val="28"/>
        </w:rPr>
        <w:t xml:space="preserve">                    САМОУПРАВЛЕНИЯ ГОСУДАРСТВЕННЫХ</w:t>
      </w:r>
    </w:p>
    <w:p w:rsidR="00802AD5" w:rsidRPr="00802AD5" w:rsidRDefault="00802AD5" w:rsidP="00802AD5">
      <w:pPr>
        <w:ind w:firstLine="709"/>
        <w:jc w:val="both"/>
        <w:rPr>
          <w:szCs w:val="28"/>
        </w:rPr>
      </w:pPr>
      <w:r w:rsidRPr="00802AD5">
        <w:rPr>
          <w:szCs w:val="28"/>
        </w:rPr>
        <w:t xml:space="preserve">                    ПОЛНОМОЧИЙ</w:t>
      </w:r>
    </w:p>
    <w:p w:rsidR="00802AD5" w:rsidRPr="00802AD5" w:rsidRDefault="00802AD5" w:rsidP="00802AD5">
      <w:pPr>
        <w:ind w:firstLine="709"/>
        <w:jc w:val="both"/>
        <w:rPr>
          <w:szCs w:val="28"/>
        </w:rPr>
      </w:pPr>
      <w:r w:rsidRPr="00802AD5">
        <w:rPr>
          <w:szCs w:val="28"/>
        </w:rPr>
        <w:t xml:space="preserve"> </w:t>
      </w:r>
    </w:p>
    <w:p w:rsidR="00802AD5" w:rsidRPr="00802AD5" w:rsidRDefault="00802AD5" w:rsidP="00802AD5">
      <w:pPr>
        <w:ind w:firstLine="709"/>
        <w:jc w:val="both"/>
        <w:rPr>
          <w:szCs w:val="28"/>
        </w:rPr>
      </w:pPr>
      <w:r w:rsidRPr="00802AD5">
        <w:rPr>
          <w:szCs w:val="28"/>
        </w:rPr>
        <w:t>1.Финансовое обеспечение государственных полномочий осуществляется за счет субвенций, предоставляемых бюджетам муниципальных образований Приморского края из краевого бюджета, источником финансового обеспечения которых являются субвенции на осуществление полномочий Российской Федерации по подготовке и проведению Всероссийской сельскохозяйственной переписи 2016 года, предоставленные краевому бюджету из федерального бюджета.</w:t>
      </w:r>
    </w:p>
    <w:p w:rsidR="00802AD5" w:rsidRPr="00802AD5" w:rsidRDefault="00802AD5" w:rsidP="00802AD5">
      <w:pPr>
        <w:widowControl w:val="0"/>
        <w:autoSpaceDE w:val="0"/>
        <w:autoSpaceDN w:val="0"/>
        <w:ind w:firstLine="709"/>
        <w:jc w:val="both"/>
        <w:rPr>
          <w:szCs w:val="28"/>
        </w:rPr>
      </w:pPr>
      <w:r w:rsidRPr="00802AD5">
        <w:rPr>
          <w:szCs w:val="28"/>
        </w:rPr>
        <w:t xml:space="preserve">2.Объем предоставляемых субвенций рассчитывается уполномоченным органом на основании </w:t>
      </w:r>
      <w:hyperlink r:id="rId10" w:history="1">
        <w:r w:rsidRPr="00802AD5">
          <w:rPr>
            <w:color w:val="000000"/>
            <w:szCs w:val="28"/>
          </w:rPr>
          <w:t>Методики</w:t>
        </w:r>
      </w:hyperlink>
      <w:r w:rsidRPr="00802AD5">
        <w:rPr>
          <w:szCs w:val="28"/>
        </w:rPr>
        <w:t xml:space="preserve"> расчета нормативов для определения общего объема субвенций, предоставляемых бюджетам муниципальных образований Приморского края из краевого бюджета на осуществление государственных полномочий, согласно приложению к настоящему Закону.</w:t>
      </w:r>
    </w:p>
    <w:p w:rsidR="00802AD5" w:rsidRPr="00802AD5" w:rsidRDefault="00802AD5" w:rsidP="00802AD5">
      <w:pPr>
        <w:widowControl w:val="0"/>
        <w:autoSpaceDE w:val="0"/>
        <w:autoSpaceDN w:val="0"/>
        <w:ind w:firstLine="709"/>
        <w:jc w:val="both"/>
        <w:rPr>
          <w:szCs w:val="28"/>
        </w:rPr>
      </w:pPr>
      <w:r w:rsidRPr="00802AD5">
        <w:rPr>
          <w:szCs w:val="28"/>
        </w:rPr>
        <w:t>3.Общий объем субвенций и распределение субвенций в абсолютных суммах для каждого муниципального образования утверждается законом Приморского края о краевом бюджете на текущий финансовый год.</w:t>
      </w:r>
    </w:p>
    <w:p w:rsidR="00802AD5" w:rsidRPr="00802AD5" w:rsidRDefault="00802AD5" w:rsidP="00802AD5">
      <w:pPr>
        <w:autoSpaceDE w:val="0"/>
        <w:autoSpaceDN w:val="0"/>
        <w:adjustRightInd w:val="0"/>
        <w:ind w:firstLine="709"/>
        <w:jc w:val="both"/>
        <w:rPr>
          <w:szCs w:val="28"/>
        </w:rPr>
      </w:pPr>
      <w:r w:rsidRPr="00802AD5">
        <w:rPr>
          <w:szCs w:val="28"/>
        </w:rPr>
        <w:lastRenderedPageBreak/>
        <w:t>4.Расходы органов местного самоуправления на осуществление государственных полномочий, превышающие размер субвенции в связи с превышением нормативов, используемых для ее расчета, компенсации за счет средств краевого бюджета не подлежат.</w:t>
      </w:r>
    </w:p>
    <w:p w:rsidR="00802AD5" w:rsidRPr="00802AD5" w:rsidRDefault="00802AD5" w:rsidP="00802AD5">
      <w:pPr>
        <w:autoSpaceDE w:val="0"/>
        <w:autoSpaceDN w:val="0"/>
        <w:adjustRightInd w:val="0"/>
        <w:ind w:firstLine="709"/>
        <w:jc w:val="both"/>
        <w:rPr>
          <w:szCs w:val="28"/>
        </w:rPr>
      </w:pPr>
      <w:r w:rsidRPr="00802AD5">
        <w:rPr>
          <w:szCs w:val="28"/>
        </w:rPr>
        <w:t>5.Средства на осуществление государственных полномочий носят целевой характер и не могут быть использованы на другие цели.</w:t>
      </w:r>
    </w:p>
    <w:p w:rsidR="00802AD5" w:rsidRPr="00802AD5" w:rsidRDefault="00802AD5" w:rsidP="00802AD5">
      <w:pPr>
        <w:autoSpaceDE w:val="0"/>
        <w:autoSpaceDN w:val="0"/>
        <w:adjustRightInd w:val="0"/>
        <w:ind w:firstLine="709"/>
        <w:jc w:val="both"/>
        <w:rPr>
          <w:szCs w:val="28"/>
        </w:rPr>
      </w:pPr>
      <w:r w:rsidRPr="00802AD5">
        <w:rPr>
          <w:szCs w:val="28"/>
        </w:rPr>
        <w:t>6.В случае предоставления в пользование и (или) управление либо в муниципальную собственность материальных ресурсов, необходимых для осуществления органами местного самоуправления государственных полномочий, перечень подлежащих передаче материальных ресурсов определяется уполномоченным органом исполнительной власти Приморского края по государственному управлению и регулированию в сфере управления и распоряжения имуществом, находящимся в собственности Приморского края.</w:t>
      </w:r>
    </w:p>
    <w:p w:rsidR="00802AD5" w:rsidRPr="00802AD5" w:rsidRDefault="00802AD5" w:rsidP="00802AD5">
      <w:pPr>
        <w:ind w:firstLine="709"/>
        <w:jc w:val="both"/>
        <w:rPr>
          <w:szCs w:val="28"/>
        </w:rPr>
      </w:pPr>
    </w:p>
    <w:p w:rsidR="00802AD5" w:rsidRPr="00802AD5" w:rsidRDefault="00802AD5" w:rsidP="00802AD5">
      <w:pPr>
        <w:ind w:firstLine="709"/>
        <w:jc w:val="both"/>
        <w:rPr>
          <w:szCs w:val="28"/>
        </w:rPr>
      </w:pPr>
      <w:r w:rsidRPr="00802AD5">
        <w:rPr>
          <w:szCs w:val="28"/>
        </w:rPr>
        <w:t xml:space="preserve">СТАТЬЯ 9. ПОРЯДОК ОСУЩЕСТВЛЕНИЯ УПОЛНОМОЧЕННЫМ </w:t>
      </w:r>
    </w:p>
    <w:p w:rsidR="00802AD5" w:rsidRPr="00802AD5" w:rsidRDefault="00802AD5" w:rsidP="00802AD5">
      <w:pPr>
        <w:ind w:firstLine="709"/>
        <w:jc w:val="both"/>
        <w:rPr>
          <w:szCs w:val="28"/>
        </w:rPr>
      </w:pPr>
      <w:r w:rsidRPr="00802AD5">
        <w:rPr>
          <w:szCs w:val="28"/>
        </w:rPr>
        <w:t xml:space="preserve">                    ОРГАНОМ КОНТРОЛЯ ЗА ОСУЩЕСТВЛЕНИЕМ</w:t>
      </w:r>
    </w:p>
    <w:p w:rsidR="00802AD5" w:rsidRPr="00802AD5" w:rsidRDefault="00802AD5" w:rsidP="00802AD5">
      <w:pPr>
        <w:ind w:firstLine="709"/>
        <w:jc w:val="both"/>
        <w:rPr>
          <w:szCs w:val="28"/>
        </w:rPr>
      </w:pPr>
      <w:r w:rsidRPr="00802AD5">
        <w:rPr>
          <w:szCs w:val="28"/>
        </w:rPr>
        <w:t xml:space="preserve">                    ОРГАНАМИ МЕСТНОГО САМОУПРАВЛЕНИЯ</w:t>
      </w:r>
    </w:p>
    <w:p w:rsidR="00802AD5" w:rsidRPr="00802AD5" w:rsidRDefault="00802AD5" w:rsidP="00802AD5">
      <w:pPr>
        <w:ind w:firstLine="709"/>
        <w:jc w:val="both"/>
        <w:rPr>
          <w:szCs w:val="28"/>
        </w:rPr>
      </w:pPr>
      <w:r w:rsidRPr="00802AD5">
        <w:rPr>
          <w:szCs w:val="28"/>
        </w:rPr>
        <w:t xml:space="preserve">                    ГОСУДАРСТВЕННЫХ ПОЛНОМОЧИЙ</w:t>
      </w:r>
    </w:p>
    <w:p w:rsidR="00802AD5" w:rsidRPr="00802AD5" w:rsidRDefault="00802AD5" w:rsidP="00802AD5">
      <w:pPr>
        <w:ind w:firstLine="709"/>
        <w:jc w:val="both"/>
        <w:rPr>
          <w:szCs w:val="28"/>
        </w:rPr>
      </w:pPr>
    </w:p>
    <w:p w:rsidR="00802AD5" w:rsidRPr="00802AD5" w:rsidRDefault="00802AD5" w:rsidP="00802AD5">
      <w:pPr>
        <w:widowControl w:val="0"/>
        <w:autoSpaceDE w:val="0"/>
        <w:autoSpaceDN w:val="0"/>
        <w:ind w:firstLine="709"/>
        <w:jc w:val="both"/>
        <w:rPr>
          <w:szCs w:val="28"/>
        </w:rPr>
      </w:pPr>
      <w:r w:rsidRPr="00802AD5">
        <w:rPr>
          <w:szCs w:val="28"/>
        </w:rPr>
        <w:t>1.Уполномоченный орган осуществляет контроль исполнения органами местного самоуправления государственных полномочий, а также использования предоставленных на эти цели материальных ресурсов и финансовых средств (далее - контроль).</w:t>
      </w:r>
    </w:p>
    <w:p w:rsidR="00802AD5" w:rsidRPr="00802AD5" w:rsidRDefault="00802AD5" w:rsidP="00802AD5">
      <w:pPr>
        <w:autoSpaceDE w:val="0"/>
        <w:autoSpaceDN w:val="0"/>
        <w:adjustRightInd w:val="0"/>
        <w:ind w:firstLine="709"/>
        <w:jc w:val="both"/>
        <w:rPr>
          <w:szCs w:val="28"/>
        </w:rPr>
      </w:pPr>
      <w:r w:rsidRPr="00802AD5">
        <w:rPr>
          <w:szCs w:val="28"/>
        </w:rPr>
        <w:t>2.Уполномоченный орган при осуществлении контроля:</w:t>
      </w:r>
    </w:p>
    <w:p w:rsidR="00802AD5" w:rsidRPr="00802AD5" w:rsidRDefault="00802AD5" w:rsidP="00802AD5">
      <w:pPr>
        <w:ind w:firstLine="709"/>
        <w:jc w:val="both"/>
        <w:rPr>
          <w:szCs w:val="28"/>
        </w:rPr>
      </w:pPr>
      <w:r w:rsidRPr="00802AD5">
        <w:rPr>
          <w:szCs w:val="28"/>
        </w:rPr>
        <w:t>1)проводит проверки деятельности органов местного самоуправления по осуществлению ими государственных полномочий, в том числе по целевому использованию материальных ресурсов и финансовых средств, переданных для осуществления государственных полномочий;</w:t>
      </w:r>
    </w:p>
    <w:p w:rsidR="00802AD5" w:rsidRPr="00802AD5" w:rsidRDefault="00802AD5" w:rsidP="00802AD5">
      <w:pPr>
        <w:autoSpaceDE w:val="0"/>
        <w:autoSpaceDN w:val="0"/>
        <w:adjustRightInd w:val="0"/>
        <w:ind w:firstLine="709"/>
        <w:jc w:val="both"/>
        <w:rPr>
          <w:szCs w:val="28"/>
        </w:rPr>
      </w:pPr>
      <w:r w:rsidRPr="00802AD5">
        <w:rPr>
          <w:szCs w:val="28"/>
        </w:rPr>
        <w:t>2)заслушивает отчеты должностных лиц местного самоуправления об осуществлении государственных полномочий;</w:t>
      </w:r>
    </w:p>
    <w:p w:rsidR="00802AD5" w:rsidRPr="00802AD5" w:rsidRDefault="00802AD5" w:rsidP="00802AD5">
      <w:pPr>
        <w:ind w:firstLine="709"/>
        <w:jc w:val="both"/>
        <w:rPr>
          <w:szCs w:val="28"/>
        </w:rPr>
      </w:pPr>
      <w:r w:rsidRPr="00802AD5">
        <w:rPr>
          <w:szCs w:val="28"/>
        </w:rPr>
        <w:t>3)запрашивает и получает в срок до семи календарных дней, а при чрезвычайных обстоятельствах - незамедлительно (в течение рабочего дня) от органов местного самоуправления информацию, материалы и документы об осуществлении ими государственных полномочий;</w:t>
      </w:r>
    </w:p>
    <w:p w:rsidR="00802AD5" w:rsidRPr="00802AD5" w:rsidRDefault="00802AD5" w:rsidP="00802AD5">
      <w:pPr>
        <w:autoSpaceDE w:val="0"/>
        <w:autoSpaceDN w:val="0"/>
        <w:adjustRightInd w:val="0"/>
        <w:ind w:firstLine="709"/>
        <w:jc w:val="both"/>
        <w:rPr>
          <w:szCs w:val="28"/>
        </w:rPr>
      </w:pPr>
      <w:r w:rsidRPr="00802AD5">
        <w:rPr>
          <w:szCs w:val="28"/>
        </w:rPr>
        <w:t>4)в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государственных полномочий дает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w:t>
      </w:r>
    </w:p>
    <w:p w:rsidR="00802AD5" w:rsidRPr="00802AD5" w:rsidRDefault="00802AD5" w:rsidP="00802AD5">
      <w:pPr>
        <w:ind w:firstLine="709"/>
        <w:jc w:val="both"/>
        <w:rPr>
          <w:szCs w:val="28"/>
        </w:rPr>
      </w:pPr>
    </w:p>
    <w:p w:rsidR="00802AD5" w:rsidRDefault="00802AD5" w:rsidP="00802AD5">
      <w:pPr>
        <w:ind w:firstLine="709"/>
        <w:jc w:val="both"/>
        <w:rPr>
          <w:szCs w:val="28"/>
        </w:rPr>
      </w:pPr>
    </w:p>
    <w:p w:rsidR="00802AD5" w:rsidRDefault="00802AD5" w:rsidP="00802AD5">
      <w:pPr>
        <w:ind w:firstLine="709"/>
        <w:jc w:val="both"/>
        <w:rPr>
          <w:szCs w:val="28"/>
        </w:rPr>
      </w:pPr>
    </w:p>
    <w:p w:rsidR="00802AD5" w:rsidRDefault="00802AD5" w:rsidP="00802AD5">
      <w:pPr>
        <w:ind w:firstLine="709"/>
        <w:jc w:val="both"/>
        <w:rPr>
          <w:szCs w:val="28"/>
        </w:rPr>
      </w:pPr>
    </w:p>
    <w:p w:rsidR="00802AD5" w:rsidRDefault="00802AD5" w:rsidP="00802AD5">
      <w:pPr>
        <w:ind w:firstLine="709"/>
        <w:jc w:val="both"/>
        <w:rPr>
          <w:szCs w:val="28"/>
        </w:rPr>
      </w:pPr>
    </w:p>
    <w:p w:rsidR="00802AD5" w:rsidRPr="00802AD5" w:rsidRDefault="00802AD5" w:rsidP="00802AD5">
      <w:pPr>
        <w:ind w:firstLine="709"/>
        <w:jc w:val="both"/>
        <w:rPr>
          <w:szCs w:val="28"/>
        </w:rPr>
      </w:pPr>
      <w:r w:rsidRPr="00802AD5">
        <w:rPr>
          <w:szCs w:val="28"/>
        </w:rPr>
        <w:lastRenderedPageBreak/>
        <w:t>СТАТЬЯ 10. ПОРЯДОК ОТЧЕТНОСТИ ОРГАНОВ МЕСТНОГО</w:t>
      </w:r>
    </w:p>
    <w:p w:rsidR="00802AD5" w:rsidRPr="00802AD5" w:rsidRDefault="00802AD5" w:rsidP="00802AD5">
      <w:pPr>
        <w:ind w:firstLine="709"/>
        <w:jc w:val="both"/>
        <w:rPr>
          <w:szCs w:val="28"/>
        </w:rPr>
      </w:pPr>
      <w:r w:rsidRPr="00802AD5">
        <w:rPr>
          <w:szCs w:val="28"/>
        </w:rPr>
        <w:t xml:space="preserve">                      САМОУПРАВЛЕНИЯ ОБ ОСУЩЕСТВЛЕНИИ</w:t>
      </w:r>
    </w:p>
    <w:p w:rsidR="00802AD5" w:rsidRPr="00802AD5" w:rsidRDefault="00802AD5" w:rsidP="00802AD5">
      <w:pPr>
        <w:ind w:firstLine="709"/>
        <w:jc w:val="both"/>
        <w:rPr>
          <w:szCs w:val="28"/>
        </w:rPr>
      </w:pPr>
      <w:r w:rsidRPr="00802AD5">
        <w:rPr>
          <w:szCs w:val="28"/>
        </w:rPr>
        <w:t xml:space="preserve">                      ГОСУДАРСТВЕННЫХ ПОЛНОМОЧИЙ </w:t>
      </w:r>
    </w:p>
    <w:p w:rsidR="00802AD5" w:rsidRPr="00802AD5" w:rsidRDefault="00802AD5" w:rsidP="00802AD5">
      <w:pPr>
        <w:ind w:firstLine="709"/>
        <w:jc w:val="both"/>
        <w:rPr>
          <w:szCs w:val="28"/>
        </w:rPr>
      </w:pPr>
    </w:p>
    <w:p w:rsidR="00802AD5" w:rsidRPr="00802AD5" w:rsidRDefault="00802AD5" w:rsidP="00802AD5">
      <w:pPr>
        <w:ind w:firstLine="709"/>
        <w:jc w:val="both"/>
        <w:rPr>
          <w:szCs w:val="28"/>
        </w:rPr>
      </w:pPr>
      <w:r w:rsidRPr="00802AD5">
        <w:rPr>
          <w:szCs w:val="28"/>
        </w:rPr>
        <w:t>Органы местного самоуправления представляют в уполномоченный орган отчетность об осуществлении государственных полномочий, в том числе о расходовании предоставленных субвенций, по форме и в порядке, установленным Администрацией Приморского края.</w:t>
      </w:r>
    </w:p>
    <w:p w:rsidR="00802AD5" w:rsidRPr="00802AD5" w:rsidRDefault="00802AD5" w:rsidP="00802AD5">
      <w:pPr>
        <w:ind w:firstLine="709"/>
        <w:jc w:val="both"/>
        <w:rPr>
          <w:szCs w:val="28"/>
        </w:rPr>
      </w:pPr>
    </w:p>
    <w:p w:rsidR="00802AD5" w:rsidRPr="00802AD5" w:rsidRDefault="00802AD5" w:rsidP="00802AD5">
      <w:pPr>
        <w:ind w:firstLine="709"/>
        <w:jc w:val="both"/>
        <w:rPr>
          <w:szCs w:val="28"/>
        </w:rPr>
      </w:pPr>
      <w:r w:rsidRPr="00802AD5">
        <w:rPr>
          <w:szCs w:val="28"/>
        </w:rPr>
        <w:t>СТАТЬЯ 11. УСЛОВИЯ И ПОРЯДОК ПРЕКРАЩЕНИЯ</w:t>
      </w:r>
    </w:p>
    <w:p w:rsidR="00802AD5" w:rsidRPr="00802AD5" w:rsidRDefault="00802AD5" w:rsidP="00802AD5">
      <w:pPr>
        <w:ind w:firstLine="709"/>
        <w:jc w:val="both"/>
        <w:rPr>
          <w:szCs w:val="28"/>
        </w:rPr>
      </w:pPr>
      <w:r w:rsidRPr="00802AD5">
        <w:rPr>
          <w:szCs w:val="28"/>
        </w:rPr>
        <w:t xml:space="preserve">                      ОСУЩЕСТВЛЕНИЯ ОРГАНАМИ МЕСТНОГО</w:t>
      </w:r>
    </w:p>
    <w:p w:rsidR="00802AD5" w:rsidRPr="00802AD5" w:rsidRDefault="00802AD5" w:rsidP="00802AD5">
      <w:pPr>
        <w:ind w:firstLine="709"/>
        <w:jc w:val="both"/>
        <w:rPr>
          <w:szCs w:val="28"/>
        </w:rPr>
      </w:pPr>
      <w:r w:rsidRPr="00802AD5">
        <w:rPr>
          <w:szCs w:val="28"/>
        </w:rPr>
        <w:t xml:space="preserve">                      САМОУПРАВЛЕНИЯ ГОСУДАРСТВЕННЫХ</w:t>
      </w:r>
    </w:p>
    <w:p w:rsidR="00802AD5" w:rsidRPr="00802AD5" w:rsidRDefault="00802AD5" w:rsidP="00802AD5">
      <w:pPr>
        <w:ind w:firstLine="709"/>
        <w:jc w:val="both"/>
        <w:rPr>
          <w:szCs w:val="28"/>
        </w:rPr>
      </w:pPr>
      <w:r w:rsidRPr="00802AD5">
        <w:rPr>
          <w:szCs w:val="28"/>
        </w:rPr>
        <w:t xml:space="preserve">                      ПОЛНОМОЧИЙ</w:t>
      </w:r>
    </w:p>
    <w:p w:rsidR="00802AD5" w:rsidRPr="00802AD5" w:rsidRDefault="00802AD5" w:rsidP="00802AD5">
      <w:pPr>
        <w:ind w:firstLine="709"/>
        <w:jc w:val="both"/>
        <w:rPr>
          <w:szCs w:val="28"/>
        </w:rPr>
      </w:pPr>
      <w:r w:rsidRPr="00802AD5">
        <w:rPr>
          <w:szCs w:val="28"/>
        </w:rPr>
        <w:t xml:space="preserve"> </w:t>
      </w:r>
    </w:p>
    <w:p w:rsidR="00802AD5" w:rsidRPr="00802AD5" w:rsidRDefault="00802AD5" w:rsidP="00802AD5">
      <w:pPr>
        <w:ind w:firstLine="709"/>
        <w:jc w:val="both"/>
        <w:rPr>
          <w:szCs w:val="28"/>
        </w:rPr>
      </w:pPr>
      <w:r w:rsidRPr="00802AD5">
        <w:rPr>
          <w:szCs w:val="28"/>
        </w:rPr>
        <w:t>1.Осуществление органами местного самоуправления государственных полномочий прекращается в случае:</w:t>
      </w:r>
    </w:p>
    <w:p w:rsidR="00802AD5" w:rsidRPr="00802AD5" w:rsidRDefault="00802AD5" w:rsidP="00802AD5">
      <w:pPr>
        <w:ind w:firstLine="709"/>
        <w:jc w:val="both"/>
        <w:rPr>
          <w:szCs w:val="28"/>
        </w:rPr>
      </w:pPr>
      <w:r w:rsidRPr="00802AD5">
        <w:rPr>
          <w:szCs w:val="28"/>
        </w:rPr>
        <w:t>1)вступления в силу федерального закона, в соответствии с которым органы исполнительной власти субъектов Российской Федерации утрачивают государственные полномочия либо компетенцию по их передаче органам местного самоуправления;</w:t>
      </w:r>
    </w:p>
    <w:p w:rsidR="00802AD5" w:rsidRPr="00802AD5" w:rsidRDefault="00802AD5" w:rsidP="00802AD5">
      <w:pPr>
        <w:ind w:firstLine="709"/>
        <w:jc w:val="both"/>
        <w:rPr>
          <w:szCs w:val="28"/>
        </w:rPr>
      </w:pPr>
      <w:bookmarkStart w:id="0" w:name="P94"/>
      <w:bookmarkEnd w:id="0"/>
      <w:r w:rsidRPr="00802AD5">
        <w:rPr>
          <w:szCs w:val="28"/>
        </w:rPr>
        <w:t>2)вступления в силу закона Приморского края, в соответствии с которым органы местного самоуправления утрачивают государственные полномочия, переданные настоящим Законом;</w:t>
      </w:r>
    </w:p>
    <w:p w:rsidR="00802AD5" w:rsidRPr="00802AD5" w:rsidRDefault="00802AD5" w:rsidP="00802AD5">
      <w:pPr>
        <w:ind w:firstLine="709"/>
        <w:jc w:val="both"/>
        <w:rPr>
          <w:szCs w:val="28"/>
        </w:rPr>
      </w:pPr>
      <w:r w:rsidRPr="00802AD5">
        <w:rPr>
          <w:szCs w:val="28"/>
        </w:rPr>
        <w:t>3)истечения срока, на который были переданы государственные полномочия.</w:t>
      </w:r>
    </w:p>
    <w:p w:rsidR="00802AD5" w:rsidRPr="00802AD5" w:rsidRDefault="00802AD5" w:rsidP="00802AD5">
      <w:pPr>
        <w:ind w:firstLine="709"/>
        <w:jc w:val="both"/>
        <w:rPr>
          <w:szCs w:val="28"/>
        </w:rPr>
      </w:pPr>
      <w:r w:rsidRPr="00802AD5">
        <w:rPr>
          <w:szCs w:val="28"/>
        </w:rPr>
        <w:t>2.Основанием для принятия закона Приморского края в случае, установленном в пункте 2 части 1 настоящей статьи, является:</w:t>
      </w:r>
    </w:p>
    <w:p w:rsidR="00802AD5" w:rsidRPr="00802AD5" w:rsidRDefault="00802AD5" w:rsidP="00802AD5">
      <w:pPr>
        <w:ind w:firstLine="709"/>
        <w:jc w:val="both"/>
        <w:rPr>
          <w:szCs w:val="28"/>
        </w:rPr>
      </w:pPr>
      <w:r w:rsidRPr="00802AD5">
        <w:rPr>
          <w:szCs w:val="28"/>
        </w:rPr>
        <w:t>1)неосуществление или ненадлежащее осуществление органами местного самоуправления государственных полномочий;</w:t>
      </w:r>
    </w:p>
    <w:p w:rsidR="00802AD5" w:rsidRPr="00802AD5" w:rsidRDefault="00802AD5" w:rsidP="00802AD5">
      <w:pPr>
        <w:ind w:firstLine="709"/>
        <w:jc w:val="both"/>
        <w:rPr>
          <w:szCs w:val="28"/>
        </w:rPr>
      </w:pPr>
      <w:r w:rsidRPr="00802AD5">
        <w:rPr>
          <w:szCs w:val="28"/>
        </w:rPr>
        <w:t>2)нецелесообразность дальнейшего осуществления органами местного самоуправления государственных полномочий.</w:t>
      </w:r>
    </w:p>
    <w:p w:rsidR="00802AD5" w:rsidRPr="00802AD5" w:rsidRDefault="00802AD5" w:rsidP="00802AD5">
      <w:pPr>
        <w:ind w:firstLine="709"/>
        <w:jc w:val="both"/>
        <w:rPr>
          <w:szCs w:val="28"/>
        </w:rPr>
      </w:pPr>
      <w:r w:rsidRPr="00802AD5">
        <w:rPr>
          <w:szCs w:val="28"/>
        </w:rPr>
        <w:t>3.Прекращение осуществления органами местного самоуправления государственных полномочий в соответствии с настоящей статьей влечет за собой прекращение финансирования переданных органам местного самоуправления государственных полномочий и возврат неиспользованных материальных ресурсов и финансовых средств в порядке, установленном действующим законодательством.</w:t>
      </w:r>
    </w:p>
    <w:p w:rsidR="00802AD5" w:rsidRPr="00802AD5" w:rsidRDefault="00802AD5" w:rsidP="00802AD5">
      <w:pPr>
        <w:ind w:firstLine="709"/>
        <w:jc w:val="both"/>
        <w:rPr>
          <w:szCs w:val="28"/>
        </w:rPr>
      </w:pPr>
    </w:p>
    <w:p w:rsidR="00802AD5" w:rsidRPr="00802AD5" w:rsidRDefault="00802AD5" w:rsidP="00802AD5">
      <w:pPr>
        <w:widowControl w:val="0"/>
        <w:autoSpaceDE w:val="0"/>
        <w:autoSpaceDN w:val="0"/>
        <w:ind w:firstLine="709"/>
        <w:jc w:val="both"/>
        <w:outlineLvl w:val="0"/>
        <w:rPr>
          <w:szCs w:val="28"/>
        </w:rPr>
      </w:pPr>
      <w:r w:rsidRPr="00802AD5">
        <w:rPr>
          <w:szCs w:val="28"/>
        </w:rPr>
        <w:t xml:space="preserve">СТАТЬЯ 12. ОТВЕТСТВЕННОСТЬ ОРГАНОВ МЕСТНОГО </w:t>
      </w:r>
    </w:p>
    <w:p w:rsidR="00802AD5" w:rsidRPr="00802AD5" w:rsidRDefault="00802AD5" w:rsidP="00802AD5">
      <w:pPr>
        <w:widowControl w:val="0"/>
        <w:autoSpaceDE w:val="0"/>
        <w:autoSpaceDN w:val="0"/>
        <w:ind w:firstLine="709"/>
        <w:jc w:val="both"/>
        <w:outlineLvl w:val="0"/>
        <w:rPr>
          <w:szCs w:val="28"/>
        </w:rPr>
      </w:pPr>
      <w:r w:rsidRPr="00802AD5">
        <w:rPr>
          <w:szCs w:val="28"/>
        </w:rPr>
        <w:t xml:space="preserve">                      САМОУПРАВЛЕНИЯ, ДОЛЖНОСТНЫХ ЛИЦ</w:t>
      </w:r>
    </w:p>
    <w:p w:rsidR="00802AD5" w:rsidRPr="00802AD5" w:rsidRDefault="00802AD5" w:rsidP="00802AD5">
      <w:pPr>
        <w:widowControl w:val="0"/>
        <w:autoSpaceDE w:val="0"/>
        <w:autoSpaceDN w:val="0"/>
        <w:ind w:firstLine="709"/>
        <w:jc w:val="both"/>
        <w:outlineLvl w:val="0"/>
        <w:rPr>
          <w:szCs w:val="28"/>
        </w:rPr>
      </w:pPr>
      <w:r w:rsidRPr="00802AD5">
        <w:rPr>
          <w:szCs w:val="28"/>
        </w:rPr>
        <w:t xml:space="preserve">                      МЕСТНОГО САМОУПРАВЛЕНИЯ ЗА </w:t>
      </w:r>
    </w:p>
    <w:p w:rsidR="00802AD5" w:rsidRPr="00802AD5" w:rsidRDefault="00802AD5" w:rsidP="00802AD5">
      <w:pPr>
        <w:widowControl w:val="0"/>
        <w:autoSpaceDE w:val="0"/>
        <w:autoSpaceDN w:val="0"/>
        <w:ind w:firstLine="709"/>
        <w:jc w:val="both"/>
        <w:outlineLvl w:val="0"/>
        <w:rPr>
          <w:szCs w:val="28"/>
        </w:rPr>
      </w:pPr>
      <w:r w:rsidRPr="00802AD5">
        <w:rPr>
          <w:szCs w:val="28"/>
        </w:rPr>
        <w:t xml:space="preserve">                      НЕИСПОЛНЕНИЕ ИЛИ НЕНАДЛЕЖАЩЕЕ</w:t>
      </w:r>
    </w:p>
    <w:p w:rsidR="00802AD5" w:rsidRPr="00802AD5" w:rsidRDefault="00802AD5" w:rsidP="00802AD5">
      <w:pPr>
        <w:widowControl w:val="0"/>
        <w:autoSpaceDE w:val="0"/>
        <w:autoSpaceDN w:val="0"/>
        <w:ind w:firstLine="709"/>
        <w:jc w:val="both"/>
        <w:outlineLvl w:val="0"/>
        <w:rPr>
          <w:szCs w:val="28"/>
        </w:rPr>
      </w:pPr>
      <w:r w:rsidRPr="00802AD5">
        <w:rPr>
          <w:szCs w:val="28"/>
        </w:rPr>
        <w:t xml:space="preserve">                      ИСПОЛНЕНИЕ ГОСУДАРСТВЕННЫХ</w:t>
      </w:r>
    </w:p>
    <w:p w:rsidR="00802AD5" w:rsidRPr="00802AD5" w:rsidRDefault="00802AD5" w:rsidP="00802AD5">
      <w:pPr>
        <w:widowControl w:val="0"/>
        <w:autoSpaceDE w:val="0"/>
        <w:autoSpaceDN w:val="0"/>
        <w:ind w:firstLine="709"/>
        <w:jc w:val="both"/>
        <w:outlineLvl w:val="0"/>
        <w:rPr>
          <w:szCs w:val="28"/>
        </w:rPr>
      </w:pPr>
      <w:r w:rsidRPr="00802AD5">
        <w:rPr>
          <w:szCs w:val="28"/>
        </w:rPr>
        <w:t xml:space="preserve">                      ПОЛНОМОЧИЙ</w:t>
      </w:r>
    </w:p>
    <w:p w:rsidR="00802AD5" w:rsidRPr="00802AD5" w:rsidRDefault="00802AD5" w:rsidP="00802AD5">
      <w:pPr>
        <w:widowControl w:val="0"/>
        <w:autoSpaceDE w:val="0"/>
        <w:autoSpaceDN w:val="0"/>
        <w:ind w:firstLine="709"/>
        <w:jc w:val="both"/>
        <w:outlineLvl w:val="0"/>
        <w:rPr>
          <w:sz w:val="24"/>
          <w:szCs w:val="28"/>
        </w:rPr>
      </w:pPr>
    </w:p>
    <w:p w:rsidR="00802AD5" w:rsidRPr="00802AD5" w:rsidRDefault="00802AD5" w:rsidP="00802AD5">
      <w:pPr>
        <w:widowControl w:val="0"/>
        <w:autoSpaceDE w:val="0"/>
        <w:autoSpaceDN w:val="0"/>
        <w:ind w:firstLine="709"/>
        <w:jc w:val="both"/>
        <w:rPr>
          <w:szCs w:val="28"/>
        </w:rPr>
      </w:pPr>
      <w:r w:rsidRPr="00802AD5">
        <w:rPr>
          <w:szCs w:val="28"/>
        </w:rPr>
        <w:t xml:space="preserve">Органы местного самоуправления, должностные лица местного самоуправления несут ответственность за неисполнение или ненадлежащее </w:t>
      </w:r>
      <w:r w:rsidRPr="00802AD5">
        <w:rPr>
          <w:szCs w:val="28"/>
        </w:rPr>
        <w:lastRenderedPageBreak/>
        <w:t>исполнение государственных полномочий в соответствии с федеральным законодательством и законодательством Приморского края в пределах выделенных на осуществление государственных полномочий материальных ресурсов и финансовых средств.</w:t>
      </w:r>
    </w:p>
    <w:p w:rsidR="00802AD5" w:rsidRPr="00802AD5" w:rsidRDefault="00802AD5" w:rsidP="00802AD5">
      <w:pPr>
        <w:widowControl w:val="0"/>
        <w:autoSpaceDE w:val="0"/>
        <w:autoSpaceDN w:val="0"/>
        <w:ind w:firstLine="709"/>
        <w:jc w:val="both"/>
        <w:rPr>
          <w:szCs w:val="28"/>
        </w:rPr>
      </w:pPr>
    </w:p>
    <w:p w:rsidR="00802AD5" w:rsidRPr="00802AD5" w:rsidRDefault="00802AD5" w:rsidP="00802AD5">
      <w:pPr>
        <w:ind w:firstLine="709"/>
        <w:jc w:val="both"/>
        <w:rPr>
          <w:szCs w:val="28"/>
        </w:rPr>
      </w:pPr>
      <w:r w:rsidRPr="00802AD5">
        <w:rPr>
          <w:szCs w:val="28"/>
        </w:rPr>
        <w:t>СТАТЬЯ 13. ВСТУПЛЕНИЕ В СИЛУ НАСТОЯЩЕГО ЗАКОНА</w:t>
      </w:r>
    </w:p>
    <w:p w:rsidR="00802AD5" w:rsidRPr="00802AD5" w:rsidRDefault="00802AD5" w:rsidP="00802AD5">
      <w:pPr>
        <w:ind w:firstLine="709"/>
        <w:jc w:val="both"/>
        <w:rPr>
          <w:szCs w:val="28"/>
        </w:rPr>
      </w:pPr>
    </w:p>
    <w:p w:rsidR="00802AD5" w:rsidRPr="00802AD5" w:rsidRDefault="00802AD5" w:rsidP="00802AD5">
      <w:pPr>
        <w:ind w:firstLine="709"/>
        <w:jc w:val="both"/>
        <w:rPr>
          <w:szCs w:val="28"/>
        </w:rPr>
      </w:pPr>
      <w:r w:rsidRPr="00802AD5">
        <w:rPr>
          <w:szCs w:val="28"/>
        </w:rPr>
        <w:t>Настоящий Закон вступает в силу со дня его официального опубликования.</w:t>
      </w:r>
    </w:p>
    <w:p w:rsidR="00802AD5" w:rsidRPr="00802AD5" w:rsidRDefault="00802AD5" w:rsidP="00802AD5">
      <w:pPr>
        <w:ind w:firstLine="709"/>
        <w:rPr>
          <w:szCs w:val="28"/>
        </w:rPr>
      </w:pPr>
    </w:p>
    <w:p w:rsidR="00802AD5" w:rsidRPr="00802AD5" w:rsidRDefault="00802AD5" w:rsidP="00802AD5">
      <w:pPr>
        <w:ind w:firstLine="709"/>
        <w:rPr>
          <w:szCs w:val="28"/>
        </w:rPr>
      </w:pPr>
    </w:p>
    <w:p w:rsidR="00802AD5" w:rsidRPr="00802AD5" w:rsidRDefault="00802AD5" w:rsidP="00802AD5">
      <w:pPr>
        <w:ind w:firstLine="709"/>
        <w:rPr>
          <w:szCs w:val="28"/>
        </w:rPr>
      </w:pPr>
    </w:p>
    <w:p w:rsidR="00BE0544" w:rsidRDefault="00802AD5" w:rsidP="00802AD5">
      <w:pPr>
        <w:rPr>
          <w:szCs w:val="28"/>
        </w:rPr>
      </w:pPr>
      <w:r w:rsidRPr="00802AD5">
        <w:rPr>
          <w:szCs w:val="28"/>
        </w:rPr>
        <w:t>Губернатор края</w:t>
      </w:r>
      <w:r w:rsidRPr="00802AD5">
        <w:rPr>
          <w:szCs w:val="28"/>
        </w:rPr>
        <w:tab/>
      </w:r>
      <w:r w:rsidRPr="00802AD5">
        <w:rPr>
          <w:szCs w:val="28"/>
        </w:rPr>
        <w:tab/>
      </w:r>
      <w:r w:rsidRPr="00802AD5">
        <w:rPr>
          <w:szCs w:val="28"/>
        </w:rPr>
        <w:tab/>
      </w:r>
      <w:r w:rsidRPr="00802AD5">
        <w:rPr>
          <w:szCs w:val="28"/>
        </w:rPr>
        <w:tab/>
      </w:r>
      <w:r w:rsidRPr="00802AD5">
        <w:rPr>
          <w:szCs w:val="28"/>
        </w:rPr>
        <w:tab/>
      </w:r>
      <w:r w:rsidRPr="00802AD5">
        <w:rPr>
          <w:szCs w:val="28"/>
        </w:rPr>
        <w:tab/>
      </w:r>
      <w:r w:rsidRPr="00802AD5">
        <w:rPr>
          <w:szCs w:val="28"/>
        </w:rPr>
        <w:tab/>
        <w:t xml:space="preserve">      В.В. Миклушевский</w:t>
      </w:r>
    </w:p>
    <w:p w:rsidR="00A62142" w:rsidRDefault="00A62142" w:rsidP="00802AD5">
      <w:pPr>
        <w:rPr>
          <w:szCs w:val="28"/>
        </w:rPr>
      </w:pPr>
    </w:p>
    <w:p w:rsidR="00A62142" w:rsidRDefault="00A62142" w:rsidP="00802AD5">
      <w:pPr>
        <w:rPr>
          <w:szCs w:val="28"/>
        </w:rPr>
      </w:pPr>
      <w:bookmarkStart w:id="1" w:name="_GoBack"/>
      <w:r>
        <w:rPr>
          <w:szCs w:val="28"/>
        </w:rPr>
        <w:t>г. Владивосток</w:t>
      </w:r>
    </w:p>
    <w:p w:rsidR="00A62142" w:rsidRDefault="00A62142" w:rsidP="00802AD5">
      <w:pPr>
        <w:rPr>
          <w:szCs w:val="28"/>
        </w:rPr>
      </w:pPr>
      <w:r>
        <w:rPr>
          <w:szCs w:val="28"/>
        </w:rPr>
        <w:t>6 июня 2016 года</w:t>
      </w:r>
    </w:p>
    <w:p w:rsidR="00A62142" w:rsidRDefault="00A62142" w:rsidP="00802AD5">
      <w:r>
        <w:rPr>
          <w:szCs w:val="28"/>
        </w:rPr>
        <w:t>№ 836-КЗ</w:t>
      </w:r>
      <w:bookmarkEnd w:id="1"/>
    </w:p>
    <w:sectPr w:rsidR="00A62142" w:rsidSect="00802AD5">
      <w:headerReference w:type="default" r:id="rId11"/>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0BE" w:rsidRDefault="008810BE">
      <w:r>
        <w:separator/>
      </w:r>
    </w:p>
  </w:endnote>
  <w:endnote w:type="continuationSeparator" w:id="0">
    <w:p w:rsidR="008810BE" w:rsidRDefault="00881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0BE" w:rsidRDefault="008810BE">
      <w:r>
        <w:separator/>
      </w:r>
    </w:p>
  </w:footnote>
  <w:footnote w:type="continuationSeparator" w:id="0">
    <w:p w:rsidR="008810BE" w:rsidRDefault="008810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AD5" w:rsidRDefault="00802AD5" w:rsidP="00802AD5">
    <w:pPr>
      <w:pStyle w:val="a3"/>
      <w:jc w:val="right"/>
    </w:pPr>
    <w:r>
      <w:fldChar w:fldCharType="begin"/>
    </w:r>
    <w:r>
      <w:instrText>PAGE   \* MERGEFORMAT</w:instrText>
    </w:r>
    <w:r>
      <w:fldChar w:fldCharType="separate"/>
    </w:r>
    <w:r w:rsidR="00A62142">
      <w:rPr>
        <w:noProof/>
      </w:rPr>
      <w:t>8</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2AD5"/>
    <w:rsid w:val="0003291F"/>
    <w:rsid w:val="003550EA"/>
    <w:rsid w:val="00380EE1"/>
    <w:rsid w:val="003B26E7"/>
    <w:rsid w:val="0047435B"/>
    <w:rsid w:val="005A2827"/>
    <w:rsid w:val="00802AD5"/>
    <w:rsid w:val="008810BE"/>
    <w:rsid w:val="00A62142"/>
    <w:rsid w:val="00AB70F9"/>
    <w:rsid w:val="00AC31EC"/>
    <w:rsid w:val="00B14397"/>
    <w:rsid w:val="00BE0544"/>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802AD5"/>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7D0E53F186C8E2FAA86AD70607D083608B9C7455708A810566D3138182D42A51DFF05110BD911514DBACB0e2u3G" TargetMode="External"/><Relationship Id="rId4" Type="http://schemas.openxmlformats.org/officeDocument/2006/relationships/webSettings" Target="webSettings.xml"/><Relationship Id="rId9" Type="http://schemas.openxmlformats.org/officeDocument/2006/relationships/hyperlink" Target="consultantplus://offline/ref=864F01DBABF1F7DF028B88006782CD4F37B24CBDE1C47BE07755B6E4A3676FBB759A1FC2F4C27228V3YA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3</TotalTime>
  <Pages>8</Pages>
  <Words>2340</Words>
  <Characters>13344</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15653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2016-05-25T06:54:00Z</cp:lastPrinted>
  <dcterms:created xsi:type="dcterms:W3CDTF">2016-05-25T06:51:00Z</dcterms:created>
  <dcterms:modified xsi:type="dcterms:W3CDTF">2016-06-07T00:10:00Z</dcterms:modified>
</cp:coreProperties>
</file>