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679879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70DE4" w:rsidRDefault="00B70DE4" w:rsidP="00B70DE4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О ВНЕСЕНИИ ИЗМЕНЕНИЙ В ЗАКОН ПРИМОРСКОГО КРАЯ</w:t>
      </w:r>
    </w:p>
    <w:p w:rsidR="00B70DE4" w:rsidRDefault="00B70DE4" w:rsidP="00B70DE4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"О РЕГУЛИРОВАНИИ ЗЕМЕЛЬНЫХ ОТНОШЕНИЙ</w:t>
      </w:r>
    </w:p>
    <w:p w:rsidR="00B70DE4" w:rsidRDefault="00B70DE4" w:rsidP="00B70DE4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В ПРИМОРСКОМ КРАЕ"</w:t>
      </w:r>
    </w:p>
    <w:p w:rsidR="00B70DE4" w:rsidRDefault="00B70DE4" w:rsidP="00B70DE4">
      <w:pPr>
        <w:pStyle w:val="a3"/>
        <w:tabs>
          <w:tab w:val="clear" w:pos="4153"/>
          <w:tab w:val="clear" w:pos="8306"/>
        </w:tabs>
      </w:pPr>
    </w:p>
    <w:p w:rsidR="00B70DE4" w:rsidRDefault="00B70DE4" w:rsidP="00B70DE4">
      <w:pPr>
        <w:ind w:firstLine="720"/>
        <w:jc w:val="both"/>
      </w:pPr>
      <w:r>
        <w:t>Принят Законодательным Собранием Приморского края 25 мая</w:t>
      </w:r>
      <w:r>
        <w:br/>
        <w:t>2016 года</w:t>
      </w:r>
    </w:p>
    <w:p w:rsidR="00B70DE4" w:rsidRDefault="00B70DE4" w:rsidP="00B70DE4">
      <w:pPr>
        <w:ind w:firstLine="720"/>
      </w:pPr>
    </w:p>
    <w:p w:rsidR="00B70DE4" w:rsidRPr="00BA3AA1" w:rsidRDefault="00B70DE4" w:rsidP="00B70DE4">
      <w:pPr>
        <w:tabs>
          <w:tab w:val="left" w:pos="426"/>
        </w:tabs>
        <w:ind w:firstLine="709"/>
        <w:jc w:val="both"/>
        <w:rPr>
          <w:szCs w:val="28"/>
        </w:rPr>
      </w:pPr>
      <w:r w:rsidRPr="00BA3AA1">
        <w:rPr>
          <w:szCs w:val="28"/>
        </w:rPr>
        <w:t xml:space="preserve">СТАТЬЯ 1. </w:t>
      </w:r>
    </w:p>
    <w:p w:rsidR="00B70DE4" w:rsidRPr="00BA3AA1" w:rsidRDefault="00B70DE4" w:rsidP="00B70DE4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BA3AA1">
        <w:rPr>
          <w:szCs w:val="28"/>
        </w:rPr>
        <w:t>Внести в Закон Приморского края от 29 декабря 2003 года                     № 90-КЗ "О регулировании земельных отношений в Приморском крае" (Ведомости Законодательного Собрания Приморского края, 2003, № 45,               стр. 10; 2005, № 92, стр. 10; 2006, № 127, стр. 9, № 2, стр. 19, № 3, стр. 24; 2007, № 44, стр. 24; 2008, № 68, стр. 6, № 92, стр. 8; 2009, № 104, стр. 5,                   № 118, стр. 32, № 136, стр. 3; 2010, № 138, стр. 8, № 141, стр. 52; 2011, № 174, стр. 4, № 194, стр. 86, № 206, стр. 63; 2012, № 8, стр. 72, № 23, стр. 24,                  стр. 38, № 35, стр. 225; 2013, № 52, стр. 34, № 55, стр. 3, стр. 38, № 57,                  стр. 20, № 67, стр. 24; 2014, № 73, стр. 40, № 96, стр. 54; 2015, № 112, стр. 16, № 125, стр. 109, № 131, стр. 2) следующие изменения:</w:t>
      </w:r>
    </w:p>
    <w:p w:rsidR="00B70DE4" w:rsidRPr="00BA3AA1" w:rsidRDefault="00B70DE4" w:rsidP="00B70DE4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BA3AA1">
        <w:rPr>
          <w:szCs w:val="28"/>
        </w:rPr>
        <w:t>1)статью 5 изложить в следующей редакции:</w:t>
      </w:r>
    </w:p>
    <w:p w:rsidR="00B70DE4" w:rsidRPr="00BA3AA1" w:rsidRDefault="00B70DE4" w:rsidP="00B70DE4">
      <w:pPr>
        <w:tabs>
          <w:tab w:val="left" w:pos="709"/>
          <w:tab w:val="left" w:pos="851"/>
          <w:tab w:val="left" w:pos="993"/>
          <w:tab w:val="left" w:pos="2552"/>
        </w:tabs>
        <w:autoSpaceDE w:val="0"/>
        <w:autoSpaceDN w:val="0"/>
        <w:adjustRightInd w:val="0"/>
        <w:ind w:left="2410" w:hanging="1690"/>
        <w:jc w:val="both"/>
        <w:rPr>
          <w:szCs w:val="28"/>
        </w:rPr>
      </w:pPr>
      <w:r w:rsidRPr="00BA3AA1">
        <w:rPr>
          <w:szCs w:val="28"/>
        </w:rPr>
        <w:t xml:space="preserve">"СТАТЬЯ 5. ПЕРЕВОД ЗЕМЕЛЬ (ЗЕМЕЛЬНЫХ УЧАСТКОВ) </w:t>
      </w:r>
    </w:p>
    <w:p w:rsidR="00B70DE4" w:rsidRPr="00BA3AA1" w:rsidRDefault="00B70DE4" w:rsidP="00B70DE4">
      <w:pPr>
        <w:tabs>
          <w:tab w:val="left" w:pos="-2127"/>
        </w:tabs>
        <w:autoSpaceDE w:val="0"/>
        <w:autoSpaceDN w:val="0"/>
        <w:adjustRightInd w:val="0"/>
        <w:ind w:left="2410" w:hanging="1690"/>
        <w:jc w:val="both"/>
        <w:rPr>
          <w:szCs w:val="28"/>
        </w:rPr>
      </w:pPr>
      <w:r w:rsidRPr="00BA3AA1">
        <w:rPr>
          <w:szCs w:val="28"/>
        </w:rPr>
        <w:t xml:space="preserve">                     ИЗ ОДНОЙ КАТЕГОРИИ В ДРУГУЮ</w:t>
      </w:r>
    </w:p>
    <w:p w:rsidR="00B70DE4" w:rsidRPr="00BA3AA1" w:rsidRDefault="00B70DE4" w:rsidP="00B70DE4">
      <w:pPr>
        <w:tabs>
          <w:tab w:val="left" w:pos="851"/>
          <w:tab w:val="left" w:pos="993"/>
          <w:tab w:val="left" w:pos="2268"/>
          <w:tab w:val="left" w:pos="2552"/>
        </w:tabs>
        <w:autoSpaceDE w:val="0"/>
        <w:autoSpaceDN w:val="0"/>
        <w:adjustRightInd w:val="0"/>
        <w:ind w:left="2410" w:hanging="1690"/>
        <w:jc w:val="both"/>
        <w:rPr>
          <w:szCs w:val="28"/>
        </w:rPr>
      </w:pPr>
    </w:p>
    <w:p w:rsidR="00B70DE4" w:rsidRPr="00BA3AA1" w:rsidRDefault="00B70DE4" w:rsidP="00B70D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Перевод земель (земельных участков) из одной категории в другую осуществляется:</w:t>
      </w:r>
    </w:p>
    <w:p w:rsidR="00B70DE4" w:rsidRPr="00BA3AA1" w:rsidRDefault="00B70DE4" w:rsidP="00B70DE4">
      <w:pPr>
        <w:widowControl w:val="0"/>
        <w:tabs>
          <w:tab w:val="left" w:pos="845"/>
        </w:tabs>
        <w:autoSpaceDE w:val="0"/>
        <w:autoSpaceDN w:val="0"/>
        <w:adjustRightInd w:val="0"/>
        <w:ind w:firstLine="709"/>
        <w:rPr>
          <w:szCs w:val="28"/>
        </w:rPr>
      </w:pPr>
      <w:r w:rsidRPr="00BA3AA1">
        <w:rPr>
          <w:szCs w:val="28"/>
        </w:rPr>
        <w:t>1)органами исполнительной власти Приморского края в отношении:</w:t>
      </w:r>
    </w:p>
    <w:p w:rsidR="00B70DE4" w:rsidRPr="00BA3AA1" w:rsidRDefault="00B70DE4" w:rsidP="00B70DE4">
      <w:pPr>
        <w:tabs>
          <w:tab w:val="left" w:pos="845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а)земель (земельных участков), находящихся в собственности Приморского края;</w:t>
      </w:r>
    </w:p>
    <w:p w:rsidR="00B70DE4" w:rsidRPr="00BA3AA1" w:rsidRDefault="00B70DE4" w:rsidP="00B70DE4">
      <w:pPr>
        <w:tabs>
          <w:tab w:val="left" w:pos="8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б)земель сельскохозяйственного назначения или земельных участков в</w:t>
      </w:r>
      <w:r w:rsidRPr="00BA3AA1">
        <w:rPr>
          <w:szCs w:val="28"/>
        </w:rPr>
        <w:br/>
        <w:t>составе таких земель, находящихся в муниципальной и частной собственности, а также государственная собственность на которые не разграничена;</w:t>
      </w:r>
    </w:p>
    <w:p w:rsidR="00B70DE4" w:rsidRPr="00BA3AA1" w:rsidRDefault="00B70DE4" w:rsidP="00B70DE4">
      <w:pPr>
        <w:tabs>
          <w:tab w:val="left" w:pos="8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в)земель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Шкотовского и Надеждинского муниципальных районов, находящихся в частной собственности, а также государственная собственность на которые не разграничена;</w:t>
      </w:r>
    </w:p>
    <w:p w:rsidR="00B70DE4" w:rsidRPr="00BA3AA1" w:rsidRDefault="00B70DE4" w:rsidP="00B70DE4">
      <w:pPr>
        <w:tabs>
          <w:tab w:val="left" w:pos="8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2)органами местного самоуправления в отношении:</w:t>
      </w:r>
    </w:p>
    <w:p w:rsidR="00B70DE4" w:rsidRPr="00BA3AA1" w:rsidRDefault="00B70DE4" w:rsidP="00B70DE4">
      <w:pPr>
        <w:tabs>
          <w:tab w:val="left" w:pos="8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а)земель (земельных участков), находящихся в муниципальной</w:t>
      </w:r>
      <w:r w:rsidRPr="00BA3AA1">
        <w:rPr>
          <w:szCs w:val="28"/>
        </w:rPr>
        <w:br/>
        <w:t>собственности, за исключением земель сельскохозяйственного назначения или земельных участков в составе таких земель;</w:t>
      </w:r>
    </w:p>
    <w:p w:rsidR="00B70DE4" w:rsidRDefault="00B70DE4" w:rsidP="00B70DE4">
      <w:pPr>
        <w:tabs>
          <w:tab w:val="left" w:pos="888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lastRenderedPageBreak/>
        <w:t>б)земель (земельных участков), находящихся в частной собственности, за исключением</w:t>
      </w:r>
      <w:r>
        <w:rPr>
          <w:szCs w:val="28"/>
        </w:rPr>
        <w:t>:</w:t>
      </w:r>
    </w:p>
    <w:p w:rsidR="00B70DE4" w:rsidRDefault="00B70DE4" w:rsidP="00B70DE4">
      <w:pPr>
        <w:tabs>
          <w:tab w:val="left" w:pos="888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земель сельскохозяйственного назначения или земельных участков в составе таких земель;</w:t>
      </w:r>
    </w:p>
    <w:p w:rsidR="00B70DE4" w:rsidRPr="00BA3AA1" w:rsidRDefault="00B70DE4" w:rsidP="00B70DE4">
      <w:pPr>
        <w:tabs>
          <w:tab w:val="left" w:pos="888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Надеждинского и Шкотовского муниципальных районов;</w:t>
      </w:r>
    </w:p>
    <w:p w:rsidR="00B70DE4" w:rsidRDefault="00B70DE4" w:rsidP="00B70D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в)земель (земельных участков), государственная собственность на которые не разграничена, за исключением</w:t>
      </w:r>
      <w:r>
        <w:rPr>
          <w:szCs w:val="28"/>
        </w:rPr>
        <w:t>:</w:t>
      </w:r>
    </w:p>
    <w:p w:rsidR="00B70DE4" w:rsidRDefault="00B70DE4" w:rsidP="00B70D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земель сельскохозяйственного назначения или земельных участков в составе таких земель;</w:t>
      </w:r>
    </w:p>
    <w:p w:rsidR="00B70DE4" w:rsidRPr="00BA3AA1" w:rsidRDefault="00B70DE4" w:rsidP="00B70D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Надеждинского и Шкотовского муниципальных районов.";</w:t>
      </w:r>
    </w:p>
    <w:p w:rsidR="00B70DE4" w:rsidRPr="00BA3AA1" w:rsidRDefault="00B70DE4" w:rsidP="00B70DE4">
      <w:pPr>
        <w:autoSpaceDE w:val="0"/>
        <w:autoSpaceDN w:val="0"/>
        <w:adjustRightInd w:val="0"/>
        <w:ind w:firstLine="709"/>
        <w:rPr>
          <w:szCs w:val="28"/>
        </w:rPr>
      </w:pPr>
      <w:r w:rsidRPr="00BA3AA1">
        <w:rPr>
          <w:szCs w:val="28"/>
        </w:rPr>
        <w:t>2)пункт 11 статьи 7 изложить в следующей редакции:</w:t>
      </w:r>
    </w:p>
    <w:p w:rsidR="00B70DE4" w:rsidRPr="00BA3AA1" w:rsidRDefault="00B70DE4" w:rsidP="00B70D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"11)перевод из одной категории в другую земель (земельных участков), находящихся в собственности Приморского края; земель сельскохозяйственного назначения или земельных участков в составе таких земель, находящихся в муниципальной и частной собственности, а также государственная собственность на которые не разграничена; 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Шкотовского и Надеждинского муниципальных районов, находящихся в частной собственности, а также государственная собственность на которые не разграничена.".</w:t>
      </w:r>
    </w:p>
    <w:p w:rsidR="00B70DE4" w:rsidRPr="00BA3AA1" w:rsidRDefault="00B70DE4" w:rsidP="00B70DE4">
      <w:pPr>
        <w:autoSpaceDE w:val="0"/>
        <w:autoSpaceDN w:val="0"/>
        <w:adjustRightInd w:val="0"/>
        <w:spacing w:line="240" w:lineRule="exact"/>
        <w:ind w:left="725"/>
        <w:rPr>
          <w:szCs w:val="28"/>
        </w:rPr>
      </w:pPr>
    </w:p>
    <w:p w:rsidR="00B70DE4" w:rsidRPr="00BA3AA1" w:rsidRDefault="00B70DE4" w:rsidP="00B70DE4">
      <w:pPr>
        <w:autoSpaceDE w:val="0"/>
        <w:autoSpaceDN w:val="0"/>
        <w:adjustRightInd w:val="0"/>
        <w:spacing w:before="158"/>
        <w:ind w:firstLine="709"/>
        <w:rPr>
          <w:szCs w:val="28"/>
        </w:rPr>
      </w:pPr>
      <w:r w:rsidRPr="00BA3AA1">
        <w:rPr>
          <w:szCs w:val="28"/>
        </w:rPr>
        <w:t>СТАТЬЯ 2.</w:t>
      </w:r>
    </w:p>
    <w:p w:rsidR="00B70DE4" w:rsidRPr="00BA3AA1" w:rsidRDefault="00B70DE4" w:rsidP="00B70DE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Настоящий Закон вступает в силу со дня его официального опубликования.</w:t>
      </w:r>
    </w:p>
    <w:p w:rsidR="00B70DE4" w:rsidRPr="00BA3AA1" w:rsidRDefault="00B70DE4" w:rsidP="00B70DE4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B70DE4" w:rsidRPr="00BA3AA1" w:rsidRDefault="00B70DE4" w:rsidP="00B70DE4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B70DE4" w:rsidRPr="00BA3AA1" w:rsidRDefault="00B70DE4" w:rsidP="00B70DE4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B70DE4" w:rsidRPr="00BA3AA1" w:rsidRDefault="00B70DE4" w:rsidP="00B70DE4">
      <w:pPr>
        <w:tabs>
          <w:tab w:val="left" w:pos="709"/>
        </w:tabs>
        <w:autoSpaceDE w:val="0"/>
        <w:autoSpaceDN w:val="0"/>
        <w:adjustRightInd w:val="0"/>
        <w:jc w:val="center"/>
      </w:pPr>
      <w:r w:rsidRPr="00BA3AA1">
        <w:rPr>
          <w:szCs w:val="28"/>
        </w:rPr>
        <w:t>Губернатор края                                                                      В.В. Миклушевский</w:t>
      </w:r>
    </w:p>
    <w:p w:rsidR="00B70DE4" w:rsidRDefault="00B70DE4" w:rsidP="00B70DE4"/>
    <w:p w:rsidR="00E54853" w:rsidRDefault="00E54853" w:rsidP="00E54853">
      <w:pPr>
        <w:suppressAutoHyphens/>
      </w:pPr>
      <w:bookmarkStart w:id="0" w:name="_GoBack"/>
      <w:r>
        <w:t>г. Владивосток</w:t>
      </w:r>
    </w:p>
    <w:p w:rsidR="00E54853" w:rsidRDefault="00E54853" w:rsidP="00E54853">
      <w:pPr>
        <w:suppressAutoHyphens/>
      </w:pPr>
      <w:r>
        <w:t xml:space="preserve">6 июня 2016 года </w:t>
      </w:r>
    </w:p>
    <w:p w:rsidR="00E54853" w:rsidRDefault="00E54853" w:rsidP="00E54853">
      <w:r>
        <w:t>№ 83</w:t>
      </w:r>
      <w:r>
        <w:t>2</w:t>
      </w:r>
      <w:r>
        <w:t>-КЗ</w:t>
      </w:r>
      <w:bookmarkEnd w:id="0"/>
    </w:p>
    <w:p w:rsidR="00B70DE4" w:rsidRPr="00E83673" w:rsidRDefault="00B70DE4" w:rsidP="00E54853"/>
    <w:p w:rsidR="00BE0544" w:rsidRDefault="00BE0544"/>
    <w:sectPr w:rsidR="00BE0544" w:rsidSect="00B70DE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D18" w:rsidRDefault="00A12D18">
      <w:r>
        <w:separator/>
      </w:r>
    </w:p>
  </w:endnote>
  <w:endnote w:type="continuationSeparator" w:id="0">
    <w:p w:rsidR="00A12D18" w:rsidRDefault="00A12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D18" w:rsidRDefault="00A12D18">
      <w:r>
        <w:separator/>
      </w:r>
    </w:p>
  </w:footnote>
  <w:footnote w:type="continuationSeparator" w:id="0">
    <w:p w:rsidR="00A12D18" w:rsidRDefault="00A12D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DE4" w:rsidRDefault="00B70DE4" w:rsidP="00B70DE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5485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0DE4"/>
    <w:rsid w:val="0003291F"/>
    <w:rsid w:val="001166B8"/>
    <w:rsid w:val="00380EE1"/>
    <w:rsid w:val="003B26E7"/>
    <w:rsid w:val="0047435B"/>
    <w:rsid w:val="005A2827"/>
    <w:rsid w:val="00A12D18"/>
    <w:rsid w:val="00AB70F9"/>
    <w:rsid w:val="00AC31EC"/>
    <w:rsid w:val="00B14397"/>
    <w:rsid w:val="00B70DE4"/>
    <w:rsid w:val="00BE0544"/>
    <w:rsid w:val="00E34273"/>
    <w:rsid w:val="00E5485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70DE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9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2016-05-25T06:47:00Z</cp:lastPrinted>
  <dcterms:created xsi:type="dcterms:W3CDTF">2016-06-07T00:00:00Z</dcterms:created>
  <dcterms:modified xsi:type="dcterms:W3CDTF">2016-06-07T00:00:00Z</dcterms:modified>
</cp:coreProperties>
</file>