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46223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01CD" w:rsidRPr="005401CD" w:rsidRDefault="005401CD" w:rsidP="005401CD">
      <w:pPr>
        <w:pStyle w:val="a3"/>
        <w:jc w:val="center"/>
        <w:rPr>
          <w:b/>
          <w:szCs w:val="28"/>
          <w:lang w:eastAsia="x-none"/>
        </w:rPr>
      </w:pPr>
      <w:r w:rsidRPr="005401CD">
        <w:rPr>
          <w:b/>
          <w:szCs w:val="28"/>
          <w:lang w:val="x-none" w:eastAsia="x-none"/>
        </w:rPr>
        <w:t>О ВНЕСЕНИИ ИЗМЕНЕНИ</w:t>
      </w:r>
      <w:r w:rsidRPr="005401CD">
        <w:rPr>
          <w:b/>
          <w:szCs w:val="28"/>
          <w:lang w:eastAsia="x-none"/>
        </w:rPr>
        <w:t>Я</w:t>
      </w:r>
      <w:r w:rsidRPr="005401CD">
        <w:rPr>
          <w:b/>
          <w:szCs w:val="28"/>
          <w:lang w:val="x-none" w:eastAsia="x-none"/>
        </w:rPr>
        <w:t xml:space="preserve"> В</w:t>
      </w:r>
      <w:r w:rsidRPr="005401CD">
        <w:rPr>
          <w:b/>
          <w:szCs w:val="28"/>
          <w:lang w:eastAsia="x-none"/>
        </w:rPr>
        <w:t xml:space="preserve"> СТАТЬЮ 4 ЗАКОНА ПРИМОРСКОГО КРАЯ "ОБ ОРГАНИЗАЦИИ И ОСУЩЕСТВЛЕНИИ ДЕЯТЕЛЬНОСТИ ПО ОПЕКЕ И ПОПЕЧИТЕЛЬСТВУ В ПРИМОРСКОМ КРАЕ"</w:t>
      </w:r>
    </w:p>
    <w:p w:rsidR="005401CD" w:rsidRPr="005401CD" w:rsidRDefault="005401CD" w:rsidP="005401CD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5401CD" w:rsidRDefault="005401CD" w:rsidP="005401CD">
      <w:pPr>
        <w:ind w:firstLine="720"/>
        <w:jc w:val="both"/>
        <w:rPr>
          <w:szCs w:val="28"/>
        </w:rPr>
      </w:pPr>
      <w:proofErr w:type="gramStart"/>
      <w:r w:rsidRPr="005401CD">
        <w:rPr>
          <w:szCs w:val="28"/>
        </w:rPr>
        <w:t>Принят</w:t>
      </w:r>
      <w:proofErr w:type="gramEnd"/>
      <w:r w:rsidRPr="005401CD">
        <w:rPr>
          <w:szCs w:val="28"/>
        </w:rPr>
        <w:t xml:space="preserve"> Законодательным Собранием Приморского края 30 марта </w:t>
      </w:r>
      <w:r w:rsidRPr="005401CD">
        <w:rPr>
          <w:szCs w:val="28"/>
        </w:rPr>
        <w:br/>
        <w:t>2016 года в первом чтении</w:t>
      </w:r>
    </w:p>
    <w:p w:rsidR="005401CD" w:rsidRPr="005401CD" w:rsidRDefault="005401CD" w:rsidP="005401CD">
      <w:pPr>
        <w:ind w:firstLine="709"/>
        <w:jc w:val="both"/>
        <w:rPr>
          <w:szCs w:val="28"/>
        </w:rPr>
      </w:pPr>
    </w:p>
    <w:p w:rsidR="005401CD" w:rsidRPr="005401CD" w:rsidRDefault="005401CD" w:rsidP="005401CD">
      <w:pPr>
        <w:ind w:firstLine="709"/>
        <w:jc w:val="both"/>
        <w:rPr>
          <w:szCs w:val="28"/>
        </w:rPr>
      </w:pPr>
      <w:r w:rsidRPr="005401CD">
        <w:rPr>
          <w:szCs w:val="28"/>
        </w:rPr>
        <w:t>СТАТЬЯ 1.</w:t>
      </w:r>
    </w:p>
    <w:p w:rsidR="005401CD" w:rsidRPr="005401CD" w:rsidRDefault="005401CD" w:rsidP="005401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401CD">
        <w:rPr>
          <w:szCs w:val="28"/>
        </w:rPr>
        <w:t xml:space="preserve">Внести в статью 4 Закона Приморского края от 25 декабря 2007 года </w:t>
      </w:r>
      <w:r w:rsidRPr="005401CD">
        <w:rPr>
          <w:szCs w:val="28"/>
        </w:rPr>
        <w:br/>
        <w:t>№ 185-КЗ "Об организации и осуществлении деятельности по опеке и попечительству в Приморском крае" (Ведомости Законодательного Собрания Приморского края, 2007, № 61, стр. 13; 2008, № 71, стр. 4, № 86, стр. 34; 2010, № 151, стр. 9, № 163, стр. 21; 2013, № 39, стр. 42, № 57, стр. 46;</w:t>
      </w:r>
      <w:proofErr w:type="gramEnd"/>
      <w:r w:rsidRPr="005401CD">
        <w:rPr>
          <w:szCs w:val="28"/>
        </w:rPr>
        <w:t xml:space="preserve"> </w:t>
      </w:r>
      <w:proofErr w:type="gramStart"/>
      <w:r w:rsidRPr="005401CD">
        <w:rPr>
          <w:szCs w:val="28"/>
        </w:rPr>
        <w:t xml:space="preserve">2016, </w:t>
      </w:r>
      <w:r w:rsidRPr="005401CD">
        <w:rPr>
          <w:szCs w:val="28"/>
        </w:rPr>
        <w:br/>
        <w:t>№ 151, стр. 49) следующее изменение:</w:t>
      </w:r>
      <w:proofErr w:type="gramEnd"/>
    </w:p>
    <w:p w:rsidR="005401CD" w:rsidRPr="005401CD" w:rsidRDefault="005401CD" w:rsidP="005401C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401CD">
        <w:rPr>
          <w:szCs w:val="28"/>
        </w:rPr>
        <w:t>часть 1 дополнить пунктом 5</w:t>
      </w:r>
      <w:r w:rsidRPr="005401CD">
        <w:rPr>
          <w:szCs w:val="28"/>
          <w:vertAlign w:val="superscript"/>
        </w:rPr>
        <w:t xml:space="preserve">1 </w:t>
      </w:r>
      <w:r w:rsidRPr="005401CD">
        <w:rPr>
          <w:szCs w:val="28"/>
        </w:rPr>
        <w:t>следующего содержания:</w:t>
      </w:r>
    </w:p>
    <w:p w:rsidR="005401CD" w:rsidRPr="005401CD" w:rsidRDefault="005401CD" w:rsidP="005401C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401CD">
        <w:rPr>
          <w:szCs w:val="28"/>
        </w:rPr>
        <w:t>"5</w:t>
      </w:r>
      <w:r w:rsidRPr="005401CD">
        <w:rPr>
          <w:szCs w:val="28"/>
          <w:vertAlign w:val="superscript"/>
        </w:rPr>
        <w:t>1)</w:t>
      </w:r>
      <w:r w:rsidRPr="005401CD">
        <w:rPr>
          <w:szCs w:val="28"/>
        </w:rPr>
        <w:t>установление опеки над несовершеннолетними, признанными судом недееспособными</w:t>
      </w:r>
      <w:bookmarkStart w:id="0" w:name="_GoBack"/>
      <w:bookmarkEnd w:id="0"/>
      <w:r w:rsidRPr="005401CD">
        <w:rPr>
          <w:szCs w:val="28"/>
        </w:rPr>
        <w:t>;".</w:t>
      </w:r>
    </w:p>
    <w:p w:rsidR="005401CD" w:rsidRPr="005401CD" w:rsidRDefault="005401CD" w:rsidP="005401C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401CD" w:rsidRPr="005401CD" w:rsidRDefault="005401CD" w:rsidP="005401C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401CD">
        <w:rPr>
          <w:szCs w:val="28"/>
        </w:rPr>
        <w:t>СТАТЬЯ 2.</w:t>
      </w:r>
    </w:p>
    <w:p w:rsidR="005401CD" w:rsidRPr="005401CD" w:rsidRDefault="005401CD" w:rsidP="005401C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401CD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5401CD" w:rsidRPr="005401CD" w:rsidRDefault="005401CD" w:rsidP="005401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401CD" w:rsidRPr="005401CD" w:rsidRDefault="005401CD" w:rsidP="005401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401CD" w:rsidRPr="005401CD" w:rsidRDefault="005401CD" w:rsidP="005401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401CD" w:rsidRPr="005401CD" w:rsidRDefault="005401CD" w:rsidP="005401CD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5401CD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EA3" w:rsidRDefault="006F0EA3">
      <w:r>
        <w:separator/>
      </w:r>
    </w:p>
  </w:endnote>
  <w:endnote w:type="continuationSeparator" w:id="0">
    <w:p w:rsidR="006F0EA3" w:rsidRDefault="006F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EA3" w:rsidRDefault="006F0EA3">
      <w:r>
        <w:separator/>
      </w:r>
    </w:p>
  </w:footnote>
  <w:footnote w:type="continuationSeparator" w:id="0">
    <w:p w:rsidR="006F0EA3" w:rsidRDefault="006F0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1CD"/>
    <w:rsid w:val="0003291F"/>
    <w:rsid w:val="002554A2"/>
    <w:rsid w:val="002E0569"/>
    <w:rsid w:val="00380EE1"/>
    <w:rsid w:val="003B26E7"/>
    <w:rsid w:val="0047435B"/>
    <w:rsid w:val="005401CD"/>
    <w:rsid w:val="005A2827"/>
    <w:rsid w:val="00616A86"/>
    <w:rsid w:val="006F0EA3"/>
    <w:rsid w:val="0094179D"/>
    <w:rsid w:val="00AB70F9"/>
    <w:rsid w:val="00AC31EC"/>
    <w:rsid w:val="00B14397"/>
    <w:rsid w:val="00BE0544"/>
    <w:rsid w:val="00D736A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401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40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Беззубченко Елена Николаевна</cp:lastModifiedBy>
  <cp:revision>4</cp:revision>
  <cp:lastPrinted>2016-03-30T04:48:00Z</cp:lastPrinted>
  <dcterms:created xsi:type="dcterms:W3CDTF">2016-03-30T04:47:00Z</dcterms:created>
  <dcterms:modified xsi:type="dcterms:W3CDTF">2016-06-03T02:31:00Z</dcterms:modified>
</cp:coreProperties>
</file>