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8767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44B2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44B2A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44B2A" w:rsidRPr="00E44B2A">
              <w:rPr>
                <w:szCs w:val="28"/>
              </w:rPr>
              <w:t>2491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44B2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44B2A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2016</w:t>
            </w:r>
            <w:r w:rsidRPr="00FF6829">
              <w:rPr>
                <w:szCs w:val="28"/>
              </w:rPr>
              <w:t xml:space="preserve"> год</w:t>
            </w:r>
            <w:r>
              <w:t>"</w:t>
            </w:r>
          </w:p>
          <w:p w:rsidR="000B3FB2" w:rsidRPr="00E44B2A" w:rsidRDefault="000B3FB2" w:rsidP="0094344A">
            <w:pPr>
              <w:ind w:left="-108"/>
              <w:jc w:val="both"/>
            </w:pPr>
          </w:p>
        </w:tc>
      </w:tr>
    </w:tbl>
    <w:p w:rsidR="00E44B2A" w:rsidRDefault="00E44B2A" w:rsidP="00E44B2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44B2A" w:rsidRDefault="00E44B2A" w:rsidP="00E44B2A">
      <w:pPr>
        <w:pStyle w:val="a3"/>
        <w:tabs>
          <w:tab w:val="clear" w:pos="4153"/>
          <w:tab w:val="clear" w:pos="8306"/>
        </w:tabs>
      </w:pPr>
    </w:p>
    <w:p w:rsidR="00E44B2A" w:rsidRDefault="00E44B2A" w:rsidP="00E44B2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44B2A" w:rsidRDefault="00E44B2A" w:rsidP="00E44B2A"/>
    <w:p w:rsidR="00E44B2A" w:rsidRDefault="00E44B2A" w:rsidP="00E44B2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2016</w:t>
      </w:r>
      <w:r w:rsidRPr="00FF6829">
        <w:rPr>
          <w:szCs w:val="28"/>
        </w:rPr>
        <w:t xml:space="preserve"> год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E44B2A" w:rsidRDefault="00E44B2A" w:rsidP="00E44B2A">
      <w:pPr>
        <w:pStyle w:val="a3"/>
        <w:tabs>
          <w:tab w:val="clear" w:pos="4153"/>
          <w:tab w:val="clear" w:pos="8306"/>
        </w:tabs>
        <w:jc w:val="both"/>
      </w:pPr>
    </w:p>
    <w:p w:rsidR="00E44B2A" w:rsidRDefault="00E44B2A" w:rsidP="00E44B2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44B2A" w:rsidRDefault="00E44B2A" w:rsidP="00E44B2A">
      <w:pPr>
        <w:pStyle w:val="a3"/>
        <w:tabs>
          <w:tab w:val="clear" w:pos="4153"/>
          <w:tab w:val="clear" w:pos="8306"/>
        </w:tabs>
        <w:jc w:val="both"/>
      </w:pPr>
    </w:p>
    <w:p w:rsidR="00E44B2A" w:rsidRDefault="00E44B2A" w:rsidP="00E44B2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44B2A" w:rsidRDefault="00E44B2A" w:rsidP="00E44B2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44B2A" w:rsidRDefault="00E44B2A" w:rsidP="00E44B2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44B2A" w:rsidRDefault="00E44B2A" w:rsidP="00E44B2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44B2A" w:rsidRDefault="00E44B2A" w:rsidP="00E44B2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44B2A" w:rsidRDefault="00E44B2A" w:rsidP="00E44B2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B8C" w:rsidRDefault="00E00B8C">
      <w:r>
        <w:separator/>
      </w:r>
    </w:p>
  </w:endnote>
  <w:endnote w:type="continuationSeparator" w:id="0">
    <w:p w:rsidR="00E00B8C" w:rsidRDefault="00E00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B8C" w:rsidRDefault="00E00B8C">
      <w:r>
        <w:separator/>
      </w:r>
    </w:p>
  </w:footnote>
  <w:footnote w:type="continuationSeparator" w:id="0">
    <w:p w:rsidR="00E00B8C" w:rsidRDefault="00E00B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4B2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0B8C"/>
    <w:rsid w:val="00E44B2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2016-05-25T03:21:00Z</cp:lastPrinted>
  <dcterms:created xsi:type="dcterms:W3CDTF">2016-05-25T03:20:00Z</dcterms:created>
  <dcterms:modified xsi:type="dcterms:W3CDTF">2016-05-25T03:21:00Z</dcterms:modified>
</cp:coreProperties>
</file>