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18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25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2520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2520" w:rsidRPr="00112520">
              <w:rPr>
                <w:szCs w:val="28"/>
              </w:rPr>
              <w:t>2526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1252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2520" w:rsidP="0094344A">
            <w:pPr>
              <w:ind w:left="-108"/>
              <w:jc w:val="both"/>
            </w:pPr>
            <w:r w:rsidRPr="00112520">
              <w:t>О проекте закона Приморского края "О внесении изменений в Закон Приморского края "Об участии Приморского края в проектах государственно-частного партнерства"</w:t>
            </w:r>
          </w:p>
          <w:p w:rsidR="000B3FB2" w:rsidRPr="00112520" w:rsidRDefault="000B3FB2" w:rsidP="0094344A">
            <w:pPr>
              <w:ind w:left="-108"/>
              <w:jc w:val="both"/>
            </w:pPr>
          </w:p>
        </w:tc>
      </w:tr>
    </w:tbl>
    <w:p w:rsidR="00112520" w:rsidRDefault="00112520" w:rsidP="00112520">
      <w:pPr>
        <w:ind w:firstLine="720"/>
      </w:pPr>
      <w:r>
        <w:t xml:space="preserve">Законодательное Собрание Приморского края </w:t>
      </w:r>
    </w:p>
    <w:p w:rsidR="00112520" w:rsidRDefault="00112520" w:rsidP="00112520"/>
    <w:p w:rsidR="00112520" w:rsidRDefault="00112520" w:rsidP="00112520">
      <w:r>
        <w:t>ПОСТАНОВЛЯЕТ:</w:t>
      </w:r>
    </w:p>
    <w:p w:rsidR="00112520" w:rsidRDefault="00112520" w:rsidP="00112520"/>
    <w:p w:rsidR="00112520" w:rsidRPr="00976DA3" w:rsidRDefault="00112520" w:rsidP="00112520">
      <w:pPr>
        <w:ind w:firstLine="709"/>
        <w:jc w:val="both"/>
      </w:pPr>
      <w:r>
        <w:t xml:space="preserve">1.Принять проект закона Приморского края </w:t>
      </w:r>
      <w:r w:rsidRPr="006E2D68">
        <w:rPr>
          <w:szCs w:val="28"/>
        </w:rPr>
        <w:t>"О внесении изменени</w:t>
      </w:r>
      <w:r>
        <w:rPr>
          <w:szCs w:val="28"/>
        </w:rPr>
        <w:t>й</w:t>
      </w:r>
      <w:r w:rsidRPr="006E2D68">
        <w:rPr>
          <w:szCs w:val="28"/>
        </w:rPr>
        <w:t xml:space="preserve"> в Закон Приморского края "</w:t>
      </w:r>
      <w:r w:rsidRPr="00926CBE">
        <w:rPr>
          <w:szCs w:val="28"/>
        </w:rPr>
        <w:t>Об участии Приморского края в проектах государственно-частного партнерства</w:t>
      </w:r>
      <w:r w:rsidRPr="006E2D68">
        <w:rPr>
          <w:szCs w:val="28"/>
        </w:rPr>
        <w:t>"</w:t>
      </w:r>
      <w:r w:rsidRPr="00976DA3">
        <w:rPr>
          <w:szCs w:val="28"/>
        </w:rPr>
        <w:t xml:space="preserve"> </w:t>
      </w:r>
      <w:r w:rsidRPr="00976DA3">
        <w:t>в первом чтении.</w:t>
      </w:r>
    </w:p>
    <w:p w:rsidR="00112520" w:rsidRDefault="00112520" w:rsidP="00112520">
      <w:pPr>
        <w:ind w:firstLine="709"/>
        <w:jc w:val="both"/>
      </w:pPr>
    </w:p>
    <w:p w:rsidR="00112520" w:rsidRDefault="00112520" w:rsidP="0011252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10</w:t>
      </w:r>
      <w:r w:rsidRPr="00077679">
        <w:t xml:space="preserve"> </w:t>
      </w:r>
      <w:r>
        <w:t>июн</w:t>
      </w:r>
      <w:r w:rsidRPr="00077679">
        <w:t>я 201</w:t>
      </w:r>
      <w:r>
        <w:t>6</w:t>
      </w:r>
      <w:r w:rsidRPr="00077679">
        <w:t xml:space="preserve"> года.</w:t>
      </w:r>
    </w:p>
    <w:p w:rsidR="00112520" w:rsidRDefault="00112520" w:rsidP="00112520">
      <w:pPr>
        <w:ind w:firstLine="709"/>
        <w:jc w:val="both"/>
      </w:pPr>
    </w:p>
    <w:p w:rsidR="00112520" w:rsidRDefault="00112520" w:rsidP="00112520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12520" w:rsidRDefault="00112520" w:rsidP="00112520">
      <w:pPr>
        <w:ind w:firstLine="709"/>
        <w:jc w:val="both"/>
      </w:pPr>
      <w:r>
        <w:t xml:space="preserve"> </w:t>
      </w:r>
    </w:p>
    <w:p w:rsidR="00112520" w:rsidRDefault="00112520" w:rsidP="00112520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112520" w:rsidRDefault="00112520" w:rsidP="00112520">
      <w:pPr>
        <w:jc w:val="both"/>
      </w:pPr>
      <w:bookmarkStart w:id="0" w:name="_GoBack"/>
      <w:bookmarkEnd w:id="0"/>
    </w:p>
    <w:p w:rsidR="00112520" w:rsidRDefault="00112520" w:rsidP="00112520">
      <w:pPr>
        <w:jc w:val="both"/>
      </w:pPr>
    </w:p>
    <w:p w:rsidR="00112520" w:rsidRDefault="00112520" w:rsidP="00112520">
      <w:pPr>
        <w:jc w:val="both"/>
      </w:pPr>
    </w:p>
    <w:p w:rsidR="00112520" w:rsidRDefault="00112520" w:rsidP="00112520">
      <w:pPr>
        <w:jc w:val="both"/>
      </w:pPr>
      <w:r>
        <w:t xml:space="preserve">Председатель </w:t>
      </w:r>
    </w:p>
    <w:p w:rsidR="00112520" w:rsidRDefault="00112520" w:rsidP="0011252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12520" w:rsidRDefault="00112520" w:rsidP="0011252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64D" w:rsidRDefault="001B264D">
      <w:r>
        <w:separator/>
      </w:r>
    </w:p>
  </w:endnote>
  <w:endnote w:type="continuationSeparator" w:id="0">
    <w:p w:rsidR="001B264D" w:rsidRDefault="001B2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64D" w:rsidRDefault="001B264D">
      <w:r>
        <w:separator/>
      </w:r>
    </w:p>
  </w:footnote>
  <w:footnote w:type="continuationSeparator" w:id="0">
    <w:p w:rsidR="001B264D" w:rsidRDefault="001B2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520"/>
    <w:rsid w:val="00057575"/>
    <w:rsid w:val="000B3FB2"/>
    <w:rsid w:val="000D628E"/>
    <w:rsid w:val="000E5228"/>
    <w:rsid w:val="00112520"/>
    <w:rsid w:val="00123119"/>
    <w:rsid w:val="00155F7F"/>
    <w:rsid w:val="001B264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2016-05-25T04:32:00Z</cp:lastPrinted>
  <dcterms:created xsi:type="dcterms:W3CDTF">2016-05-25T04:31:00Z</dcterms:created>
  <dcterms:modified xsi:type="dcterms:W3CDTF">2016-05-25T04:32:00Z</dcterms:modified>
</cp:coreProperties>
</file>