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576989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026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2624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2624" w:rsidRPr="00602624">
              <w:rPr>
                <w:szCs w:val="28"/>
              </w:rPr>
              <w:t>2523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2624" w:rsidP="0094344A">
            <w:pPr>
              <w:ind w:left="-108"/>
              <w:jc w:val="both"/>
            </w:pPr>
            <w:r w:rsidRPr="00602624">
              <w:t>О проекте закона Приморского края "О внесении изменений в   статью 1 Закона Приморского края "О пожарной безопасности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02624" w:rsidRDefault="00602624" w:rsidP="0060262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02624" w:rsidRDefault="00602624" w:rsidP="00602624">
      <w:pPr>
        <w:pStyle w:val="a3"/>
        <w:tabs>
          <w:tab w:val="clear" w:pos="4153"/>
          <w:tab w:val="clear" w:pos="8306"/>
        </w:tabs>
      </w:pPr>
    </w:p>
    <w:p w:rsidR="00602624" w:rsidRDefault="00602624" w:rsidP="0060262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02624" w:rsidRDefault="00602624" w:rsidP="00602624"/>
    <w:p w:rsidR="00602624" w:rsidRDefault="00602624" w:rsidP="00602624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1 Закона Приморского края "О пожарной безопасности в Приморском крае" </w:t>
      </w:r>
      <w:r>
        <w:t xml:space="preserve">в первом чтении. </w:t>
      </w:r>
    </w:p>
    <w:p w:rsidR="00602624" w:rsidRDefault="00602624" w:rsidP="00602624">
      <w:pPr>
        <w:ind w:firstLine="720"/>
        <w:jc w:val="both"/>
      </w:pPr>
    </w:p>
    <w:p w:rsidR="00602624" w:rsidRDefault="00602624" w:rsidP="00602624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8 июня </w:t>
      </w:r>
      <w:bookmarkStart w:id="0" w:name="_GoBack"/>
      <w:bookmarkEnd w:id="0"/>
      <w:r>
        <w:t>2016 года.</w:t>
      </w:r>
    </w:p>
    <w:p w:rsidR="00602624" w:rsidRDefault="00602624" w:rsidP="00602624">
      <w:pPr>
        <w:pStyle w:val="a3"/>
        <w:tabs>
          <w:tab w:val="left" w:pos="840"/>
        </w:tabs>
        <w:ind w:firstLine="709"/>
        <w:jc w:val="both"/>
      </w:pPr>
    </w:p>
    <w:p w:rsidR="00602624" w:rsidRDefault="00602624" w:rsidP="00602624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02624" w:rsidRDefault="00602624" w:rsidP="00602624">
      <w:pPr>
        <w:ind w:firstLine="709"/>
        <w:jc w:val="both"/>
      </w:pPr>
    </w:p>
    <w:p w:rsidR="00602624" w:rsidRDefault="00602624" w:rsidP="0060262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602624" w:rsidRDefault="00602624" w:rsidP="006026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2624" w:rsidRDefault="00602624" w:rsidP="006026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2624" w:rsidRDefault="00602624" w:rsidP="0060262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02624" w:rsidRDefault="00602624" w:rsidP="0060262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02624" w:rsidRDefault="00602624" w:rsidP="0060262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FC8" w:rsidRDefault="00763FC8">
      <w:r>
        <w:separator/>
      </w:r>
    </w:p>
  </w:endnote>
  <w:endnote w:type="continuationSeparator" w:id="0">
    <w:p w:rsidR="00763FC8" w:rsidRDefault="00763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FC8" w:rsidRDefault="00763FC8">
      <w:r>
        <w:separator/>
      </w:r>
    </w:p>
  </w:footnote>
  <w:footnote w:type="continuationSeparator" w:id="0">
    <w:p w:rsidR="00763FC8" w:rsidRDefault="00763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26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2624"/>
    <w:rsid w:val="00695A4A"/>
    <w:rsid w:val="006D45ED"/>
    <w:rsid w:val="006E650F"/>
    <w:rsid w:val="00726997"/>
    <w:rsid w:val="00763FC8"/>
    <w:rsid w:val="007B48E7"/>
    <w:rsid w:val="007B5289"/>
    <w:rsid w:val="00835A0E"/>
    <w:rsid w:val="008818A7"/>
    <w:rsid w:val="0091724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0262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2016-05-26T02:12:00Z</cp:lastPrinted>
  <dcterms:created xsi:type="dcterms:W3CDTF">2016-05-25T04:40:00Z</dcterms:created>
  <dcterms:modified xsi:type="dcterms:W3CDTF">2016-05-26T02:12:00Z</dcterms:modified>
</cp:coreProperties>
</file>