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53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05DA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05DAD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05DAD" w:rsidRPr="00305DAD">
              <w:rPr>
                <w:szCs w:val="28"/>
              </w:rPr>
              <w:t>2522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05DA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05DAD" w:rsidP="0094344A">
            <w:pPr>
              <w:ind w:left="-108"/>
              <w:jc w:val="both"/>
            </w:pPr>
            <w:proofErr w:type="gramStart"/>
            <w:r w:rsidRPr="00305DAD">
              <w:t>О проекте закона Приморского края "О внесении изменений в статью 2 Закона Приморского края "Об обеспечении тишины и покоя граждан на территории При</w:t>
            </w:r>
            <w:r>
              <w:t>-</w:t>
            </w:r>
            <w:r w:rsidRPr="00305DAD">
              <w:t>морского края"</w:t>
            </w:r>
            <w:proofErr w:type="gramEnd"/>
          </w:p>
          <w:p w:rsidR="000B3FB2" w:rsidRPr="00305DAD" w:rsidRDefault="000B3FB2" w:rsidP="0094344A">
            <w:pPr>
              <w:ind w:left="-108"/>
              <w:jc w:val="both"/>
            </w:pPr>
          </w:p>
        </w:tc>
      </w:tr>
    </w:tbl>
    <w:p w:rsidR="00305DAD" w:rsidRDefault="00305DAD" w:rsidP="00305DA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05DAD" w:rsidRDefault="00305DAD" w:rsidP="00305DAD">
      <w:pPr>
        <w:pStyle w:val="a3"/>
        <w:tabs>
          <w:tab w:val="clear" w:pos="4153"/>
          <w:tab w:val="clear" w:pos="8306"/>
        </w:tabs>
      </w:pPr>
    </w:p>
    <w:p w:rsidR="00305DAD" w:rsidRDefault="00305DAD" w:rsidP="00305DA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05DAD" w:rsidRDefault="00305DAD" w:rsidP="00305DAD"/>
    <w:p w:rsidR="00305DAD" w:rsidRDefault="00305DAD" w:rsidP="00305DAD">
      <w:pPr>
        <w:ind w:firstLine="720"/>
        <w:jc w:val="both"/>
      </w:pPr>
      <w:proofErr w:type="gramStart"/>
      <w:r>
        <w:t xml:space="preserve">1.Принять проект закона Приморского края </w:t>
      </w:r>
      <w:r w:rsidRPr="00FC06E1">
        <w:rPr>
          <w:szCs w:val="28"/>
        </w:rPr>
        <w:t>"О внесении изменени</w:t>
      </w:r>
      <w:r>
        <w:rPr>
          <w:szCs w:val="28"/>
        </w:rPr>
        <w:t>й</w:t>
      </w:r>
      <w:r w:rsidRPr="00FC06E1">
        <w:rPr>
          <w:szCs w:val="28"/>
        </w:rPr>
        <w:t xml:space="preserve"> в статью </w:t>
      </w:r>
      <w:r>
        <w:rPr>
          <w:szCs w:val="28"/>
        </w:rPr>
        <w:t>2</w:t>
      </w:r>
      <w:r w:rsidRPr="00FC06E1">
        <w:rPr>
          <w:szCs w:val="28"/>
        </w:rPr>
        <w:t xml:space="preserve"> Закона Приморского края "Об обеспечении тишины и покоя граждан на территории 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  <w:proofErr w:type="gramEnd"/>
    </w:p>
    <w:p w:rsidR="00305DAD" w:rsidRDefault="00305DAD" w:rsidP="00305DAD">
      <w:pPr>
        <w:ind w:firstLine="720"/>
        <w:jc w:val="both"/>
      </w:pPr>
    </w:p>
    <w:p w:rsidR="00305DAD" w:rsidRDefault="00305DAD" w:rsidP="00305DAD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8 июня</w:t>
      </w:r>
      <w:r w:rsidRPr="00995E08">
        <w:t xml:space="preserve"> 2016 года.</w:t>
      </w:r>
    </w:p>
    <w:p w:rsidR="00305DAD" w:rsidRDefault="00305DAD" w:rsidP="00305DAD">
      <w:pPr>
        <w:pStyle w:val="a3"/>
        <w:tabs>
          <w:tab w:val="left" w:pos="840"/>
        </w:tabs>
        <w:ind w:firstLine="709"/>
        <w:jc w:val="both"/>
      </w:pPr>
    </w:p>
    <w:p w:rsidR="00305DAD" w:rsidRDefault="00305DAD" w:rsidP="00305DAD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05DAD" w:rsidRDefault="00305DAD" w:rsidP="00305DAD">
      <w:pPr>
        <w:ind w:firstLine="709"/>
        <w:jc w:val="both"/>
      </w:pPr>
    </w:p>
    <w:p w:rsidR="00305DAD" w:rsidRDefault="00305DAD" w:rsidP="00305DAD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305DAD" w:rsidRDefault="00305DAD" w:rsidP="00305DAD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305DAD" w:rsidRDefault="00305DAD" w:rsidP="00305DA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05DAD" w:rsidRDefault="00305DAD" w:rsidP="00305DA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05DAD" w:rsidRDefault="00305DAD" w:rsidP="00305DA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05DAD" w:rsidRDefault="00305DAD" w:rsidP="00305DA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226" w:rsidRDefault="00FA7226">
      <w:r>
        <w:separator/>
      </w:r>
    </w:p>
  </w:endnote>
  <w:endnote w:type="continuationSeparator" w:id="0">
    <w:p w:rsidR="00FA7226" w:rsidRDefault="00FA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226" w:rsidRDefault="00FA7226">
      <w:r>
        <w:separator/>
      </w:r>
    </w:p>
  </w:footnote>
  <w:footnote w:type="continuationSeparator" w:id="0">
    <w:p w:rsidR="00FA7226" w:rsidRDefault="00FA72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5DAD"/>
    <w:rsid w:val="00057575"/>
    <w:rsid w:val="000B3FB2"/>
    <w:rsid w:val="000D628E"/>
    <w:rsid w:val="000E5228"/>
    <w:rsid w:val="00123119"/>
    <w:rsid w:val="00155F7F"/>
    <w:rsid w:val="00305DA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05DA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2016-05-25T05:29:00Z</cp:lastPrinted>
  <dcterms:created xsi:type="dcterms:W3CDTF">2016-05-25T05:28:00Z</dcterms:created>
  <dcterms:modified xsi:type="dcterms:W3CDTF">2016-05-25T05:29:00Z</dcterms:modified>
</cp:coreProperties>
</file>