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25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218B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218BE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218BE" w:rsidRPr="00D218BE">
              <w:rPr>
                <w:szCs w:val="28"/>
              </w:rPr>
              <w:t>2521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218B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218BE" w:rsidP="0094344A">
            <w:pPr>
              <w:ind w:left="-108"/>
              <w:jc w:val="both"/>
            </w:pPr>
            <w:proofErr w:type="gramStart"/>
            <w:r w:rsidRPr="00D218BE">
              <w:t>О проекте закона Приморского края "О внесении изменений в   Закон Приморского края "О порядке опубликования и вступления в силу правовых актов Приморского края"</w:t>
            </w:r>
            <w:proofErr w:type="gramEnd"/>
          </w:p>
          <w:p w:rsidR="000B3FB2" w:rsidRPr="00D218BE" w:rsidRDefault="000B3FB2" w:rsidP="0094344A">
            <w:pPr>
              <w:ind w:left="-108"/>
              <w:jc w:val="both"/>
            </w:pPr>
          </w:p>
        </w:tc>
      </w:tr>
    </w:tbl>
    <w:p w:rsidR="00D218BE" w:rsidRPr="00F2794F" w:rsidRDefault="00D218BE" w:rsidP="00D218B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D218BE" w:rsidRPr="00F2794F" w:rsidRDefault="00D218BE" w:rsidP="00D218B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18BE" w:rsidRPr="00F2794F" w:rsidRDefault="00D218BE" w:rsidP="00D218B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218BE" w:rsidRPr="00F2794F" w:rsidRDefault="00D218BE" w:rsidP="00D218B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18BE" w:rsidRDefault="00D218BE" w:rsidP="00D21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 w:rsidRPr="00034321">
        <w:rPr>
          <w:szCs w:val="28"/>
        </w:rPr>
        <w:t xml:space="preserve">"О </w:t>
      </w:r>
      <w:r>
        <w:rPr>
          <w:szCs w:val="28"/>
        </w:rPr>
        <w:t>внесении изменений в   Закон Приморского края "О порядке опубликования и вступления в силу правовых актов Приморского края" в первом чтении.</w:t>
      </w:r>
    </w:p>
    <w:p w:rsidR="00D218BE" w:rsidRDefault="00D218BE" w:rsidP="00D218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218BE" w:rsidRDefault="00D218BE" w:rsidP="00D218B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4768F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>
        <w:rPr>
          <w:szCs w:val="28"/>
        </w:rPr>
        <w:t>7 июня</w:t>
      </w:r>
      <w:r w:rsidRPr="0024768F">
        <w:rPr>
          <w:szCs w:val="28"/>
        </w:rPr>
        <w:t xml:space="preserve"> 201</w:t>
      </w:r>
      <w:r>
        <w:rPr>
          <w:szCs w:val="28"/>
        </w:rPr>
        <w:t>6</w:t>
      </w:r>
      <w:r w:rsidRPr="0024768F">
        <w:rPr>
          <w:szCs w:val="28"/>
        </w:rPr>
        <w:t xml:space="preserve"> года.</w:t>
      </w:r>
    </w:p>
    <w:p w:rsidR="00D218BE" w:rsidRDefault="00D218BE" w:rsidP="00D218BE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218BE" w:rsidRDefault="00D218BE" w:rsidP="00D218B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3.Комитету Законодательного Собрания по региональной политике и законности (</w:t>
      </w:r>
      <w:proofErr w:type="spellStart"/>
      <w:r>
        <w:rPr>
          <w:szCs w:val="28"/>
        </w:rPr>
        <w:t>Текиев</w:t>
      </w:r>
      <w:proofErr w:type="spellEnd"/>
      <w:r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218BE" w:rsidRPr="00F2794F" w:rsidRDefault="00D218BE" w:rsidP="00D218BE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D218BE" w:rsidRDefault="00D218BE" w:rsidP="00D218BE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D218BE" w:rsidRDefault="00D218BE" w:rsidP="00D218BE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218BE" w:rsidRDefault="00D218BE" w:rsidP="00D218B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18BE" w:rsidRPr="00F2794F" w:rsidRDefault="00D218BE" w:rsidP="00D218B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18BE" w:rsidRPr="00F2794F" w:rsidRDefault="00D218BE" w:rsidP="00D218B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218BE" w:rsidRPr="00D964B6" w:rsidRDefault="00D218BE" w:rsidP="00D218B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 xml:space="preserve">Горчаков 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0A9" w:rsidRDefault="001D50A9">
      <w:r>
        <w:separator/>
      </w:r>
    </w:p>
  </w:endnote>
  <w:endnote w:type="continuationSeparator" w:id="0">
    <w:p w:rsidR="001D50A9" w:rsidRDefault="001D5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0A9" w:rsidRDefault="001D50A9">
      <w:r>
        <w:separator/>
      </w:r>
    </w:p>
  </w:footnote>
  <w:footnote w:type="continuationSeparator" w:id="0">
    <w:p w:rsidR="001D50A9" w:rsidRDefault="001D50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18BE"/>
    <w:rsid w:val="00057575"/>
    <w:rsid w:val="000B3FB2"/>
    <w:rsid w:val="000D628E"/>
    <w:rsid w:val="000E5228"/>
    <w:rsid w:val="00123119"/>
    <w:rsid w:val="00155F7F"/>
    <w:rsid w:val="001D50A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218B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D218BE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2016-05-25T04:43:00Z</cp:lastPrinted>
  <dcterms:created xsi:type="dcterms:W3CDTF">2016-05-25T04:43:00Z</dcterms:created>
  <dcterms:modified xsi:type="dcterms:W3CDTF">2016-05-25T04:43:00Z</dcterms:modified>
</cp:coreProperties>
</file>