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5699588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CF55BE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CF55BE">
              <w:rPr>
                <w:szCs w:val="28"/>
              </w:rPr>
              <w:t>25.05.2016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F55BE" w:rsidRPr="00CF55BE">
              <w:rPr>
                <w:szCs w:val="28"/>
              </w:rPr>
              <w:t>2515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CF55BE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CF55BE" w:rsidP="0094344A">
            <w:pPr>
              <w:ind w:left="-108"/>
              <w:jc w:val="both"/>
            </w:pPr>
            <w:proofErr w:type="gramStart"/>
            <w:r w:rsidRPr="00CF55BE">
              <w:t xml:space="preserve">О проекте закона Приморского края "О внесении изменений в           Закон Приморского края "О </w:t>
            </w:r>
            <w:proofErr w:type="spellStart"/>
            <w:r w:rsidRPr="00CF55BE">
              <w:t>госу</w:t>
            </w:r>
            <w:proofErr w:type="spellEnd"/>
            <w:r w:rsidRPr="00CF55BE">
              <w:t xml:space="preserve">-дарственном регулировании </w:t>
            </w:r>
            <w:proofErr w:type="spellStart"/>
            <w:r w:rsidRPr="00CF55BE">
              <w:t>обес</w:t>
            </w:r>
            <w:proofErr w:type="spellEnd"/>
            <w:r w:rsidRPr="00CF55BE">
              <w:t>-печения плодородия земель сель-</w:t>
            </w:r>
            <w:proofErr w:type="spellStart"/>
            <w:r w:rsidRPr="00CF55BE">
              <w:t>скохозяйственного</w:t>
            </w:r>
            <w:proofErr w:type="spellEnd"/>
            <w:r w:rsidRPr="00CF55BE">
              <w:t xml:space="preserve"> назначения в Приморском крае"</w:t>
            </w:r>
            <w:proofErr w:type="gramEnd"/>
          </w:p>
          <w:p w:rsidR="000B3FB2" w:rsidRPr="00CF55BE" w:rsidRDefault="000B3FB2" w:rsidP="0094344A">
            <w:pPr>
              <w:ind w:left="-108"/>
              <w:jc w:val="both"/>
            </w:pPr>
          </w:p>
        </w:tc>
      </w:tr>
    </w:tbl>
    <w:p w:rsidR="00CF55BE" w:rsidRPr="00CF55BE" w:rsidRDefault="00CF55BE" w:rsidP="00CF55BE">
      <w:pPr>
        <w:ind w:firstLine="720"/>
        <w:jc w:val="both"/>
        <w:rPr>
          <w:szCs w:val="28"/>
        </w:rPr>
      </w:pPr>
      <w:r w:rsidRPr="00CF55BE">
        <w:rPr>
          <w:szCs w:val="28"/>
        </w:rPr>
        <w:t xml:space="preserve">Законодательное Собрание Приморского края  </w:t>
      </w:r>
    </w:p>
    <w:p w:rsidR="00CF55BE" w:rsidRPr="00CF55BE" w:rsidRDefault="00CF55BE" w:rsidP="00CF55BE">
      <w:pPr>
        <w:ind w:firstLine="142"/>
      </w:pPr>
    </w:p>
    <w:p w:rsidR="00CF55BE" w:rsidRPr="00CF55BE" w:rsidRDefault="00CF55BE" w:rsidP="00CF55BE">
      <w:pPr>
        <w:ind w:left="142" w:hanging="142"/>
      </w:pPr>
      <w:r w:rsidRPr="00CF55BE">
        <w:t>ПОСТАНОВЛЯЕТ:</w:t>
      </w:r>
    </w:p>
    <w:p w:rsidR="00CF55BE" w:rsidRPr="00CF55BE" w:rsidRDefault="00CF55BE" w:rsidP="00CF55BE">
      <w:pPr>
        <w:ind w:left="142" w:hanging="142"/>
      </w:pPr>
    </w:p>
    <w:p w:rsidR="00CF55BE" w:rsidRPr="00CF55BE" w:rsidRDefault="00CF55BE" w:rsidP="00CF55BE">
      <w:pPr>
        <w:ind w:firstLine="709"/>
        <w:jc w:val="both"/>
        <w:rPr>
          <w:szCs w:val="28"/>
        </w:rPr>
      </w:pPr>
      <w:proofErr w:type="gramStart"/>
      <w:r w:rsidRPr="00CF55BE">
        <w:t>1.</w:t>
      </w:r>
      <w:r w:rsidRPr="00CF55BE">
        <w:rPr>
          <w:szCs w:val="28"/>
        </w:rPr>
        <w:t xml:space="preserve">Принять проект закона </w:t>
      </w:r>
      <w:r w:rsidRPr="00CF55BE">
        <w:t>Приморского края "</w:t>
      </w:r>
      <w:r w:rsidRPr="00CF55BE">
        <w:rPr>
          <w:szCs w:val="28"/>
        </w:rPr>
        <w:t>О внесении изменений в  Закон Приморского края</w:t>
      </w:r>
      <w:r w:rsidRPr="00CF55BE">
        <w:t xml:space="preserve"> </w:t>
      </w:r>
      <w:r w:rsidRPr="00CF55BE">
        <w:rPr>
          <w:szCs w:val="28"/>
        </w:rPr>
        <w:t>"О государственном регулировании обеспечения плодородия земель сельскохозяйственного назначения в Приморском крае"</w:t>
      </w:r>
      <w:r w:rsidRPr="00CF55BE">
        <w:t xml:space="preserve"> в первом чтении</w:t>
      </w:r>
      <w:r w:rsidRPr="00CF55BE">
        <w:rPr>
          <w:szCs w:val="28"/>
        </w:rPr>
        <w:t>.</w:t>
      </w:r>
      <w:proofErr w:type="gramEnd"/>
    </w:p>
    <w:p w:rsidR="00CF55BE" w:rsidRPr="00CF55BE" w:rsidRDefault="00CF55BE" w:rsidP="00CF55BE">
      <w:pPr>
        <w:ind w:firstLine="709"/>
        <w:jc w:val="both"/>
        <w:rPr>
          <w:szCs w:val="28"/>
        </w:rPr>
      </w:pPr>
    </w:p>
    <w:p w:rsidR="00CF55BE" w:rsidRPr="00CF55BE" w:rsidRDefault="00CF55BE" w:rsidP="00CF55BE">
      <w:pPr>
        <w:ind w:firstLine="709"/>
        <w:jc w:val="both"/>
      </w:pPr>
      <w:r w:rsidRPr="00CF55BE">
        <w:t xml:space="preserve">2.Комитету Законодательного Собрания по </w:t>
      </w:r>
      <w:proofErr w:type="gramStart"/>
      <w:r w:rsidRPr="00CF55BE">
        <w:t>продовольственной</w:t>
      </w:r>
      <w:proofErr w:type="gramEnd"/>
      <w:r w:rsidRPr="00CF55BE">
        <w:t xml:space="preserve">         политике и природопользованию (Зотов) доработать указанный законопроект с учетом поступивших поправок и внести его на рассмотрение                         Законодательного Собрания во втором чтении.</w:t>
      </w:r>
    </w:p>
    <w:p w:rsidR="00CF55BE" w:rsidRPr="00CF55BE" w:rsidRDefault="00CF55BE" w:rsidP="00CF55BE">
      <w:pPr>
        <w:ind w:firstLine="709"/>
        <w:jc w:val="both"/>
      </w:pPr>
    </w:p>
    <w:p w:rsidR="00CF55BE" w:rsidRPr="00CF55BE" w:rsidRDefault="00CF55BE" w:rsidP="00CF55BE">
      <w:pPr>
        <w:ind w:firstLine="709"/>
        <w:jc w:val="both"/>
        <w:rPr>
          <w:szCs w:val="28"/>
        </w:rPr>
      </w:pPr>
      <w:r w:rsidRPr="00CF55BE">
        <w:t>3.</w:t>
      </w:r>
      <w:r w:rsidRPr="00CF55BE">
        <w:rPr>
          <w:szCs w:val="28"/>
        </w:rPr>
        <w:t>Настоящее постановление вступает в силу со дня его принятия.</w:t>
      </w:r>
    </w:p>
    <w:p w:rsidR="00CF55BE" w:rsidRPr="00CF55BE" w:rsidRDefault="00CF55BE" w:rsidP="00CF55BE">
      <w:pPr>
        <w:ind w:firstLine="709"/>
        <w:jc w:val="both"/>
        <w:rPr>
          <w:szCs w:val="28"/>
        </w:rPr>
      </w:pPr>
    </w:p>
    <w:p w:rsidR="00CF55BE" w:rsidRPr="00CF55BE" w:rsidRDefault="00CF55BE" w:rsidP="00CF55BE">
      <w:pPr>
        <w:ind w:firstLine="709"/>
        <w:jc w:val="both"/>
        <w:rPr>
          <w:szCs w:val="28"/>
        </w:rPr>
      </w:pPr>
    </w:p>
    <w:p w:rsidR="00CF55BE" w:rsidRPr="00CF55BE" w:rsidRDefault="00CF55BE" w:rsidP="00CF55BE">
      <w:pPr>
        <w:jc w:val="both"/>
        <w:rPr>
          <w:szCs w:val="28"/>
        </w:rPr>
      </w:pPr>
    </w:p>
    <w:p w:rsidR="00CF55BE" w:rsidRPr="00CF55BE" w:rsidRDefault="00CF55BE" w:rsidP="00CF55BE">
      <w:pPr>
        <w:jc w:val="both"/>
        <w:rPr>
          <w:szCs w:val="28"/>
        </w:rPr>
      </w:pPr>
      <w:r w:rsidRPr="00CF55BE">
        <w:rPr>
          <w:szCs w:val="28"/>
        </w:rPr>
        <w:t>Председатель</w:t>
      </w:r>
    </w:p>
    <w:p w:rsidR="00CF55BE" w:rsidRPr="00CF55BE" w:rsidRDefault="00CF55BE" w:rsidP="00CF55BE">
      <w:pPr>
        <w:jc w:val="both"/>
      </w:pPr>
      <w:r w:rsidRPr="00CF55BE">
        <w:rPr>
          <w:szCs w:val="28"/>
        </w:rPr>
        <w:t xml:space="preserve">Законодательного Собрания  </w:t>
      </w:r>
      <w:r w:rsidRPr="00CF55BE">
        <w:rPr>
          <w:szCs w:val="28"/>
        </w:rPr>
        <w:tab/>
      </w:r>
      <w:r w:rsidRPr="00CF55BE">
        <w:rPr>
          <w:szCs w:val="28"/>
        </w:rPr>
        <w:tab/>
      </w:r>
      <w:r w:rsidRPr="00CF55BE">
        <w:rPr>
          <w:szCs w:val="28"/>
        </w:rPr>
        <w:tab/>
      </w:r>
      <w:r w:rsidRPr="00CF55BE">
        <w:rPr>
          <w:szCs w:val="28"/>
        </w:rPr>
        <w:tab/>
      </w:r>
      <w:r w:rsidRPr="00CF55BE">
        <w:rPr>
          <w:szCs w:val="28"/>
        </w:rPr>
        <w:tab/>
        <w:t xml:space="preserve">                 В.В. Горчаков</w:t>
      </w:r>
    </w:p>
    <w:p w:rsidR="00CF55BE" w:rsidRPr="00CF55BE" w:rsidRDefault="00CF55BE" w:rsidP="00CF55BE"/>
    <w:p w:rsidR="00CF55BE" w:rsidRPr="00CF55BE" w:rsidRDefault="00CF55BE" w:rsidP="00CF55BE">
      <w:pPr>
        <w:ind w:left="142" w:hanging="142"/>
      </w:pPr>
    </w:p>
    <w:p w:rsidR="00CF55BE" w:rsidRPr="00CF55BE" w:rsidRDefault="00CF55BE" w:rsidP="00CF55BE">
      <w:pPr>
        <w:ind w:left="142" w:hanging="142"/>
      </w:pPr>
    </w:p>
    <w:p w:rsidR="00CF55BE" w:rsidRPr="00CF55BE" w:rsidRDefault="00CF55BE" w:rsidP="00CF55BE">
      <w:pPr>
        <w:ind w:left="142" w:hanging="142"/>
      </w:pPr>
    </w:p>
    <w:p w:rsidR="00CF55BE" w:rsidRPr="00CF55BE" w:rsidRDefault="00CF55BE" w:rsidP="00CF55BE">
      <w:r w:rsidRPr="00CF55BE">
        <w:t xml:space="preserve">  </w:t>
      </w:r>
    </w:p>
    <w:p w:rsidR="00CF55BE" w:rsidRPr="00CF55BE" w:rsidRDefault="00CF55BE" w:rsidP="00CF55BE"/>
    <w:p w:rsidR="00CF55BE" w:rsidRPr="00CF55BE" w:rsidRDefault="00CF55BE" w:rsidP="00CF55BE">
      <w:bookmarkStart w:id="0" w:name="_GoBack"/>
      <w:bookmarkEnd w:id="0"/>
    </w:p>
    <w:sectPr w:rsidR="00CF55BE" w:rsidRPr="00CF55BE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5578" w:rsidRDefault="00155578">
      <w:r>
        <w:separator/>
      </w:r>
    </w:p>
  </w:endnote>
  <w:endnote w:type="continuationSeparator" w:id="0">
    <w:p w:rsidR="00155578" w:rsidRDefault="001555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5578" w:rsidRDefault="00155578">
      <w:r>
        <w:separator/>
      </w:r>
    </w:p>
  </w:footnote>
  <w:footnote w:type="continuationSeparator" w:id="0">
    <w:p w:rsidR="00155578" w:rsidRDefault="001555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F55BE"/>
    <w:rsid w:val="00057575"/>
    <w:rsid w:val="000B3FB2"/>
    <w:rsid w:val="000D628E"/>
    <w:rsid w:val="000E5228"/>
    <w:rsid w:val="00123119"/>
    <w:rsid w:val="00155578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CF55BE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156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2016-05-25T06:40:00Z</cp:lastPrinted>
  <dcterms:created xsi:type="dcterms:W3CDTF">2016-05-25T06:39:00Z</dcterms:created>
  <dcterms:modified xsi:type="dcterms:W3CDTF">2016-05-25T06:40:00Z</dcterms:modified>
</cp:coreProperties>
</file>