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9945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139F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139F4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139F4" w:rsidRPr="008139F4">
              <w:rPr>
                <w:szCs w:val="28"/>
              </w:rPr>
              <w:t>2513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139F4" w:rsidP="0094344A">
            <w:pPr>
              <w:ind w:left="-108"/>
              <w:jc w:val="both"/>
            </w:pPr>
            <w:r w:rsidRPr="008139F4">
              <w:t>О проекте закона Приморского края "О внесении изменения в статью 11 Закона Приморского края "О мелиорации земель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8139F4" w:rsidRPr="008139F4" w:rsidRDefault="008139F4" w:rsidP="008139F4">
      <w:pPr>
        <w:ind w:firstLine="720"/>
        <w:jc w:val="both"/>
        <w:rPr>
          <w:szCs w:val="28"/>
        </w:rPr>
      </w:pPr>
      <w:r w:rsidRPr="008139F4">
        <w:rPr>
          <w:szCs w:val="28"/>
        </w:rPr>
        <w:t xml:space="preserve">Законодательное Собрание Приморского края  </w:t>
      </w:r>
    </w:p>
    <w:p w:rsidR="008139F4" w:rsidRPr="008139F4" w:rsidRDefault="008139F4" w:rsidP="008139F4">
      <w:pPr>
        <w:ind w:firstLine="142"/>
      </w:pPr>
    </w:p>
    <w:p w:rsidR="008139F4" w:rsidRPr="008139F4" w:rsidRDefault="008139F4" w:rsidP="008139F4">
      <w:r w:rsidRPr="008139F4">
        <w:t>ПОСТАНОВЛЯЕТ:</w:t>
      </w:r>
    </w:p>
    <w:p w:rsidR="008139F4" w:rsidRPr="008139F4" w:rsidRDefault="008139F4" w:rsidP="008139F4"/>
    <w:p w:rsidR="008139F4" w:rsidRPr="008139F4" w:rsidRDefault="008139F4" w:rsidP="008139F4">
      <w:pPr>
        <w:ind w:firstLine="709"/>
        <w:jc w:val="both"/>
        <w:rPr>
          <w:szCs w:val="28"/>
        </w:rPr>
      </w:pPr>
      <w:r w:rsidRPr="008139F4">
        <w:t>1.</w:t>
      </w:r>
      <w:r w:rsidRPr="008139F4">
        <w:rPr>
          <w:szCs w:val="28"/>
        </w:rPr>
        <w:t xml:space="preserve">Принять проект закона </w:t>
      </w:r>
      <w:r w:rsidRPr="008139F4">
        <w:t>Приморского края "</w:t>
      </w:r>
      <w:r w:rsidRPr="008139F4">
        <w:rPr>
          <w:szCs w:val="28"/>
        </w:rPr>
        <w:t xml:space="preserve">О внесении изменения в статью 11 Закона Приморского края "О мелиорации земель в Приморском крае" </w:t>
      </w:r>
      <w:r w:rsidRPr="008139F4">
        <w:t>в первом чтении</w:t>
      </w:r>
      <w:r w:rsidRPr="008139F4">
        <w:rPr>
          <w:szCs w:val="28"/>
        </w:rPr>
        <w:t>.</w:t>
      </w:r>
    </w:p>
    <w:p w:rsidR="008139F4" w:rsidRPr="008139F4" w:rsidRDefault="008139F4" w:rsidP="008139F4">
      <w:pPr>
        <w:ind w:firstLine="709"/>
        <w:jc w:val="both"/>
        <w:rPr>
          <w:szCs w:val="28"/>
        </w:rPr>
      </w:pPr>
    </w:p>
    <w:p w:rsidR="008139F4" w:rsidRPr="008139F4" w:rsidRDefault="008139F4" w:rsidP="008139F4">
      <w:pPr>
        <w:ind w:firstLine="709"/>
        <w:jc w:val="both"/>
      </w:pPr>
      <w:r w:rsidRPr="008139F4">
        <w:t xml:space="preserve">2.Комитету Законодательного Собрания по </w:t>
      </w:r>
      <w:proofErr w:type="gramStart"/>
      <w:r w:rsidRPr="008139F4">
        <w:t>продовольственной</w:t>
      </w:r>
      <w:proofErr w:type="gramEnd"/>
      <w:r w:rsidRPr="008139F4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139F4" w:rsidRPr="008139F4" w:rsidRDefault="008139F4" w:rsidP="008139F4">
      <w:pPr>
        <w:ind w:firstLine="709"/>
        <w:jc w:val="both"/>
      </w:pPr>
    </w:p>
    <w:p w:rsidR="008139F4" w:rsidRPr="008139F4" w:rsidRDefault="008139F4" w:rsidP="008139F4">
      <w:pPr>
        <w:ind w:firstLine="709"/>
        <w:jc w:val="both"/>
        <w:rPr>
          <w:szCs w:val="28"/>
        </w:rPr>
      </w:pPr>
      <w:r w:rsidRPr="008139F4">
        <w:t>3.</w:t>
      </w:r>
      <w:r w:rsidRPr="008139F4">
        <w:rPr>
          <w:szCs w:val="28"/>
        </w:rPr>
        <w:t>Настоящее постановление вступает в силу со дня его принятия.</w:t>
      </w:r>
    </w:p>
    <w:p w:rsidR="008139F4" w:rsidRPr="008139F4" w:rsidRDefault="008139F4" w:rsidP="008139F4">
      <w:pPr>
        <w:ind w:firstLine="709"/>
        <w:jc w:val="both"/>
        <w:rPr>
          <w:szCs w:val="28"/>
        </w:rPr>
      </w:pPr>
      <w:bookmarkStart w:id="0" w:name="_GoBack"/>
      <w:bookmarkEnd w:id="0"/>
    </w:p>
    <w:p w:rsidR="008139F4" w:rsidRPr="008139F4" w:rsidRDefault="008139F4" w:rsidP="008139F4">
      <w:pPr>
        <w:ind w:left="142" w:firstLine="709"/>
        <w:jc w:val="both"/>
        <w:rPr>
          <w:szCs w:val="28"/>
        </w:rPr>
      </w:pPr>
    </w:p>
    <w:p w:rsidR="008139F4" w:rsidRPr="008139F4" w:rsidRDefault="008139F4" w:rsidP="008139F4">
      <w:pPr>
        <w:ind w:left="142" w:hanging="142"/>
        <w:jc w:val="both"/>
        <w:rPr>
          <w:szCs w:val="28"/>
        </w:rPr>
      </w:pPr>
    </w:p>
    <w:p w:rsidR="008139F4" w:rsidRPr="008139F4" w:rsidRDefault="008139F4" w:rsidP="008139F4">
      <w:pPr>
        <w:ind w:left="142" w:hanging="142"/>
        <w:jc w:val="both"/>
        <w:rPr>
          <w:szCs w:val="28"/>
        </w:rPr>
      </w:pPr>
      <w:r w:rsidRPr="008139F4">
        <w:rPr>
          <w:szCs w:val="28"/>
        </w:rPr>
        <w:t>Председатель</w:t>
      </w:r>
    </w:p>
    <w:p w:rsidR="008139F4" w:rsidRPr="008139F4" w:rsidRDefault="008139F4" w:rsidP="008139F4">
      <w:pPr>
        <w:ind w:left="142" w:hanging="142"/>
        <w:jc w:val="both"/>
      </w:pPr>
      <w:r w:rsidRPr="008139F4">
        <w:rPr>
          <w:szCs w:val="28"/>
        </w:rPr>
        <w:t xml:space="preserve">Законодательного Собрания  </w:t>
      </w:r>
      <w:r w:rsidRPr="008139F4">
        <w:rPr>
          <w:szCs w:val="28"/>
        </w:rPr>
        <w:tab/>
      </w:r>
      <w:r w:rsidRPr="008139F4">
        <w:rPr>
          <w:szCs w:val="28"/>
        </w:rPr>
        <w:tab/>
      </w:r>
      <w:r w:rsidRPr="008139F4">
        <w:rPr>
          <w:szCs w:val="28"/>
        </w:rPr>
        <w:tab/>
      </w:r>
      <w:r w:rsidRPr="008139F4">
        <w:rPr>
          <w:szCs w:val="28"/>
        </w:rPr>
        <w:tab/>
      </w:r>
      <w:r w:rsidRPr="008139F4">
        <w:rPr>
          <w:szCs w:val="28"/>
        </w:rPr>
        <w:tab/>
        <w:t xml:space="preserve">                  В.В. Горчаков</w:t>
      </w:r>
    </w:p>
    <w:p w:rsidR="008139F4" w:rsidRPr="008139F4" w:rsidRDefault="008139F4" w:rsidP="008139F4">
      <w:pPr>
        <w:ind w:left="142" w:hanging="142"/>
      </w:pPr>
    </w:p>
    <w:p w:rsidR="008139F4" w:rsidRPr="008139F4" w:rsidRDefault="008139F4" w:rsidP="008139F4">
      <w:r w:rsidRPr="008139F4">
        <w:t xml:space="preserve">  </w:t>
      </w:r>
    </w:p>
    <w:p w:rsidR="008139F4" w:rsidRPr="008139F4" w:rsidRDefault="008139F4" w:rsidP="008139F4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50C" w:rsidRDefault="00DC350C">
      <w:r>
        <w:separator/>
      </w:r>
    </w:p>
  </w:endnote>
  <w:endnote w:type="continuationSeparator" w:id="0">
    <w:p w:rsidR="00DC350C" w:rsidRDefault="00DC3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50C" w:rsidRDefault="00DC350C">
      <w:r>
        <w:separator/>
      </w:r>
    </w:p>
  </w:footnote>
  <w:footnote w:type="continuationSeparator" w:id="0">
    <w:p w:rsidR="00DC350C" w:rsidRDefault="00DC3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39F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139F4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C350C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2016-05-25T06:37:00Z</cp:lastPrinted>
  <dcterms:created xsi:type="dcterms:W3CDTF">2016-05-25T06:37:00Z</dcterms:created>
  <dcterms:modified xsi:type="dcterms:W3CDTF">2016-05-25T06:37:00Z</dcterms:modified>
</cp:coreProperties>
</file>