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886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A69D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A69DC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A69DC" w:rsidRPr="001A69DC">
              <w:rPr>
                <w:szCs w:val="28"/>
              </w:rPr>
              <w:t>2507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A69D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A69DC" w:rsidP="0094344A">
            <w:pPr>
              <w:ind w:left="-108"/>
              <w:jc w:val="both"/>
            </w:pPr>
            <w:proofErr w:type="gramStart"/>
            <w:r w:rsidRPr="001A69DC">
              <w:t xml:space="preserve">О проекте закона Приморского края "О внесении изменений в Закон Приморского края "О порядке проведения экспертизы муниципальных нормативных </w:t>
            </w:r>
            <w:proofErr w:type="spellStart"/>
            <w:r w:rsidRPr="001A69DC">
              <w:t>пра</w:t>
            </w:r>
            <w:r>
              <w:t>-</w:t>
            </w:r>
            <w:r w:rsidRPr="001A69DC">
              <w:t>вовых</w:t>
            </w:r>
            <w:proofErr w:type="spellEnd"/>
            <w:r w:rsidRPr="001A69DC">
              <w:t xml:space="preserve"> актов и оценки </w:t>
            </w:r>
            <w:proofErr w:type="spellStart"/>
            <w:r w:rsidRPr="001A69DC">
              <w:t>регули</w:t>
            </w:r>
            <w:r>
              <w:t>-</w:t>
            </w:r>
            <w:r w:rsidRPr="001A69DC">
              <w:t>рующего</w:t>
            </w:r>
            <w:proofErr w:type="spellEnd"/>
            <w:r w:rsidRPr="001A69DC">
              <w:t xml:space="preserve"> воздействия проектов муниципальных нормативных правовых актов в Приморском крае"</w:t>
            </w:r>
            <w:proofErr w:type="gramEnd"/>
          </w:p>
          <w:p w:rsidR="000B3FB2" w:rsidRPr="001A69DC" w:rsidRDefault="000B3FB2" w:rsidP="0094344A">
            <w:pPr>
              <w:ind w:left="-108"/>
              <w:jc w:val="both"/>
            </w:pPr>
          </w:p>
        </w:tc>
      </w:tr>
    </w:tbl>
    <w:p w:rsidR="001A69DC" w:rsidRDefault="001A69DC" w:rsidP="001A69DC">
      <w:pPr>
        <w:ind w:firstLine="709"/>
      </w:pPr>
      <w:r>
        <w:t xml:space="preserve">Законодательное Собрание Приморского края </w:t>
      </w:r>
    </w:p>
    <w:p w:rsidR="001A69DC" w:rsidRDefault="001A69DC" w:rsidP="001A69DC"/>
    <w:p w:rsidR="001A69DC" w:rsidRDefault="001A69DC" w:rsidP="001A69DC">
      <w:r>
        <w:t>ПОСТАНОВЛЯЕТ:</w:t>
      </w:r>
    </w:p>
    <w:p w:rsidR="001A69DC" w:rsidRDefault="001A69DC" w:rsidP="001A69DC"/>
    <w:p w:rsidR="001A69DC" w:rsidRDefault="001A69DC" w:rsidP="001A69DC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"О внесении изменений в Закон Приморского края </w:t>
      </w:r>
      <w:r w:rsidRPr="00813410"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 в первом чтении</w:t>
      </w:r>
      <w:r>
        <w:rPr>
          <w:szCs w:val="28"/>
        </w:rPr>
        <w:t>.</w:t>
      </w:r>
      <w:proofErr w:type="gramEnd"/>
    </w:p>
    <w:p w:rsidR="001A69DC" w:rsidRDefault="001A69DC" w:rsidP="001A69DC">
      <w:pPr>
        <w:ind w:firstLine="709"/>
        <w:jc w:val="both"/>
      </w:pPr>
    </w:p>
    <w:p w:rsidR="001A69DC" w:rsidRDefault="001A69DC" w:rsidP="001A69DC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A69DC" w:rsidRDefault="001A69DC" w:rsidP="001A69DC">
      <w:pPr>
        <w:jc w:val="both"/>
      </w:pPr>
    </w:p>
    <w:p w:rsidR="001A69DC" w:rsidRDefault="001A69DC" w:rsidP="001A69D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A69DC" w:rsidRDefault="001A69DC" w:rsidP="001A69DC">
      <w:pPr>
        <w:jc w:val="both"/>
      </w:pPr>
      <w:bookmarkStart w:id="0" w:name="_GoBack"/>
      <w:bookmarkEnd w:id="0"/>
    </w:p>
    <w:p w:rsidR="001A69DC" w:rsidRDefault="001A69DC" w:rsidP="001A69DC">
      <w:pPr>
        <w:jc w:val="both"/>
      </w:pPr>
    </w:p>
    <w:p w:rsidR="001A69DC" w:rsidRDefault="001A69DC" w:rsidP="001A69DC">
      <w:pPr>
        <w:jc w:val="both"/>
      </w:pPr>
    </w:p>
    <w:p w:rsidR="001A69DC" w:rsidRDefault="001A69DC" w:rsidP="001A69DC">
      <w:pPr>
        <w:jc w:val="both"/>
      </w:pPr>
      <w:r>
        <w:t>Председатель</w:t>
      </w:r>
    </w:p>
    <w:p w:rsidR="001A69DC" w:rsidRDefault="001A69DC" w:rsidP="001A69D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C25" w:rsidRDefault="00FD1C25">
      <w:r>
        <w:separator/>
      </w:r>
    </w:p>
  </w:endnote>
  <w:endnote w:type="continuationSeparator" w:id="0">
    <w:p w:rsidR="00FD1C25" w:rsidRDefault="00FD1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C25" w:rsidRDefault="00FD1C25">
      <w:r>
        <w:separator/>
      </w:r>
    </w:p>
  </w:footnote>
  <w:footnote w:type="continuationSeparator" w:id="0">
    <w:p w:rsidR="00FD1C25" w:rsidRDefault="00FD1C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69DC"/>
    <w:rsid w:val="00057575"/>
    <w:rsid w:val="000B3FB2"/>
    <w:rsid w:val="000D628E"/>
    <w:rsid w:val="000E5228"/>
    <w:rsid w:val="00123119"/>
    <w:rsid w:val="00155F7F"/>
    <w:rsid w:val="001A69D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D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2016-05-25T03:37:00Z</cp:lastPrinted>
  <dcterms:created xsi:type="dcterms:W3CDTF">2016-05-25T03:35:00Z</dcterms:created>
  <dcterms:modified xsi:type="dcterms:W3CDTF">2016-05-25T03:37:00Z</dcterms:modified>
</cp:coreProperties>
</file>