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01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B785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B7858"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B7858" w:rsidRPr="003B7858">
              <w:rPr>
                <w:szCs w:val="28"/>
              </w:rPr>
              <w:t>2505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B785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B7858" w:rsidP="0094344A">
            <w:pPr>
              <w:ind w:left="-108"/>
              <w:jc w:val="both"/>
            </w:pPr>
            <w:r w:rsidRPr="003B7858">
              <w:rPr>
                <w:szCs w:val="28"/>
              </w:rPr>
              <w:t>О проекте закона Приморского края "</w:t>
            </w:r>
            <w:r w:rsidRPr="003B7858">
              <w:rPr>
                <w:bCs/>
                <w:szCs w:val="28"/>
              </w:rPr>
              <w:t>О внесении изменений в Закон Приморского края</w:t>
            </w:r>
            <w:r w:rsidRPr="003B7858">
              <w:rPr>
                <w:bCs/>
                <w:szCs w:val="28"/>
              </w:rPr>
              <w:br/>
              <w:t>"О местном референдуме в  Приморском крае</w:t>
            </w:r>
            <w:r w:rsidRPr="003B7858">
              <w:rPr>
                <w:szCs w:val="28"/>
              </w:rPr>
              <w:t>"</w:t>
            </w:r>
          </w:p>
          <w:p w:rsidR="000B3FB2" w:rsidRPr="003B7858" w:rsidRDefault="000B3FB2" w:rsidP="0094344A">
            <w:pPr>
              <w:ind w:left="-108"/>
              <w:jc w:val="both"/>
            </w:pPr>
          </w:p>
        </w:tc>
      </w:tr>
    </w:tbl>
    <w:p w:rsidR="003B7858" w:rsidRPr="003B7858" w:rsidRDefault="003B7858" w:rsidP="003B7858">
      <w:pPr>
        <w:ind w:firstLine="720"/>
      </w:pPr>
      <w:r w:rsidRPr="003B7858">
        <w:t xml:space="preserve">Законодательное Собрание Приморского края </w:t>
      </w:r>
    </w:p>
    <w:p w:rsidR="003B7858" w:rsidRPr="003B7858" w:rsidRDefault="003B7858" w:rsidP="003B7858"/>
    <w:p w:rsidR="003B7858" w:rsidRPr="003B7858" w:rsidRDefault="003B7858" w:rsidP="003B7858">
      <w:r w:rsidRPr="003B7858">
        <w:t>ПОСТАНОВЛЯЕТ:</w:t>
      </w:r>
    </w:p>
    <w:p w:rsidR="003B7858" w:rsidRPr="003B7858" w:rsidRDefault="003B7858" w:rsidP="003B7858"/>
    <w:p w:rsidR="003B7858" w:rsidRPr="003B7858" w:rsidRDefault="003B7858" w:rsidP="003B7858">
      <w:pPr>
        <w:ind w:firstLine="720"/>
        <w:jc w:val="both"/>
      </w:pPr>
      <w:r w:rsidRPr="003B7858">
        <w:t xml:space="preserve">1.Принять проект закона Приморского края </w:t>
      </w:r>
      <w:r w:rsidRPr="003B7858">
        <w:rPr>
          <w:szCs w:val="28"/>
        </w:rPr>
        <w:t>"</w:t>
      </w:r>
      <w:r w:rsidRPr="003B7858">
        <w:rPr>
          <w:bCs/>
          <w:szCs w:val="28"/>
        </w:rPr>
        <w:t>О внесении изменений в Закон Приморского края "О местном референдуме в Приморском крае</w:t>
      </w:r>
      <w:r w:rsidRPr="003B7858">
        <w:rPr>
          <w:szCs w:val="28"/>
        </w:rPr>
        <w:t xml:space="preserve">" </w:t>
      </w:r>
      <w:r w:rsidRPr="003B7858">
        <w:t>во втором чтении.</w:t>
      </w:r>
    </w:p>
    <w:p w:rsidR="003B7858" w:rsidRPr="003B7858" w:rsidRDefault="003B7858" w:rsidP="003B7858">
      <w:pPr>
        <w:ind w:firstLine="720"/>
        <w:jc w:val="both"/>
      </w:pPr>
    </w:p>
    <w:p w:rsidR="003B7858" w:rsidRPr="003B7858" w:rsidRDefault="003B7858" w:rsidP="003B7858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3B7858">
        <w:t xml:space="preserve">2.Комитету Законодательного Собрания по региональной политике </w:t>
      </w:r>
      <w:r w:rsidRPr="003B7858">
        <w:br/>
        <w:t>и законности (</w:t>
      </w:r>
      <w:proofErr w:type="spellStart"/>
      <w:r w:rsidRPr="003B7858">
        <w:t>Текиев</w:t>
      </w:r>
      <w:proofErr w:type="spellEnd"/>
      <w:r w:rsidRPr="003B7858">
        <w:t>) доработать указанный законопроект с учетом поступивших поправок и внести его на рассмотрение Законодательного Собрания в третьем чтении.</w:t>
      </w:r>
    </w:p>
    <w:p w:rsidR="003B7858" w:rsidRPr="003B7858" w:rsidRDefault="003B7858" w:rsidP="003B7858">
      <w:pPr>
        <w:ind w:firstLine="709"/>
        <w:jc w:val="both"/>
      </w:pPr>
    </w:p>
    <w:p w:rsidR="003B7858" w:rsidRPr="003B7858" w:rsidRDefault="003B7858" w:rsidP="003B7858">
      <w:pPr>
        <w:ind w:firstLine="709"/>
        <w:jc w:val="both"/>
      </w:pPr>
      <w:r w:rsidRPr="003B7858">
        <w:t>3.Настоящее постановление вступает в силу со дня его принятия.</w:t>
      </w:r>
    </w:p>
    <w:p w:rsidR="003B7858" w:rsidRPr="003B7858" w:rsidRDefault="003B7858" w:rsidP="003B7858">
      <w:pPr>
        <w:jc w:val="both"/>
      </w:pPr>
      <w:bookmarkStart w:id="0" w:name="_GoBack"/>
      <w:bookmarkEnd w:id="0"/>
    </w:p>
    <w:p w:rsidR="003B7858" w:rsidRPr="003B7858" w:rsidRDefault="003B7858" w:rsidP="003B7858">
      <w:pPr>
        <w:jc w:val="both"/>
      </w:pPr>
    </w:p>
    <w:p w:rsidR="003B7858" w:rsidRPr="003B7858" w:rsidRDefault="003B7858" w:rsidP="003B7858">
      <w:pPr>
        <w:jc w:val="both"/>
      </w:pPr>
    </w:p>
    <w:p w:rsidR="003B7858" w:rsidRPr="003B7858" w:rsidRDefault="003B7858" w:rsidP="003B7858">
      <w:pPr>
        <w:jc w:val="both"/>
      </w:pPr>
      <w:r w:rsidRPr="003B7858">
        <w:t>Председатель</w:t>
      </w:r>
    </w:p>
    <w:p w:rsidR="003B7858" w:rsidRPr="003B7858" w:rsidRDefault="003B7858" w:rsidP="003B7858">
      <w:pPr>
        <w:jc w:val="both"/>
      </w:pPr>
      <w:r w:rsidRPr="003B7858">
        <w:t>Законодательного Собрания</w:t>
      </w:r>
      <w:r w:rsidRPr="003B7858">
        <w:tab/>
      </w:r>
      <w:r w:rsidRPr="003B7858">
        <w:tab/>
      </w:r>
      <w:r w:rsidRPr="003B7858">
        <w:tab/>
      </w:r>
      <w:r w:rsidRPr="003B7858">
        <w:tab/>
      </w:r>
      <w:r w:rsidRPr="003B7858">
        <w:tab/>
      </w:r>
      <w:r w:rsidRPr="003B7858"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C7" w:rsidRDefault="00FD48C7">
      <w:r>
        <w:separator/>
      </w:r>
    </w:p>
  </w:endnote>
  <w:endnote w:type="continuationSeparator" w:id="0">
    <w:p w:rsidR="00FD48C7" w:rsidRDefault="00FD4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C7" w:rsidRDefault="00FD48C7">
      <w:r>
        <w:separator/>
      </w:r>
    </w:p>
  </w:footnote>
  <w:footnote w:type="continuationSeparator" w:id="0">
    <w:p w:rsidR="00FD48C7" w:rsidRDefault="00FD4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7858"/>
    <w:rsid w:val="00057575"/>
    <w:rsid w:val="000B3FB2"/>
    <w:rsid w:val="000D628E"/>
    <w:rsid w:val="000E5228"/>
    <w:rsid w:val="00123119"/>
    <w:rsid w:val="00155F7F"/>
    <w:rsid w:val="003325F4"/>
    <w:rsid w:val="00392E21"/>
    <w:rsid w:val="003B785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2016-05-25T04:02:00Z</cp:lastPrinted>
  <dcterms:created xsi:type="dcterms:W3CDTF">2016-05-25T04:02:00Z</dcterms:created>
  <dcterms:modified xsi:type="dcterms:W3CDTF">2016-05-25T04:02:00Z</dcterms:modified>
</cp:coreProperties>
</file>