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568953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0405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0405D">
              <w:rPr>
                <w:szCs w:val="28"/>
              </w:rPr>
              <w:t>25.05.2016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0405D" w:rsidRPr="00A0405D">
              <w:rPr>
                <w:szCs w:val="28"/>
              </w:rPr>
              <w:t>2502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0405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0405D" w:rsidP="0094344A">
            <w:pPr>
              <w:ind w:left="-108"/>
              <w:jc w:val="both"/>
            </w:pPr>
            <w:r w:rsidRPr="00A0405D">
              <w:t>О назначении на должности мировых судей в Приморском крае</w:t>
            </w:r>
          </w:p>
          <w:p w:rsidR="000B3FB2" w:rsidRPr="00A0405D" w:rsidRDefault="000B3FB2" w:rsidP="0094344A">
            <w:pPr>
              <w:ind w:left="-108"/>
              <w:jc w:val="both"/>
            </w:pPr>
          </w:p>
        </w:tc>
      </w:tr>
    </w:tbl>
    <w:p w:rsidR="00A0405D" w:rsidRDefault="00A0405D" w:rsidP="00A0405D">
      <w:pPr>
        <w:pStyle w:val="a3"/>
        <w:tabs>
          <w:tab w:val="clear" w:pos="4153"/>
          <w:tab w:val="clear" w:pos="8306"/>
        </w:tabs>
        <w:ind w:firstLine="720"/>
        <w:jc w:val="both"/>
      </w:pPr>
      <w:r w:rsidRPr="009441B1">
        <w:t xml:space="preserve">В </w:t>
      </w:r>
      <w:proofErr w:type="gramStart"/>
      <w:r w:rsidRPr="009441B1">
        <w:t>соответствии</w:t>
      </w:r>
      <w:proofErr w:type="gramEnd"/>
      <w:r w:rsidRPr="009441B1">
        <w:t xml:space="preserve"> </w:t>
      </w:r>
      <w:r>
        <w:t xml:space="preserve">со статьей 6 Закона Приморского края "О мировых судьях в Приморском крае" Законодательное Собрание Приморского края </w:t>
      </w:r>
    </w:p>
    <w:p w:rsidR="00A0405D" w:rsidRDefault="00A0405D" w:rsidP="00A0405D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0405D" w:rsidRDefault="00A0405D" w:rsidP="00A0405D">
      <w:r>
        <w:t>ПОСТАНОВЛЯЕТ:</w:t>
      </w:r>
    </w:p>
    <w:p w:rsidR="00A0405D" w:rsidRDefault="00A0405D" w:rsidP="00A0405D"/>
    <w:p w:rsidR="00A0405D" w:rsidRDefault="00A0405D" w:rsidP="00A0405D">
      <w:pPr>
        <w:pStyle w:val="a3"/>
        <w:tabs>
          <w:tab w:val="clear" w:pos="4153"/>
          <w:tab w:val="clear" w:pos="8306"/>
        </w:tabs>
        <w:ind w:firstLine="709"/>
        <w:jc w:val="both"/>
      </w:pPr>
      <w:r>
        <w:t>1.Назначить на должности мировых судей в Приморском крае на трехлетний срок полномочий:</w:t>
      </w:r>
    </w:p>
    <w:p w:rsidR="00A0405D" w:rsidRDefault="00A0405D" w:rsidP="00A0405D">
      <w:pPr>
        <w:pStyle w:val="a3"/>
        <w:tabs>
          <w:tab w:val="clear" w:pos="4153"/>
          <w:tab w:val="clear" w:pos="8306"/>
        </w:tabs>
        <w:ind w:firstLine="709"/>
        <w:jc w:val="both"/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3652"/>
        <w:gridCol w:w="425"/>
        <w:gridCol w:w="5529"/>
      </w:tblGrid>
      <w:tr w:rsidR="00A0405D" w:rsidRPr="001416EC" w:rsidTr="00E93F39">
        <w:tc>
          <w:tcPr>
            <w:tcW w:w="3652" w:type="dxa"/>
          </w:tcPr>
          <w:p w:rsidR="00A0405D" w:rsidRDefault="00A0405D" w:rsidP="00E93F39">
            <w:pPr>
              <w:pStyle w:val="a3"/>
              <w:tabs>
                <w:tab w:val="left" w:pos="708"/>
              </w:tabs>
              <w:jc w:val="both"/>
            </w:pPr>
            <w:r w:rsidRPr="00DE78CD">
              <w:br w:type="page"/>
            </w:r>
            <w:r w:rsidRPr="00DE78CD">
              <w:br w:type="page"/>
            </w:r>
            <w:r>
              <w:t>Захарову</w:t>
            </w:r>
          </w:p>
          <w:p w:rsidR="00A0405D" w:rsidRPr="00DE78CD" w:rsidRDefault="00A0405D" w:rsidP="00E93F39">
            <w:pPr>
              <w:pStyle w:val="a3"/>
              <w:tabs>
                <w:tab w:val="left" w:pos="708"/>
              </w:tabs>
              <w:jc w:val="both"/>
            </w:pPr>
            <w:r>
              <w:t>Анну Александровну</w:t>
            </w:r>
          </w:p>
        </w:tc>
        <w:tc>
          <w:tcPr>
            <w:tcW w:w="425" w:type="dxa"/>
            <w:tcBorders>
              <w:left w:val="nil"/>
            </w:tcBorders>
          </w:tcPr>
          <w:p w:rsidR="00A0405D" w:rsidRDefault="00A0405D" w:rsidP="00E93F39"/>
          <w:p w:rsidR="00A0405D" w:rsidRPr="00DE78CD" w:rsidRDefault="00A0405D" w:rsidP="00E93F39">
            <w:pPr>
              <w:pStyle w:val="a3"/>
              <w:tabs>
                <w:tab w:val="left" w:pos="708"/>
              </w:tabs>
              <w:jc w:val="both"/>
            </w:pPr>
            <w:r w:rsidRPr="00DE78CD">
              <w:rPr>
                <w:szCs w:val="28"/>
              </w:rPr>
              <w:t>-</w:t>
            </w:r>
          </w:p>
        </w:tc>
        <w:tc>
          <w:tcPr>
            <w:tcW w:w="5529" w:type="dxa"/>
          </w:tcPr>
          <w:p w:rsidR="00A0405D" w:rsidRPr="00DE78CD" w:rsidRDefault="00A0405D" w:rsidP="00E93F39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A0405D" w:rsidRDefault="00A0405D" w:rsidP="00E93F39">
            <w:pPr>
              <w:pStyle w:val="a3"/>
              <w:tabs>
                <w:tab w:val="left" w:pos="708"/>
              </w:tabs>
              <w:jc w:val="both"/>
            </w:pPr>
            <w:r>
              <w:t>мировым судьей судебного участка № 88 судебного района города Уссурийска и Уссурийского района Приморского края;</w:t>
            </w:r>
          </w:p>
          <w:p w:rsidR="00A0405D" w:rsidRPr="001416EC" w:rsidRDefault="00A0405D" w:rsidP="00E93F39">
            <w:pPr>
              <w:pStyle w:val="a3"/>
              <w:tabs>
                <w:tab w:val="left" w:pos="708"/>
              </w:tabs>
              <w:jc w:val="both"/>
            </w:pPr>
          </w:p>
        </w:tc>
      </w:tr>
      <w:tr w:rsidR="00A0405D" w:rsidRPr="00DE78CD" w:rsidTr="00E93F39">
        <w:tc>
          <w:tcPr>
            <w:tcW w:w="3652" w:type="dxa"/>
          </w:tcPr>
          <w:p w:rsidR="00A0405D" w:rsidRDefault="00A0405D" w:rsidP="00E93F39">
            <w:pPr>
              <w:pStyle w:val="a3"/>
              <w:tabs>
                <w:tab w:val="left" w:pos="708"/>
              </w:tabs>
              <w:jc w:val="both"/>
            </w:pPr>
            <w:proofErr w:type="spellStart"/>
            <w:r>
              <w:t>Ивананса</w:t>
            </w:r>
            <w:proofErr w:type="spellEnd"/>
            <w:r>
              <w:t xml:space="preserve"> </w:t>
            </w:r>
          </w:p>
          <w:p w:rsidR="00A0405D" w:rsidRPr="00DE78CD" w:rsidRDefault="00A0405D" w:rsidP="00E93F39">
            <w:pPr>
              <w:pStyle w:val="a3"/>
              <w:tabs>
                <w:tab w:val="left" w:pos="708"/>
              </w:tabs>
              <w:jc w:val="both"/>
            </w:pPr>
            <w:r>
              <w:t>Павла Яновича</w:t>
            </w:r>
          </w:p>
        </w:tc>
        <w:tc>
          <w:tcPr>
            <w:tcW w:w="425" w:type="dxa"/>
            <w:tcBorders>
              <w:left w:val="nil"/>
            </w:tcBorders>
          </w:tcPr>
          <w:p w:rsidR="00A0405D" w:rsidRDefault="00A0405D" w:rsidP="00E93F39"/>
          <w:p w:rsidR="00A0405D" w:rsidRDefault="00A0405D" w:rsidP="00E93F39">
            <w:r>
              <w:t>-</w:t>
            </w:r>
          </w:p>
        </w:tc>
        <w:tc>
          <w:tcPr>
            <w:tcW w:w="5529" w:type="dxa"/>
          </w:tcPr>
          <w:p w:rsidR="00A0405D" w:rsidRDefault="00A0405D" w:rsidP="00E93F39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A0405D" w:rsidRDefault="00A0405D" w:rsidP="00E93F39">
            <w:pPr>
              <w:pStyle w:val="a3"/>
              <w:tabs>
                <w:tab w:val="left" w:pos="708"/>
              </w:tabs>
              <w:jc w:val="both"/>
            </w:pPr>
            <w:r>
              <w:t>мировым судьей судебного участка № 64 судебного района города Уссурийска и Уссурийского района Приморского края;</w:t>
            </w:r>
          </w:p>
          <w:p w:rsidR="00A0405D" w:rsidRPr="00DE78CD" w:rsidRDefault="00A0405D" w:rsidP="00E93F39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</w:tc>
      </w:tr>
      <w:tr w:rsidR="00A0405D" w:rsidRPr="00DE78CD" w:rsidTr="00E93F39">
        <w:tc>
          <w:tcPr>
            <w:tcW w:w="3652" w:type="dxa"/>
          </w:tcPr>
          <w:p w:rsidR="00A0405D" w:rsidRDefault="00A0405D" w:rsidP="00E93F39">
            <w:pPr>
              <w:jc w:val="both"/>
            </w:pPr>
            <w:r w:rsidRPr="000077D3">
              <w:t xml:space="preserve">Иванову </w:t>
            </w:r>
          </w:p>
          <w:p w:rsidR="00A0405D" w:rsidRPr="000077D3" w:rsidRDefault="00A0405D" w:rsidP="00E93F39">
            <w:pPr>
              <w:jc w:val="both"/>
            </w:pPr>
            <w:r w:rsidRPr="000077D3">
              <w:t xml:space="preserve">Ольгу Валерьевну </w:t>
            </w:r>
          </w:p>
          <w:p w:rsidR="00A0405D" w:rsidRDefault="00A0405D" w:rsidP="00E93F39">
            <w:pPr>
              <w:pStyle w:val="a3"/>
              <w:tabs>
                <w:tab w:val="left" w:pos="708"/>
              </w:tabs>
              <w:jc w:val="both"/>
            </w:pPr>
          </w:p>
        </w:tc>
        <w:tc>
          <w:tcPr>
            <w:tcW w:w="425" w:type="dxa"/>
            <w:tcBorders>
              <w:left w:val="nil"/>
            </w:tcBorders>
          </w:tcPr>
          <w:p w:rsidR="00A0405D" w:rsidRDefault="00A0405D" w:rsidP="00E93F39"/>
          <w:p w:rsidR="00A0405D" w:rsidRDefault="00A0405D" w:rsidP="00E93F39">
            <w:r>
              <w:t>-</w:t>
            </w:r>
          </w:p>
        </w:tc>
        <w:tc>
          <w:tcPr>
            <w:tcW w:w="5529" w:type="dxa"/>
          </w:tcPr>
          <w:p w:rsidR="00A0405D" w:rsidRDefault="00A0405D" w:rsidP="00E93F39">
            <w:pPr>
              <w:pStyle w:val="a3"/>
              <w:tabs>
                <w:tab w:val="left" w:pos="708"/>
              </w:tabs>
              <w:jc w:val="both"/>
            </w:pPr>
          </w:p>
          <w:p w:rsidR="00A0405D" w:rsidRDefault="00A0405D" w:rsidP="00E93F39">
            <w:pPr>
              <w:pStyle w:val="a3"/>
              <w:tabs>
                <w:tab w:val="left" w:pos="708"/>
              </w:tabs>
              <w:jc w:val="both"/>
            </w:pPr>
            <w:r w:rsidRPr="000077D3">
              <w:t>миров</w:t>
            </w:r>
            <w:r>
              <w:t>ым</w:t>
            </w:r>
            <w:r w:rsidRPr="000077D3">
              <w:t xml:space="preserve"> судь</w:t>
            </w:r>
            <w:r>
              <w:t>ей</w:t>
            </w:r>
            <w:r w:rsidRPr="000077D3">
              <w:t xml:space="preserve"> судебного участка № 95 Черниговского су</w:t>
            </w:r>
            <w:r>
              <w:t>дебного района Приморского края;</w:t>
            </w:r>
          </w:p>
          <w:p w:rsidR="00A0405D" w:rsidRDefault="00A0405D" w:rsidP="00E93F39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</w:tc>
      </w:tr>
      <w:tr w:rsidR="00A0405D" w:rsidTr="00E93F39">
        <w:tc>
          <w:tcPr>
            <w:tcW w:w="3652" w:type="dxa"/>
          </w:tcPr>
          <w:p w:rsidR="00A0405D" w:rsidRDefault="00A0405D" w:rsidP="00E93F39">
            <w:pPr>
              <w:pStyle w:val="a3"/>
              <w:tabs>
                <w:tab w:val="left" w:pos="708"/>
              </w:tabs>
              <w:jc w:val="both"/>
            </w:pPr>
            <w:r>
              <w:t>Кацубу</w:t>
            </w:r>
          </w:p>
          <w:p w:rsidR="00A0405D" w:rsidRDefault="00A0405D" w:rsidP="00E93F39">
            <w:pPr>
              <w:pStyle w:val="a3"/>
              <w:tabs>
                <w:tab w:val="left" w:pos="708"/>
              </w:tabs>
              <w:jc w:val="both"/>
            </w:pPr>
            <w:r>
              <w:t>Алексея Александровича</w:t>
            </w:r>
          </w:p>
        </w:tc>
        <w:tc>
          <w:tcPr>
            <w:tcW w:w="425" w:type="dxa"/>
            <w:tcBorders>
              <w:left w:val="nil"/>
            </w:tcBorders>
          </w:tcPr>
          <w:p w:rsidR="00A0405D" w:rsidRDefault="00A0405D" w:rsidP="00E93F39"/>
          <w:p w:rsidR="00A0405D" w:rsidRDefault="00A0405D" w:rsidP="00E93F39">
            <w:r>
              <w:t>-</w:t>
            </w:r>
          </w:p>
        </w:tc>
        <w:tc>
          <w:tcPr>
            <w:tcW w:w="5529" w:type="dxa"/>
          </w:tcPr>
          <w:p w:rsidR="00A0405D" w:rsidRDefault="00A0405D" w:rsidP="00E93F39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A0405D" w:rsidRDefault="00A0405D" w:rsidP="00E93F39">
            <w:pPr>
              <w:pStyle w:val="a3"/>
              <w:tabs>
                <w:tab w:val="left" w:pos="708"/>
              </w:tabs>
              <w:jc w:val="both"/>
            </w:pPr>
            <w:r>
              <w:t>мировым судьей судебного участка № 62 судебного района города Уссурийска и Уссурийского района Приморского края;</w:t>
            </w:r>
          </w:p>
          <w:p w:rsidR="00A0405D" w:rsidRDefault="00A0405D" w:rsidP="00E93F39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</w:tc>
      </w:tr>
      <w:tr w:rsidR="00A0405D" w:rsidRPr="00DE78CD" w:rsidTr="00E93F39">
        <w:tc>
          <w:tcPr>
            <w:tcW w:w="3652" w:type="dxa"/>
          </w:tcPr>
          <w:p w:rsidR="00A0405D" w:rsidRDefault="00A0405D" w:rsidP="00E93F39">
            <w:pPr>
              <w:pStyle w:val="a3"/>
              <w:tabs>
                <w:tab w:val="left" w:pos="708"/>
              </w:tabs>
              <w:jc w:val="both"/>
            </w:pPr>
            <w:r>
              <w:t>Попову</w:t>
            </w:r>
          </w:p>
          <w:p w:rsidR="00A0405D" w:rsidRPr="00DE78CD" w:rsidRDefault="00A0405D" w:rsidP="00E93F39">
            <w:pPr>
              <w:pStyle w:val="a3"/>
              <w:tabs>
                <w:tab w:val="left" w:pos="708"/>
              </w:tabs>
              <w:jc w:val="both"/>
            </w:pPr>
            <w:r>
              <w:t>Анну Викторовну</w:t>
            </w:r>
          </w:p>
        </w:tc>
        <w:tc>
          <w:tcPr>
            <w:tcW w:w="425" w:type="dxa"/>
            <w:tcBorders>
              <w:left w:val="nil"/>
            </w:tcBorders>
          </w:tcPr>
          <w:p w:rsidR="00A0405D" w:rsidRDefault="00A0405D" w:rsidP="00E93F39"/>
          <w:p w:rsidR="00A0405D" w:rsidRDefault="00A0405D" w:rsidP="00E93F39">
            <w:r>
              <w:t>-</w:t>
            </w:r>
          </w:p>
        </w:tc>
        <w:tc>
          <w:tcPr>
            <w:tcW w:w="5529" w:type="dxa"/>
          </w:tcPr>
          <w:p w:rsidR="00A0405D" w:rsidRDefault="00A0405D" w:rsidP="00E93F39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A0405D" w:rsidRDefault="00A0405D" w:rsidP="00E93F39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  <w:r w:rsidRPr="00A669C5">
              <w:rPr>
                <w:szCs w:val="28"/>
              </w:rPr>
              <w:t>мировым судьей судебного участка</w:t>
            </w:r>
            <w:r>
              <w:rPr>
                <w:szCs w:val="28"/>
              </w:rPr>
              <w:t xml:space="preserve"> № 29 судебного района города Арсеньева Приморского края;</w:t>
            </w:r>
          </w:p>
          <w:p w:rsidR="00A0405D" w:rsidRPr="00DE78CD" w:rsidRDefault="00A0405D" w:rsidP="00E93F39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</w:tc>
      </w:tr>
      <w:tr w:rsidR="00A0405D" w:rsidTr="00E93F39">
        <w:tc>
          <w:tcPr>
            <w:tcW w:w="3652" w:type="dxa"/>
          </w:tcPr>
          <w:p w:rsidR="00A0405D" w:rsidRDefault="00A0405D" w:rsidP="00E93F39">
            <w:pPr>
              <w:pStyle w:val="a3"/>
              <w:tabs>
                <w:tab w:val="left" w:pos="708"/>
              </w:tabs>
              <w:jc w:val="both"/>
            </w:pPr>
            <w:proofErr w:type="spellStart"/>
            <w:r>
              <w:lastRenderedPageBreak/>
              <w:t>Чеблукову</w:t>
            </w:r>
            <w:proofErr w:type="spellEnd"/>
          </w:p>
          <w:p w:rsidR="00A0405D" w:rsidRDefault="00A0405D" w:rsidP="00E93F39">
            <w:pPr>
              <w:pStyle w:val="a3"/>
              <w:tabs>
                <w:tab w:val="left" w:pos="708"/>
              </w:tabs>
              <w:jc w:val="both"/>
            </w:pPr>
            <w:r>
              <w:t>Ирину Валериановну</w:t>
            </w:r>
          </w:p>
        </w:tc>
        <w:tc>
          <w:tcPr>
            <w:tcW w:w="425" w:type="dxa"/>
            <w:tcBorders>
              <w:left w:val="nil"/>
            </w:tcBorders>
          </w:tcPr>
          <w:p w:rsidR="00A0405D" w:rsidRDefault="00A0405D" w:rsidP="00E93F39"/>
          <w:p w:rsidR="00A0405D" w:rsidRDefault="00A0405D" w:rsidP="00E93F39">
            <w:r>
              <w:t>-</w:t>
            </w:r>
          </w:p>
        </w:tc>
        <w:tc>
          <w:tcPr>
            <w:tcW w:w="5529" w:type="dxa"/>
          </w:tcPr>
          <w:p w:rsidR="00A0405D" w:rsidRDefault="00A0405D" w:rsidP="00E93F39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A0405D" w:rsidRDefault="00A0405D" w:rsidP="00E93F39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  <w:r w:rsidRPr="00A669C5">
              <w:rPr>
                <w:szCs w:val="28"/>
              </w:rPr>
              <w:t>мировым судьей судебного участка</w:t>
            </w:r>
            <w:r>
              <w:rPr>
                <w:szCs w:val="28"/>
              </w:rPr>
              <w:t xml:space="preserve"> № 106 Партизанского судебного района Приморского края.</w:t>
            </w:r>
          </w:p>
        </w:tc>
      </w:tr>
    </w:tbl>
    <w:p w:rsidR="00A0405D" w:rsidRDefault="00A0405D" w:rsidP="00A0405D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A0405D" w:rsidRDefault="00A0405D" w:rsidP="00A0405D">
      <w:pPr>
        <w:ind w:firstLine="709"/>
        <w:jc w:val="both"/>
      </w:pPr>
      <w:r>
        <w:t>2.Настоящее постановление вступает в силу со дня его принятия.</w:t>
      </w:r>
    </w:p>
    <w:p w:rsidR="00A0405D" w:rsidRDefault="00A0405D" w:rsidP="00A0405D">
      <w:pPr>
        <w:ind w:firstLine="709"/>
        <w:jc w:val="both"/>
      </w:pPr>
    </w:p>
    <w:p w:rsidR="00A0405D" w:rsidRDefault="00A0405D" w:rsidP="00A0405D">
      <w:pPr>
        <w:ind w:firstLine="709"/>
        <w:jc w:val="both"/>
        <w:rPr>
          <w:sz w:val="24"/>
          <w:szCs w:val="24"/>
        </w:rPr>
      </w:pPr>
    </w:p>
    <w:p w:rsidR="00A0405D" w:rsidRDefault="00A0405D" w:rsidP="00A0405D">
      <w:pPr>
        <w:ind w:firstLine="709"/>
        <w:jc w:val="both"/>
        <w:rPr>
          <w:sz w:val="24"/>
          <w:szCs w:val="24"/>
        </w:rPr>
      </w:pPr>
    </w:p>
    <w:p w:rsidR="00A0405D" w:rsidRDefault="00A0405D" w:rsidP="00A0405D">
      <w:pPr>
        <w:jc w:val="both"/>
      </w:pPr>
      <w:r>
        <w:t>Председатель</w:t>
      </w:r>
    </w:p>
    <w:p w:rsidR="00A0405D" w:rsidRDefault="00A0405D" w:rsidP="00A0405D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  <w:t xml:space="preserve">       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A0405D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1F51" w:rsidRDefault="00E51F51">
      <w:r>
        <w:separator/>
      </w:r>
    </w:p>
  </w:endnote>
  <w:endnote w:type="continuationSeparator" w:id="0">
    <w:p w:rsidR="00E51F51" w:rsidRDefault="00E51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1F51" w:rsidRDefault="00E51F51">
      <w:r>
        <w:separator/>
      </w:r>
    </w:p>
  </w:footnote>
  <w:footnote w:type="continuationSeparator" w:id="0">
    <w:p w:rsidR="00E51F51" w:rsidRDefault="00E51F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405D" w:rsidRDefault="00A0405D" w:rsidP="00A0405D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405D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0405D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51F51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A0405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2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2016-05-25T03:52:00Z</cp:lastPrinted>
  <dcterms:created xsi:type="dcterms:W3CDTF">2016-05-25T03:51:00Z</dcterms:created>
  <dcterms:modified xsi:type="dcterms:W3CDTF">2016-05-25T03:52:00Z</dcterms:modified>
</cp:coreProperties>
</file>