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90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F20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F2070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F2070" w:rsidRPr="00CF2070">
              <w:rPr>
                <w:szCs w:val="28"/>
              </w:rPr>
              <w:t>2501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F20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F2070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45315B">
              <w:t>"О внесении изменений в Закон Приморского края</w:t>
            </w:r>
            <w:r>
              <w:t xml:space="preserve"> "О  </w:t>
            </w:r>
            <w:proofErr w:type="spellStart"/>
            <w:proofErr w:type="gramStart"/>
            <w:r>
              <w:t>регулиро</w:t>
            </w:r>
            <w:r>
              <w:t>-</w:t>
            </w:r>
            <w:r>
              <w:t>вании</w:t>
            </w:r>
            <w:proofErr w:type="spellEnd"/>
            <w:proofErr w:type="gramEnd"/>
            <w:r>
              <w:t xml:space="preserve"> земельных отношений в Приморском крае"</w:t>
            </w:r>
          </w:p>
          <w:p w:rsidR="000B3FB2" w:rsidRPr="00CF2070" w:rsidRDefault="000B3FB2" w:rsidP="0094344A">
            <w:pPr>
              <w:ind w:left="-108"/>
              <w:jc w:val="both"/>
            </w:pPr>
          </w:p>
        </w:tc>
      </w:tr>
    </w:tbl>
    <w:p w:rsidR="00CF2070" w:rsidRDefault="00CF2070" w:rsidP="00CF2070">
      <w:pPr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CF2070" w:rsidRDefault="00CF2070" w:rsidP="00CF2070"/>
    <w:p w:rsidR="00CF2070" w:rsidRDefault="00CF2070" w:rsidP="00CF2070">
      <w:r>
        <w:t>ПОСТАНОВЛЯЕТ:</w:t>
      </w:r>
    </w:p>
    <w:p w:rsidR="00CF2070" w:rsidRDefault="00CF2070" w:rsidP="00CF2070"/>
    <w:p w:rsidR="00CF2070" w:rsidRDefault="00CF2070" w:rsidP="00CF2070">
      <w:pPr>
        <w:jc w:val="both"/>
      </w:pPr>
      <w:r>
        <w:tab/>
        <w:t>1.Принять Закон Приморского края "О внесении изменений в Закон Приморского края "О регулировании земельных отношений в Приморском крае".</w:t>
      </w:r>
    </w:p>
    <w:p w:rsidR="00CF2070" w:rsidRDefault="00CF2070" w:rsidP="00CF2070">
      <w:pPr>
        <w:jc w:val="both"/>
      </w:pPr>
    </w:p>
    <w:p w:rsidR="00CF2070" w:rsidRDefault="00CF2070" w:rsidP="00CF2070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F2070" w:rsidRDefault="00CF2070" w:rsidP="00CF2070">
      <w:pPr>
        <w:jc w:val="both"/>
      </w:pPr>
    </w:p>
    <w:p w:rsidR="00CF2070" w:rsidRDefault="00CF2070" w:rsidP="00CF2070">
      <w:pPr>
        <w:jc w:val="both"/>
      </w:pPr>
      <w:r>
        <w:tab/>
        <w:t>3.Настоящее постановление вступает в силу со дня его принятия.</w:t>
      </w:r>
    </w:p>
    <w:p w:rsidR="00CF2070" w:rsidRDefault="00CF2070" w:rsidP="00CF2070">
      <w:pPr>
        <w:jc w:val="both"/>
      </w:pPr>
    </w:p>
    <w:p w:rsidR="00CF2070" w:rsidRDefault="00CF2070" w:rsidP="00CF2070">
      <w:pPr>
        <w:jc w:val="both"/>
      </w:pPr>
    </w:p>
    <w:p w:rsidR="00CF2070" w:rsidRDefault="00CF2070" w:rsidP="00CF2070">
      <w:pPr>
        <w:jc w:val="both"/>
      </w:pPr>
    </w:p>
    <w:p w:rsidR="00CF2070" w:rsidRDefault="00CF2070" w:rsidP="00CF2070">
      <w:pPr>
        <w:jc w:val="both"/>
      </w:pPr>
      <w:r>
        <w:t>Председатель</w:t>
      </w:r>
    </w:p>
    <w:p w:rsidR="00CF2070" w:rsidRDefault="00CF2070" w:rsidP="00CF2070">
      <w:pPr>
        <w:jc w:val="both"/>
      </w:pPr>
      <w:r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91E" w:rsidRDefault="0040491E">
      <w:r>
        <w:separator/>
      </w:r>
    </w:p>
  </w:endnote>
  <w:endnote w:type="continuationSeparator" w:id="0">
    <w:p w:rsidR="0040491E" w:rsidRDefault="0040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91E" w:rsidRDefault="0040491E">
      <w:r>
        <w:separator/>
      </w:r>
    </w:p>
  </w:footnote>
  <w:footnote w:type="continuationSeparator" w:id="0">
    <w:p w:rsidR="0040491E" w:rsidRDefault="00404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070"/>
    <w:rsid w:val="00057575"/>
    <w:rsid w:val="000B3FB2"/>
    <w:rsid w:val="000D628E"/>
    <w:rsid w:val="000E5228"/>
    <w:rsid w:val="00123119"/>
    <w:rsid w:val="00155F7F"/>
    <w:rsid w:val="003325F4"/>
    <w:rsid w:val="00392E21"/>
    <w:rsid w:val="0040491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F2070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2016-05-25T06:31:00Z</cp:lastPrinted>
  <dcterms:created xsi:type="dcterms:W3CDTF">2016-05-25T06:30:00Z</dcterms:created>
  <dcterms:modified xsi:type="dcterms:W3CDTF">2016-05-25T06:31:00Z</dcterms:modified>
</cp:coreProperties>
</file>