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568923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514B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514B1">
              <w:rPr>
                <w:szCs w:val="28"/>
              </w:rPr>
              <w:t>25.05.2016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514B1" w:rsidRPr="002514B1">
              <w:rPr>
                <w:szCs w:val="28"/>
              </w:rPr>
              <w:t>2495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514B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514B1" w:rsidP="0094344A">
            <w:pPr>
              <w:ind w:left="-108"/>
              <w:jc w:val="both"/>
            </w:pPr>
            <w:proofErr w:type="gramStart"/>
            <w:r w:rsidRPr="002514B1">
              <w:t xml:space="preserve">О Законе Приморского края "О внесении изменений в статью 3 Закона Приморского края "О сроке полномочий представительных органов и глав муниципальных образований Приморского края, порядке формирования </w:t>
            </w:r>
            <w:proofErr w:type="spellStart"/>
            <w:r w:rsidRPr="002514B1">
              <w:t>представи</w:t>
            </w:r>
            <w:proofErr w:type="spellEnd"/>
            <w:r>
              <w:t>-</w:t>
            </w:r>
            <w:r w:rsidRPr="002514B1">
              <w:t>тельных органов муниципальных районов и порядке избрания глав муниципальных образований Приморского края"</w:t>
            </w:r>
            <w:proofErr w:type="gramEnd"/>
          </w:p>
          <w:p w:rsidR="000B3FB2" w:rsidRPr="002514B1" w:rsidRDefault="000B3FB2" w:rsidP="0094344A">
            <w:pPr>
              <w:ind w:left="-108"/>
              <w:jc w:val="both"/>
            </w:pPr>
          </w:p>
        </w:tc>
      </w:tr>
    </w:tbl>
    <w:p w:rsidR="002514B1" w:rsidRPr="00F2794F" w:rsidRDefault="002514B1" w:rsidP="002514B1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2514B1" w:rsidRPr="00F2794F" w:rsidRDefault="002514B1" w:rsidP="002514B1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14B1" w:rsidRPr="00F2794F" w:rsidRDefault="002514B1" w:rsidP="002514B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514B1" w:rsidRPr="00F2794F" w:rsidRDefault="002514B1" w:rsidP="002514B1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14B1" w:rsidRDefault="002514B1" w:rsidP="002514B1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2794F">
        <w:rPr>
          <w:szCs w:val="28"/>
        </w:rPr>
        <w:t>1.</w:t>
      </w:r>
      <w:r>
        <w:rPr>
          <w:szCs w:val="28"/>
        </w:rPr>
        <w:t xml:space="preserve">Принять Закон Приморского края </w:t>
      </w:r>
      <w:r w:rsidRPr="00C96280">
        <w:rPr>
          <w:szCs w:val="28"/>
        </w:rPr>
        <w:t>"О</w:t>
      </w:r>
      <w:r w:rsidRPr="00C96280">
        <w:rPr>
          <w:bCs/>
          <w:szCs w:val="28"/>
        </w:rPr>
        <w:t xml:space="preserve"> внесении изменени</w:t>
      </w:r>
      <w:r>
        <w:rPr>
          <w:bCs/>
          <w:szCs w:val="28"/>
        </w:rPr>
        <w:t>й</w:t>
      </w:r>
      <w:r w:rsidRPr="00C96280">
        <w:rPr>
          <w:bCs/>
          <w:szCs w:val="28"/>
        </w:rPr>
        <w:t xml:space="preserve"> в статью 3 Закона Приморского края "О сроке полномочий представительных органов и глав муниципальных образований </w:t>
      </w:r>
      <w:r>
        <w:rPr>
          <w:bCs/>
          <w:szCs w:val="28"/>
        </w:rPr>
        <w:t>П</w:t>
      </w:r>
      <w:r w:rsidRPr="00C96280">
        <w:rPr>
          <w:bCs/>
          <w:szCs w:val="28"/>
        </w:rPr>
        <w:t xml:space="preserve">риморского края, порядке формирования представительных органов муниципальных районов и порядке избрания глав муниципальных образований </w:t>
      </w:r>
      <w:r>
        <w:rPr>
          <w:bCs/>
          <w:szCs w:val="28"/>
        </w:rPr>
        <w:t>П</w:t>
      </w:r>
      <w:r w:rsidRPr="00C96280">
        <w:rPr>
          <w:bCs/>
          <w:szCs w:val="28"/>
        </w:rPr>
        <w:t>риморского края"</w:t>
      </w:r>
      <w:r>
        <w:rPr>
          <w:szCs w:val="28"/>
        </w:rPr>
        <w:t>.</w:t>
      </w:r>
      <w:proofErr w:type="gramEnd"/>
    </w:p>
    <w:p w:rsidR="002514B1" w:rsidRDefault="002514B1" w:rsidP="002514B1">
      <w:pPr>
        <w:autoSpaceDE w:val="0"/>
        <w:autoSpaceDN w:val="0"/>
        <w:adjustRightInd w:val="0"/>
        <w:jc w:val="both"/>
        <w:rPr>
          <w:szCs w:val="28"/>
        </w:rPr>
      </w:pPr>
    </w:p>
    <w:p w:rsidR="002514B1" w:rsidRDefault="002514B1" w:rsidP="002514B1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4371E5">
        <w:rPr>
          <w:color w:val="000000"/>
        </w:rPr>
        <w:t>2.</w:t>
      </w:r>
      <w:r>
        <w:rPr>
          <w:szCs w:val="28"/>
        </w:rPr>
        <w:t>Направить указанный Закон Губернатору Приморского края для обнародования.</w:t>
      </w:r>
    </w:p>
    <w:p w:rsidR="002514B1" w:rsidRDefault="002514B1" w:rsidP="002514B1">
      <w:pPr>
        <w:ind w:firstLine="709"/>
        <w:jc w:val="both"/>
        <w:rPr>
          <w:color w:val="000000"/>
        </w:rPr>
      </w:pPr>
    </w:p>
    <w:p w:rsidR="002514B1" w:rsidRDefault="002514B1" w:rsidP="002514B1">
      <w:pPr>
        <w:ind w:firstLine="709"/>
        <w:jc w:val="both"/>
        <w:rPr>
          <w:szCs w:val="28"/>
        </w:rPr>
      </w:pPr>
      <w:r>
        <w:rPr>
          <w:szCs w:val="28"/>
        </w:rPr>
        <w:t>3.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2514B1" w:rsidRDefault="002514B1" w:rsidP="002514B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514B1" w:rsidRDefault="002514B1" w:rsidP="002514B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514B1" w:rsidRPr="00F2794F" w:rsidRDefault="002514B1" w:rsidP="002514B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514B1" w:rsidRPr="00F2794F" w:rsidRDefault="002514B1" w:rsidP="002514B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2514B1" w:rsidRDefault="002514B1" w:rsidP="002514B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01C4" w:rsidRDefault="004301C4">
      <w:r>
        <w:separator/>
      </w:r>
    </w:p>
  </w:endnote>
  <w:endnote w:type="continuationSeparator" w:id="0">
    <w:p w:rsidR="004301C4" w:rsidRDefault="00430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01C4" w:rsidRDefault="004301C4">
      <w:r>
        <w:separator/>
      </w:r>
    </w:p>
  </w:footnote>
  <w:footnote w:type="continuationSeparator" w:id="0">
    <w:p w:rsidR="004301C4" w:rsidRDefault="004301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514B1"/>
    <w:rsid w:val="00057575"/>
    <w:rsid w:val="000B3FB2"/>
    <w:rsid w:val="000D628E"/>
    <w:rsid w:val="000E5228"/>
    <w:rsid w:val="00123119"/>
    <w:rsid w:val="00155F7F"/>
    <w:rsid w:val="002514B1"/>
    <w:rsid w:val="003325F4"/>
    <w:rsid w:val="00392E21"/>
    <w:rsid w:val="004301C4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2514B1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2016-05-25T03:47:00Z</cp:lastPrinted>
  <dcterms:created xsi:type="dcterms:W3CDTF">2016-05-25T03:47:00Z</dcterms:created>
  <dcterms:modified xsi:type="dcterms:W3CDTF">2016-05-25T03:47:00Z</dcterms:modified>
</cp:coreProperties>
</file>