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896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26F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26F30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6F30" w:rsidRPr="00326F30">
              <w:rPr>
                <w:szCs w:val="28"/>
              </w:rPr>
              <w:t>2493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26F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26F30" w:rsidP="0094344A">
            <w:pPr>
              <w:ind w:left="-108"/>
              <w:jc w:val="both"/>
            </w:pPr>
            <w:r w:rsidRPr="00326F30">
              <w:t xml:space="preserve">О Законе Приморского края          "О внесении изменений в </w:t>
            </w:r>
            <w:proofErr w:type="spellStart"/>
            <w:proofErr w:type="gramStart"/>
            <w:r w:rsidRPr="00326F30">
              <w:t>Избира</w:t>
            </w:r>
            <w:proofErr w:type="spellEnd"/>
            <w:r w:rsidRPr="00326F30">
              <w:t>-тельный</w:t>
            </w:r>
            <w:proofErr w:type="gramEnd"/>
            <w:r w:rsidRPr="00326F30">
              <w:t xml:space="preserve"> кодекс Приморского края"</w:t>
            </w:r>
          </w:p>
          <w:p w:rsidR="000B3FB2" w:rsidRPr="00326F30" w:rsidRDefault="000B3FB2" w:rsidP="0094344A">
            <w:pPr>
              <w:ind w:left="-108"/>
              <w:jc w:val="both"/>
            </w:pPr>
          </w:p>
        </w:tc>
      </w:tr>
    </w:tbl>
    <w:p w:rsidR="00326F30" w:rsidRDefault="00326F30" w:rsidP="00326F30">
      <w:pPr>
        <w:ind w:firstLine="709"/>
      </w:pPr>
      <w:bookmarkStart w:id="0" w:name="_GoBack"/>
      <w:bookmarkEnd w:id="0"/>
      <w:r w:rsidRPr="00F2794F">
        <w:rPr>
          <w:szCs w:val="28"/>
        </w:rPr>
        <w:t>Законодательное Собрание Приморского края</w:t>
      </w:r>
    </w:p>
    <w:p w:rsidR="00326F30" w:rsidRDefault="00326F30" w:rsidP="00326F30"/>
    <w:p w:rsidR="00326F30" w:rsidRDefault="00326F30" w:rsidP="00326F30">
      <w:r w:rsidRPr="00F2794F">
        <w:rPr>
          <w:szCs w:val="28"/>
        </w:rPr>
        <w:t>ПОСТАНОВЛЯЕТ:</w:t>
      </w:r>
    </w:p>
    <w:p w:rsidR="00326F30" w:rsidRPr="00F35214" w:rsidRDefault="00326F30" w:rsidP="00326F30">
      <w:pPr>
        <w:rPr>
          <w:szCs w:val="28"/>
        </w:rPr>
      </w:pPr>
    </w:p>
    <w:p w:rsidR="00326F30" w:rsidRPr="00F35214" w:rsidRDefault="00326F30" w:rsidP="00326F30">
      <w:pPr>
        <w:jc w:val="both"/>
        <w:rPr>
          <w:szCs w:val="28"/>
        </w:rPr>
      </w:pPr>
      <w:r w:rsidRPr="00F35214">
        <w:rPr>
          <w:szCs w:val="28"/>
        </w:rPr>
        <w:tab/>
        <w:t xml:space="preserve">1.Принять Закон Приморского края </w:t>
      </w:r>
      <w:r>
        <w:t>"О внесении изменений в Избирательный кодекс Приморского края"</w:t>
      </w:r>
      <w:r w:rsidRPr="00F35214">
        <w:rPr>
          <w:szCs w:val="28"/>
        </w:rPr>
        <w:t>.</w:t>
      </w:r>
    </w:p>
    <w:p w:rsidR="00326F30" w:rsidRPr="00F35214" w:rsidRDefault="00326F30" w:rsidP="00326F30">
      <w:pPr>
        <w:rPr>
          <w:szCs w:val="28"/>
        </w:rPr>
      </w:pPr>
    </w:p>
    <w:p w:rsidR="00326F30" w:rsidRPr="00F35214" w:rsidRDefault="00326F30" w:rsidP="00326F30">
      <w:pPr>
        <w:jc w:val="both"/>
        <w:rPr>
          <w:szCs w:val="28"/>
        </w:rPr>
      </w:pPr>
      <w:r w:rsidRPr="00F35214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326F30" w:rsidRPr="00F35214" w:rsidRDefault="00326F30" w:rsidP="00326F30">
      <w:pPr>
        <w:rPr>
          <w:szCs w:val="28"/>
        </w:rPr>
      </w:pPr>
    </w:p>
    <w:p w:rsidR="00326F30" w:rsidRPr="00F35214" w:rsidRDefault="00326F30" w:rsidP="00326F30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326F30" w:rsidRDefault="00326F30" w:rsidP="00326F30"/>
    <w:p w:rsidR="00326F30" w:rsidRDefault="00326F30" w:rsidP="00326F30"/>
    <w:p w:rsidR="00326F30" w:rsidRDefault="00326F30" w:rsidP="00326F30"/>
    <w:p w:rsidR="00326F30" w:rsidRDefault="00326F30" w:rsidP="00326F30">
      <w:r>
        <w:t>Председатель</w:t>
      </w:r>
    </w:p>
    <w:p w:rsidR="00326F30" w:rsidRDefault="00326F30" w:rsidP="00326F30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09B" w:rsidRDefault="004C609B">
      <w:r>
        <w:separator/>
      </w:r>
    </w:p>
  </w:endnote>
  <w:endnote w:type="continuationSeparator" w:id="0">
    <w:p w:rsidR="004C609B" w:rsidRDefault="004C6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09B" w:rsidRDefault="004C609B">
      <w:r>
        <w:separator/>
      </w:r>
    </w:p>
  </w:footnote>
  <w:footnote w:type="continuationSeparator" w:id="0">
    <w:p w:rsidR="004C609B" w:rsidRDefault="004C60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6F30"/>
    <w:rsid w:val="00057575"/>
    <w:rsid w:val="000B3FB2"/>
    <w:rsid w:val="000D628E"/>
    <w:rsid w:val="000E5228"/>
    <w:rsid w:val="00123119"/>
    <w:rsid w:val="00155F7F"/>
    <w:rsid w:val="00326F30"/>
    <w:rsid w:val="003325F4"/>
    <w:rsid w:val="00392E21"/>
    <w:rsid w:val="004B69FA"/>
    <w:rsid w:val="004C609B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2016-05-25T03:54:00Z</cp:lastPrinted>
  <dcterms:created xsi:type="dcterms:W3CDTF">2016-05-25T03:53:00Z</dcterms:created>
  <dcterms:modified xsi:type="dcterms:W3CDTF">2016-05-25T03:54:00Z</dcterms:modified>
</cp:coreProperties>
</file>