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CA559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6" o:title=""/>
          </v:shape>
          <o:OLEObject Type="Embed" ProgID="Word.Picture.8" ShapeID="_x0000_i1025" DrawAspect="Content" ObjectID="_152612386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3886">
            <w:pPr>
              <w:pStyle w:val="8"/>
              <w:widowControl w:val="0"/>
            </w:pPr>
            <w:r>
              <w:t xml:space="preserve">Комитет по </w:t>
            </w:r>
            <w:r w:rsidR="00A53886">
              <w:t>продовольственной политике и</w:t>
            </w:r>
          </w:p>
          <w:p w:rsidR="00A53886" w:rsidRPr="00A53886" w:rsidRDefault="00A53886" w:rsidP="00A53886">
            <w:pPr>
              <w:jc w:val="center"/>
              <w:rPr>
                <w:b/>
                <w:sz w:val="24"/>
                <w:szCs w:val="24"/>
              </w:rPr>
            </w:pPr>
            <w:r w:rsidRPr="00A53886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53886" w:rsidRDefault="00A53886">
            <w:pPr>
              <w:spacing w:after="120"/>
              <w:ind w:firstLine="34"/>
              <w:rPr>
                <w:szCs w:val="28"/>
                <w:lang w:val="en-US"/>
              </w:rPr>
            </w:pPr>
            <w:r w:rsidRPr="00A53886">
              <w:rPr>
                <w:szCs w:val="28"/>
              </w:rPr>
              <w:t>30.05.</w:t>
            </w:r>
            <w:r w:rsidR="00B803DE" w:rsidRPr="00A53886">
              <w:rPr>
                <w:szCs w:val="28"/>
              </w:rPr>
              <w:t>20</w:t>
            </w:r>
            <w:r w:rsidRPr="00A53886">
              <w:rPr>
                <w:szCs w:val="28"/>
              </w:rPr>
              <w:t>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53886" w:rsidRDefault="00357541">
            <w:pPr>
              <w:jc w:val="right"/>
              <w:rPr>
                <w:szCs w:val="28"/>
              </w:rPr>
            </w:pPr>
            <w:r w:rsidRPr="00A53886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73B7A">
            <w:pPr>
              <w:ind w:hanging="107"/>
              <w:rPr>
                <w:sz w:val="22"/>
              </w:rPr>
            </w:pPr>
            <w:r>
              <w:rPr>
                <w:szCs w:val="28"/>
              </w:rPr>
              <w:t>508</w:t>
            </w:r>
            <w:r w:rsidR="00B803DE"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6423A2" w:rsidP="006423A2">
            <w:pPr>
              <w:jc w:val="both"/>
            </w:pPr>
            <w:r>
              <w:rPr>
                <w:szCs w:val="28"/>
              </w:rPr>
              <w:t>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</w:t>
            </w:r>
          </w:p>
        </w:tc>
      </w:tr>
    </w:tbl>
    <w:p w:rsidR="00357541" w:rsidRDefault="00357541" w:rsidP="00C9335B">
      <w:pPr>
        <w:jc w:val="both"/>
      </w:pPr>
    </w:p>
    <w:p w:rsidR="00C9335B" w:rsidRDefault="00174460" w:rsidP="00936274">
      <w:pPr>
        <w:ind w:firstLine="709"/>
        <w:jc w:val="both"/>
        <w:rPr>
          <w:szCs w:val="28"/>
        </w:rPr>
      </w:pPr>
      <w:r>
        <w:t>Рассмотрев и обсудив вопрос "</w:t>
      </w:r>
      <w:r>
        <w:rPr>
          <w:szCs w:val="28"/>
        </w:rPr>
        <w:t>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производства", комитет</w:t>
      </w:r>
    </w:p>
    <w:p w:rsidR="00174460" w:rsidRDefault="00174460" w:rsidP="00936274">
      <w:pPr>
        <w:ind w:firstLine="709"/>
        <w:jc w:val="both"/>
        <w:rPr>
          <w:szCs w:val="28"/>
        </w:rPr>
      </w:pPr>
    </w:p>
    <w:p w:rsidR="00174460" w:rsidRDefault="00174460" w:rsidP="00936274">
      <w:pPr>
        <w:jc w:val="both"/>
        <w:rPr>
          <w:szCs w:val="28"/>
        </w:rPr>
      </w:pPr>
      <w:r>
        <w:rPr>
          <w:szCs w:val="28"/>
        </w:rPr>
        <w:t>РЕШИЛ:</w:t>
      </w:r>
    </w:p>
    <w:p w:rsidR="00174460" w:rsidRDefault="00174460" w:rsidP="00936274">
      <w:pPr>
        <w:ind w:firstLine="709"/>
        <w:jc w:val="both"/>
        <w:rPr>
          <w:szCs w:val="28"/>
        </w:rPr>
      </w:pPr>
    </w:p>
    <w:p w:rsidR="00174460" w:rsidRDefault="00174460" w:rsidP="00936274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информацию </w:t>
      </w:r>
      <w:r w:rsidR="00BD4E20">
        <w:rPr>
          <w:szCs w:val="28"/>
        </w:rPr>
        <w:t xml:space="preserve">заместителя </w:t>
      </w:r>
      <w:r>
        <w:rPr>
          <w:szCs w:val="28"/>
        </w:rPr>
        <w:t>директора департамента сельского хозяйства и продовольстви</w:t>
      </w:r>
      <w:r w:rsidR="00BD4E20">
        <w:rPr>
          <w:szCs w:val="28"/>
        </w:rPr>
        <w:t>я Приморского края Ускова Д.В</w:t>
      </w:r>
      <w:r>
        <w:rPr>
          <w:szCs w:val="28"/>
        </w:rPr>
        <w:t>. 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 к сведению.</w:t>
      </w:r>
    </w:p>
    <w:p w:rsidR="00174460" w:rsidRDefault="00174460" w:rsidP="00936274">
      <w:pPr>
        <w:ind w:firstLine="709"/>
        <w:jc w:val="both"/>
        <w:rPr>
          <w:szCs w:val="28"/>
        </w:rPr>
      </w:pPr>
    </w:p>
    <w:p w:rsidR="00174460" w:rsidRDefault="00174460" w:rsidP="00936274">
      <w:pPr>
        <w:ind w:firstLine="709"/>
        <w:jc w:val="both"/>
      </w:pPr>
      <w:r>
        <w:rPr>
          <w:szCs w:val="28"/>
        </w:rPr>
        <w:lastRenderedPageBreak/>
        <w:t>2.</w:t>
      </w:r>
      <w:r w:rsidR="0013236D">
        <w:rPr>
          <w:szCs w:val="28"/>
        </w:rPr>
        <w:t>Рекомендовать департаменту сельского хозяйства и продовольствия Приморского края обеспечить в соответствии с Законом Приморского края "О краевом бюджете на 2016 год"</w:t>
      </w:r>
      <w:r w:rsidR="002E704F">
        <w:rPr>
          <w:szCs w:val="28"/>
        </w:rPr>
        <w:t xml:space="preserve"> </w:t>
      </w:r>
      <w:r w:rsidR="00C90A24">
        <w:rPr>
          <w:szCs w:val="28"/>
        </w:rPr>
        <w:t>в полном объеме</w:t>
      </w:r>
      <w:r w:rsidR="002E704F">
        <w:rPr>
          <w:szCs w:val="28"/>
        </w:rPr>
        <w:t xml:space="preserve"> исполнение целевых индикаторов (показателей)</w:t>
      </w:r>
      <w:r w:rsidR="00936274">
        <w:rPr>
          <w:szCs w:val="28"/>
        </w:rPr>
        <w:t xml:space="preserve">, предусмотренных государственной программой </w:t>
      </w:r>
      <w:r w:rsidR="002879E1">
        <w:rPr>
          <w:szCs w:val="28"/>
        </w:rPr>
        <w:t xml:space="preserve">Приморского края </w:t>
      </w:r>
      <w:r w:rsidR="00936274">
        <w:rPr>
          <w:szCs w:val="28"/>
        </w:rP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</w:t>
      </w:r>
      <w:r w:rsidR="00424B23">
        <w:rPr>
          <w:szCs w:val="28"/>
        </w:rPr>
        <w:t>ского края" на 2013-2020 годы.</w:t>
      </w:r>
    </w:p>
    <w:p w:rsidR="00C9335B" w:rsidRDefault="00C9335B" w:rsidP="00936274">
      <w:pPr>
        <w:ind w:firstLine="709"/>
        <w:jc w:val="both"/>
      </w:pPr>
    </w:p>
    <w:p w:rsidR="00936274" w:rsidRDefault="00936274" w:rsidP="00936274">
      <w:pPr>
        <w:ind w:firstLine="709"/>
        <w:jc w:val="both"/>
      </w:pPr>
    </w:p>
    <w:p w:rsidR="00936274" w:rsidRDefault="00936274" w:rsidP="00936274">
      <w:pPr>
        <w:ind w:firstLine="709"/>
        <w:jc w:val="both"/>
      </w:pPr>
    </w:p>
    <w:p w:rsidR="00936274" w:rsidRDefault="00936274" w:rsidP="00936274">
      <w:pPr>
        <w:jc w:val="both"/>
      </w:pPr>
      <w:r>
        <w:t>Председатель комитета                                                                         Е.А. Зотов</w:t>
      </w:r>
    </w:p>
    <w:p w:rsidR="00357541" w:rsidRDefault="009E5CD9" w:rsidP="00936274">
      <w:pPr>
        <w:pStyle w:val="a3"/>
        <w:tabs>
          <w:tab w:val="clear" w:pos="4153"/>
          <w:tab w:val="clear" w:pos="8306"/>
        </w:tabs>
        <w:ind w:firstLine="709"/>
      </w:pPr>
      <w:r>
        <w:t xml:space="preserve">   </w:t>
      </w:r>
    </w:p>
    <w:sectPr w:rsidR="00357541" w:rsidSect="002E70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00D" w:rsidRDefault="000D200D">
      <w:r>
        <w:separator/>
      </w:r>
    </w:p>
  </w:endnote>
  <w:endnote w:type="continuationSeparator" w:id="0">
    <w:p w:rsidR="000D200D" w:rsidRDefault="000D2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00D" w:rsidRDefault="000D200D">
      <w:r>
        <w:separator/>
      </w:r>
    </w:p>
  </w:footnote>
  <w:footnote w:type="continuationSeparator" w:id="0">
    <w:p w:rsidR="000D200D" w:rsidRDefault="000D2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81663"/>
      <w:docPartObj>
        <w:docPartGallery w:val="Page Numbers (Top of Page)"/>
        <w:docPartUnique/>
      </w:docPartObj>
    </w:sdtPr>
    <w:sdtContent>
      <w:p w:rsidR="002E704F" w:rsidRDefault="003871CD">
        <w:pPr>
          <w:pStyle w:val="a3"/>
          <w:jc w:val="right"/>
        </w:pPr>
        <w:fldSimple w:instr=" PAGE   \* MERGEFORMAT ">
          <w:r w:rsidR="00667B1B">
            <w:rPr>
              <w:noProof/>
            </w:rPr>
            <w:t>2</w:t>
          </w:r>
        </w:fldSimple>
      </w:p>
    </w:sdtContent>
  </w:sdt>
  <w:p w:rsidR="002E704F" w:rsidRDefault="002E704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0D200D"/>
    <w:rsid w:val="00116B34"/>
    <w:rsid w:val="0013236D"/>
    <w:rsid w:val="00160F97"/>
    <w:rsid w:val="001642EC"/>
    <w:rsid w:val="00174460"/>
    <w:rsid w:val="001B3A35"/>
    <w:rsid w:val="001C73E9"/>
    <w:rsid w:val="0020003C"/>
    <w:rsid w:val="00245B67"/>
    <w:rsid w:val="002879E1"/>
    <w:rsid w:val="002D6904"/>
    <w:rsid w:val="002E704F"/>
    <w:rsid w:val="00357541"/>
    <w:rsid w:val="00373B7A"/>
    <w:rsid w:val="003871CD"/>
    <w:rsid w:val="003F2358"/>
    <w:rsid w:val="00424B23"/>
    <w:rsid w:val="00461E2B"/>
    <w:rsid w:val="004A743E"/>
    <w:rsid w:val="00555A47"/>
    <w:rsid w:val="00561C82"/>
    <w:rsid w:val="006423A2"/>
    <w:rsid w:val="00667B1B"/>
    <w:rsid w:val="007128C1"/>
    <w:rsid w:val="007F0598"/>
    <w:rsid w:val="008544D4"/>
    <w:rsid w:val="00865BDE"/>
    <w:rsid w:val="008930E8"/>
    <w:rsid w:val="00936274"/>
    <w:rsid w:val="0099314B"/>
    <w:rsid w:val="009B5DA0"/>
    <w:rsid w:val="009E5CD9"/>
    <w:rsid w:val="009F626B"/>
    <w:rsid w:val="00A53886"/>
    <w:rsid w:val="00B519EE"/>
    <w:rsid w:val="00B668A9"/>
    <w:rsid w:val="00B803DE"/>
    <w:rsid w:val="00B91306"/>
    <w:rsid w:val="00BD4E20"/>
    <w:rsid w:val="00BE16C2"/>
    <w:rsid w:val="00C90A24"/>
    <w:rsid w:val="00C9335B"/>
    <w:rsid w:val="00C958B6"/>
    <w:rsid w:val="00CA559A"/>
    <w:rsid w:val="00CB6AF9"/>
    <w:rsid w:val="00D2221C"/>
    <w:rsid w:val="00ED5825"/>
    <w:rsid w:val="00F01DD8"/>
    <w:rsid w:val="00FD1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59A"/>
    <w:rPr>
      <w:sz w:val="28"/>
    </w:rPr>
  </w:style>
  <w:style w:type="paragraph" w:styleId="2">
    <w:name w:val="heading 2"/>
    <w:basedOn w:val="a"/>
    <w:next w:val="a"/>
    <w:qFormat/>
    <w:rsid w:val="00CA559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CA559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CA559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559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A559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4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224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2016-05-27T03:33:00Z</cp:lastPrinted>
  <dcterms:created xsi:type="dcterms:W3CDTF">2016-05-30T04:31:00Z</dcterms:created>
  <dcterms:modified xsi:type="dcterms:W3CDTF">2016-05-30T04:31:00Z</dcterms:modified>
</cp:coreProperties>
</file>