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</w:t>
      </w:r>
      <w:r w:rsidR="000F5C53">
        <w:t xml:space="preserve">                           </w:t>
      </w:r>
      <w:r>
        <w:t xml:space="preserve"> </w:t>
      </w:r>
      <w:r w:rsidR="00EE007E">
        <w:t>проект</w:t>
      </w:r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2559453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A420C" w:rsidRDefault="00726246" w:rsidP="00726246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A37953">
              <w:rPr>
                <w:szCs w:val="28"/>
              </w:rPr>
              <w:t>.</w:t>
            </w:r>
            <w:r w:rsidR="008A420C">
              <w:rPr>
                <w:szCs w:val="28"/>
              </w:rPr>
              <w:t>0</w:t>
            </w:r>
            <w:r>
              <w:rPr>
                <w:szCs w:val="28"/>
              </w:rPr>
              <w:t>5</w:t>
            </w:r>
            <w:bookmarkStart w:id="0" w:name="_GoBack"/>
            <w:bookmarkEnd w:id="0"/>
            <w:r w:rsidR="004A2E4A" w:rsidRPr="004A2E4A">
              <w:rPr>
                <w:szCs w:val="28"/>
              </w:rPr>
              <w:t>.201</w:t>
            </w:r>
            <w:r w:rsidR="00B87907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8A420C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2F6CAE">
            <w:pPr>
              <w:jc w:val="both"/>
            </w:pPr>
            <w:r w:rsidRPr="0045315B">
              <w:t xml:space="preserve">О проекте закона Приморского края </w:t>
            </w:r>
            <w:r w:rsidR="00C11A16" w:rsidRPr="00C11A16">
              <w:t>"О внесении изменений в Закон Приморского края</w:t>
            </w:r>
            <w:r w:rsidR="00B87907">
              <w:t xml:space="preserve"> </w:t>
            </w:r>
            <w:r w:rsidR="00C11A16" w:rsidRPr="00C11A16">
      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      </w:r>
            <w:r>
              <w:t>(</w:t>
            </w:r>
            <w:r w:rsidR="002F6CAE">
              <w:t>третье</w:t>
            </w:r>
            <w:r>
              <w:t xml:space="preserve">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C11A16">
        <w:t xml:space="preserve"> </w:t>
      </w:r>
      <w:r w:rsidR="00C11A16" w:rsidRPr="00C11A16">
        <w:t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t xml:space="preserve">, </w:t>
      </w:r>
      <w:r w:rsidR="0084144F">
        <w:t>подготовленный к рассмотрению в третьем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1.Рассмотреть проект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</w:t>
      </w:r>
      <w:r w:rsidR="0084144F">
        <w:t xml:space="preserve">а территории Приморского края" </w:t>
      </w:r>
      <w:r w:rsidRPr="00D61CE2">
        <w:t xml:space="preserve">в третьем чтении на очередном заседании Законодательного Собрания в </w:t>
      </w:r>
      <w:r w:rsidR="008A420C">
        <w:t>июне</w:t>
      </w:r>
      <w:r w:rsidRPr="00D61CE2">
        <w:t xml:space="preserve"> 2016 года.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2.Рекомендовать Законодательному Собранию принять указанный законопрое</w:t>
      </w:r>
      <w:proofErr w:type="gramStart"/>
      <w:r w:rsidRPr="00D61CE2">
        <w:t>кт в тр</w:t>
      </w:r>
      <w:proofErr w:type="gramEnd"/>
      <w:r w:rsidRPr="00D61CE2">
        <w:t>етьем чтении.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 xml:space="preserve">3.Поручить Кушнырь С.М., заместителю председателя комитета </w:t>
      </w:r>
      <w:r w:rsidR="00AD2979">
        <w:t xml:space="preserve">Законодательного Собрания </w:t>
      </w:r>
      <w:r w:rsidRPr="00D61CE2">
        <w:t>по продовольственной политике и природопользованию выступить с докладом по данному вопросу.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4.Определить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B87907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 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57243C">
      <w:headerReference w:type="default" r:id="rId10"/>
      <w:pgSz w:w="11906" w:h="16838"/>
      <w:pgMar w:top="284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4FB" w:rsidRDefault="008324FB">
      <w:r>
        <w:separator/>
      </w:r>
    </w:p>
  </w:endnote>
  <w:endnote w:type="continuationSeparator" w:id="0">
    <w:p w:rsidR="008324FB" w:rsidRDefault="0083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4FB" w:rsidRDefault="008324FB">
      <w:r>
        <w:separator/>
      </w:r>
    </w:p>
  </w:footnote>
  <w:footnote w:type="continuationSeparator" w:id="0">
    <w:p w:rsidR="008324FB" w:rsidRDefault="00832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24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0F5C53"/>
    <w:rsid w:val="00160F97"/>
    <w:rsid w:val="00164C2C"/>
    <w:rsid w:val="00194B37"/>
    <w:rsid w:val="0020003C"/>
    <w:rsid w:val="002105EF"/>
    <w:rsid w:val="00222096"/>
    <w:rsid w:val="00242578"/>
    <w:rsid w:val="00294DAB"/>
    <w:rsid w:val="002F6CAE"/>
    <w:rsid w:val="00357541"/>
    <w:rsid w:val="00396C6F"/>
    <w:rsid w:val="003A7EE9"/>
    <w:rsid w:val="003D21B1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57243C"/>
    <w:rsid w:val="00572897"/>
    <w:rsid w:val="00580625"/>
    <w:rsid w:val="006367DA"/>
    <w:rsid w:val="006A7CFE"/>
    <w:rsid w:val="006B0E61"/>
    <w:rsid w:val="007128C1"/>
    <w:rsid w:val="00726246"/>
    <w:rsid w:val="007E493D"/>
    <w:rsid w:val="008324FB"/>
    <w:rsid w:val="0084144F"/>
    <w:rsid w:val="008816B1"/>
    <w:rsid w:val="008A420C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AD2979"/>
    <w:rsid w:val="00B04213"/>
    <w:rsid w:val="00B6288F"/>
    <w:rsid w:val="00B803DE"/>
    <w:rsid w:val="00B87907"/>
    <w:rsid w:val="00BD1F92"/>
    <w:rsid w:val="00BE16C2"/>
    <w:rsid w:val="00C11A16"/>
    <w:rsid w:val="00C36046"/>
    <w:rsid w:val="00C9335B"/>
    <w:rsid w:val="00C958B6"/>
    <w:rsid w:val="00CC0684"/>
    <w:rsid w:val="00CD6A05"/>
    <w:rsid w:val="00D3651B"/>
    <w:rsid w:val="00D40D3E"/>
    <w:rsid w:val="00D61CE2"/>
    <w:rsid w:val="00D921AD"/>
    <w:rsid w:val="00DC2B7A"/>
    <w:rsid w:val="00DC5AA6"/>
    <w:rsid w:val="00DE4452"/>
    <w:rsid w:val="00E210BA"/>
    <w:rsid w:val="00E26031"/>
    <w:rsid w:val="00E359ED"/>
    <w:rsid w:val="00E66580"/>
    <w:rsid w:val="00E92654"/>
    <w:rsid w:val="00EA7649"/>
    <w:rsid w:val="00EE007E"/>
    <w:rsid w:val="00EE7454"/>
    <w:rsid w:val="00F036F1"/>
    <w:rsid w:val="00F41127"/>
    <w:rsid w:val="00F64B2D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3E2CEB4-9BB2-4B4F-AA1F-A2E38E3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cp:lastPrinted>2016-04-21T23:31:00Z</cp:lastPrinted>
  <dcterms:created xsi:type="dcterms:W3CDTF">2016-05-17T05:43:00Z</dcterms:created>
  <dcterms:modified xsi:type="dcterms:W3CDTF">2016-05-24T01:29:00Z</dcterms:modified>
</cp:coreProperties>
</file>