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CA559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pt" o:ole="" fillcolor="window">
            <v:imagedata r:id="rId6" o:title=""/>
          </v:shape>
          <o:OLEObject Type="Embed" ProgID="Word.Picture.8" ShapeID="_x0000_i1025" DrawAspect="Content" ObjectID="_152584338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3886">
            <w:pPr>
              <w:pStyle w:val="8"/>
              <w:widowControl w:val="0"/>
            </w:pPr>
            <w:r>
              <w:t xml:space="preserve">Комитет по </w:t>
            </w:r>
            <w:r w:rsidR="00A53886">
              <w:t>продовольственной политике и</w:t>
            </w:r>
          </w:p>
          <w:p w:rsidR="00A53886" w:rsidRPr="00A53886" w:rsidRDefault="00A53886" w:rsidP="00A53886">
            <w:pPr>
              <w:jc w:val="center"/>
              <w:rPr>
                <w:b/>
                <w:sz w:val="24"/>
                <w:szCs w:val="24"/>
              </w:rPr>
            </w:pPr>
            <w:r w:rsidRPr="00A53886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A53886" w:rsidRDefault="00A53886">
            <w:pPr>
              <w:spacing w:after="120"/>
              <w:ind w:firstLine="34"/>
              <w:rPr>
                <w:szCs w:val="28"/>
                <w:lang w:val="en-US"/>
              </w:rPr>
            </w:pPr>
            <w:r w:rsidRPr="00A53886">
              <w:rPr>
                <w:szCs w:val="28"/>
              </w:rPr>
              <w:t>30.05.</w:t>
            </w:r>
            <w:r w:rsidR="00B803DE" w:rsidRPr="00A53886">
              <w:rPr>
                <w:szCs w:val="28"/>
              </w:rPr>
              <w:t>20</w:t>
            </w:r>
            <w:r w:rsidRPr="00A53886">
              <w:rPr>
                <w:szCs w:val="28"/>
              </w:rPr>
              <w:t>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53886" w:rsidRDefault="00357541">
            <w:pPr>
              <w:jc w:val="right"/>
              <w:rPr>
                <w:szCs w:val="28"/>
              </w:rPr>
            </w:pPr>
            <w:r w:rsidRPr="00A53886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6423A2" w:rsidP="006423A2">
            <w:pPr>
              <w:jc w:val="both"/>
            </w:pPr>
            <w:r>
              <w:rPr>
                <w:szCs w:val="28"/>
              </w:rPr>
              <w:t>О ходе реализации государственной программы Приморского края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 в целях создания благоприятных условий по обеспечению жителей Приморского края качественной безопасной продукцией собственного производства</w:t>
            </w:r>
          </w:p>
        </w:tc>
      </w:tr>
    </w:tbl>
    <w:p w:rsidR="00357541" w:rsidRDefault="00357541" w:rsidP="00C9335B">
      <w:pPr>
        <w:jc w:val="both"/>
      </w:pPr>
    </w:p>
    <w:p w:rsidR="00C9335B" w:rsidRDefault="00174460" w:rsidP="00936274">
      <w:pPr>
        <w:ind w:firstLine="709"/>
        <w:jc w:val="both"/>
        <w:rPr>
          <w:szCs w:val="28"/>
        </w:rPr>
      </w:pPr>
      <w:r>
        <w:t>Рассмотрев и обсудив вопрос "</w:t>
      </w:r>
      <w:r>
        <w:rPr>
          <w:szCs w:val="28"/>
        </w:rPr>
        <w:t>О ходе реализации государственной программы Приморского края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 в целях создания благоприятных условий по обеспечению жителей Приморского края качественной безопасной продукцией собственного производства", комитет</w:t>
      </w:r>
    </w:p>
    <w:p w:rsidR="00174460" w:rsidRDefault="00174460" w:rsidP="00936274">
      <w:pPr>
        <w:ind w:firstLine="709"/>
        <w:jc w:val="both"/>
        <w:rPr>
          <w:szCs w:val="28"/>
        </w:rPr>
      </w:pPr>
    </w:p>
    <w:p w:rsidR="00174460" w:rsidRDefault="00174460" w:rsidP="00936274">
      <w:pPr>
        <w:jc w:val="both"/>
        <w:rPr>
          <w:szCs w:val="28"/>
        </w:rPr>
      </w:pPr>
      <w:r>
        <w:rPr>
          <w:szCs w:val="28"/>
        </w:rPr>
        <w:t>РЕШИЛ:</w:t>
      </w:r>
    </w:p>
    <w:p w:rsidR="00174460" w:rsidRDefault="00174460" w:rsidP="00936274">
      <w:pPr>
        <w:ind w:firstLine="709"/>
        <w:jc w:val="both"/>
        <w:rPr>
          <w:szCs w:val="28"/>
        </w:rPr>
      </w:pPr>
    </w:p>
    <w:p w:rsidR="00174460" w:rsidRDefault="00174460" w:rsidP="00936274">
      <w:pPr>
        <w:ind w:firstLine="709"/>
        <w:jc w:val="both"/>
        <w:rPr>
          <w:szCs w:val="28"/>
        </w:rPr>
      </w:pPr>
      <w:r>
        <w:rPr>
          <w:szCs w:val="28"/>
        </w:rPr>
        <w:t>1.Принять информацию директора департамента сельского хозяйства и продовольствия Приморского края Бочкарева Д.Ю. о ходе реализации государственной программы Приморского края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 в целях создания благоприятных условий по обеспечению жителей Приморского края качественной безопасной продукцией собственного производства к сведению.</w:t>
      </w:r>
    </w:p>
    <w:p w:rsidR="00174460" w:rsidRDefault="00174460" w:rsidP="00936274">
      <w:pPr>
        <w:ind w:firstLine="709"/>
        <w:jc w:val="both"/>
        <w:rPr>
          <w:szCs w:val="28"/>
        </w:rPr>
      </w:pPr>
    </w:p>
    <w:p w:rsidR="00174460" w:rsidRDefault="00174460" w:rsidP="00936274">
      <w:pPr>
        <w:ind w:firstLine="709"/>
        <w:jc w:val="both"/>
      </w:pPr>
      <w:r>
        <w:rPr>
          <w:szCs w:val="28"/>
        </w:rPr>
        <w:t>2.</w:t>
      </w:r>
      <w:r w:rsidR="0013236D">
        <w:rPr>
          <w:szCs w:val="28"/>
        </w:rPr>
        <w:t xml:space="preserve">Рекомендовать департаменту сельского хозяйства и продовольствия Приморского края обеспечить в соответствии с Законом Приморского края </w:t>
      </w:r>
      <w:r w:rsidR="0013236D">
        <w:rPr>
          <w:szCs w:val="28"/>
        </w:rPr>
        <w:lastRenderedPageBreak/>
        <w:t>"О краевом бюджете на 2016 год"</w:t>
      </w:r>
      <w:r w:rsidR="002E704F">
        <w:rPr>
          <w:szCs w:val="28"/>
        </w:rPr>
        <w:t xml:space="preserve"> </w:t>
      </w:r>
      <w:r w:rsidR="00C90A24">
        <w:rPr>
          <w:szCs w:val="28"/>
        </w:rPr>
        <w:t>в полном объеме</w:t>
      </w:r>
      <w:r w:rsidR="002E704F">
        <w:rPr>
          <w:szCs w:val="28"/>
        </w:rPr>
        <w:t xml:space="preserve"> исполнение целевых индикаторов (показателей)</w:t>
      </w:r>
      <w:r w:rsidR="00936274">
        <w:rPr>
          <w:szCs w:val="28"/>
        </w:rPr>
        <w:t xml:space="preserve">, предусмотренных государственной программой </w:t>
      </w:r>
      <w:r w:rsidR="002879E1">
        <w:rPr>
          <w:szCs w:val="28"/>
        </w:rPr>
        <w:t xml:space="preserve">Приморского края </w:t>
      </w:r>
      <w:r w:rsidR="00936274">
        <w:rPr>
          <w:szCs w:val="28"/>
        </w:rPr>
        <w:t>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</w:t>
      </w:r>
      <w:r w:rsidR="00424B23">
        <w:rPr>
          <w:szCs w:val="28"/>
        </w:rPr>
        <w:t>ского края" на 2013-2020 годы.</w:t>
      </w:r>
    </w:p>
    <w:p w:rsidR="00C9335B" w:rsidRDefault="00C9335B" w:rsidP="00936274">
      <w:pPr>
        <w:ind w:firstLine="709"/>
        <w:jc w:val="both"/>
      </w:pPr>
    </w:p>
    <w:p w:rsidR="00936274" w:rsidRDefault="00936274" w:rsidP="00936274">
      <w:pPr>
        <w:ind w:firstLine="709"/>
        <w:jc w:val="both"/>
      </w:pPr>
    </w:p>
    <w:p w:rsidR="00936274" w:rsidRDefault="00936274" w:rsidP="00936274">
      <w:pPr>
        <w:ind w:firstLine="709"/>
        <w:jc w:val="both"/>
      </w:pPr>
    </w:p>
    <w:p w:rsidR="00936274" w:rsidRDefault="00936274" w:rsidP="00936274">
      <w:pPr>
        <w:jc w:val="both"/>
      </w:pPr>
      <w:r>
        <w:t>Председатель комитета                                                                         Е.А. Зотов</w:t>
      </w:r>
    </w:p>
    <w:p w:rsidR="00357541" w:rsidRDefault="009E5CD9" w:rsidP="00936274">
      <w:pPr>
        <w:pStyle w:val="a3"/>
        <w:tabs>
          <w:tab w:val="clear" w:pos="4153"/>
          <w:tab w:val="clear" w:pos="8306"/>
        </w:tabs>
        <w:ind w:firstLine="709"/>
      </w:pPr>
      <w:r>
        <w:t xml:space="preserve">   </w:t>
      </w:r>
    </w:p>
    <w:sectPr w:rsidR="00357541" w:rsidSect="002E70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DA0" w:rsidRDefault="009B5DA0">
      <w:r>
        <w:separator/>
      </w:r>
    </w:p>
  </w:endnote>
  <w:endnote w:type="continuationSeparator" w:id="0">
    <w:p w:rsidR="009B5DA0" w:rsidRDefault="009B5D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4F" w:rsidRDefault="002E704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4F" w:rsidRDefault="002E704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4F" w:rsidRDefault="002E704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DA0" w:rsidRDefault="009B5DA0">
      <w:r>
        <w:separator/>
      </w:r>
    </w:p>
  </w:footnote>
  <w:footnote w:type="continuationSeparator" w:id="0">
    <w:p w:rsidR="009B5DA0" w:rsidRDefault="009B5D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4F" w:rsidRDefault="002E704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81663"/>
      <w:docPartObj>
        <w:docPartGallery w:val="Page Numbers (Top of Page)"/>
        <w:docPartUnique/>
      </w:docPartObj>
    </w:sdtPr>
    <w:sdtContent>
      <w:p w:rsidR="002E704F" w:rsidRDefault="005E79DB">
        <w:pPr>
          <w:pStyle w:val="a3"/>
          <w:jc w:val="right"/>
        </w:pPr>
        <w:fldSimple w:instr=" PAGE   \* MERGEFORMAT ">
          <w:r w:rsidR="00C81935">
            <w:rPr>
              <w:noProof/>
            </w:rPr>
            <w:t>2</w:t>
          </w:r>
        </w:fldSimple>
      </w:p>
    </w:sdtContent>
  </w:sdt>
  <w:p w:rsidR="002E704F" w:rsidRDefault="002E704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04F" w:rsidRDefault="002E704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53C61"/>
    <w:rsid w:val="00116B34"/>
    <w:rsid w:val="0013236D"/>
    <w:rsid w:val="00160F97"/>
    <w:rsid w:val="001642EC"/>
    <w:rsid w:val="00174460"/>
    <w:rsid w:val="001B3A35"/>
    <w:rsid w:val="001C73E9"/>
    <w:rsid w:val="0020003C"/>
    <w:rsid w:val="002879E1"/>
    <w:rsid w:val="002D6904"/>
    <w:rsid w:val="002E704F"/>
    <w:rsid w:val="00357541"/>
    <w:rsid w:val="003F2358"/>
    <w:rsid w:val="00424B23"/>
    <w:rsid w:val="00461E2B"/>
    <w:rsid w:val="004A743E"/>
    <w:rsid w:val="00555A47"/>
    <w:rsid w:val="00561C82"/>
    <w:rsid w:val="005E79DB"/>
    <w:rsid w:val="006423A2"/>
    <w:rsid w:val="007128C1"/>
    <w:rsid w:val="007F0598"/>
    <w:rsid w:val="008544D4"/>
    <w:rsid w:val="00865BDE"/>
    <w:rsid w:val="00936274"/>
    <w:rsid w:val="0099314B"/>
    <w:rsid w:val="009B5DA0"/>
    <w:rsid w:val="009E5CD9"/>
    <w:rsid w:val="009F626B"/>
    <w:rsid w:val="00A53886"/>
    <w:rsid w:val="00B519EE"/>
    <w:rsid w:val="00B668A9"/>
    <w:rsid w:val="00B803DE"/>
    <w:rsid w:val="00B91306"/>
    <w:rsid w:val="00BE16C2"/>
    <w:rsid w:val="00C81935"/>
    <w:rsid w:val="00C90A24"/>
    <w:rsid w:val="00C9335B"/>
    <w:rsid w:val="00C958B6"/>
    <w:rsid w:val="00CA559A"/>
    <w:rsid w:val="00CB6AF9"/>
    <w:rsid w:val="00ED5825"/>
    <w:rsid w:val="00F01DD8"/>
    <w:rsid w:val="00FD1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559A"/>
    <w:rPr>
      <w:sz w:val="28"/>
    </w:rPr>
  </w:style>
  <w:style w:type="paragraph" w:styleId="2">
    <w:name w:val="heading 2"/>
    <w:basedOn w:val="a"/>
    <w:next w:val="a"/>
    <w:qFormat/>
    <w:rsid w:val="00CA559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CA559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CA559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A559A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CA559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704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222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2007-12-18T10:25:00Z</cp:lastPrinted>
  <dcterms:created xsi:type="dcterms:W3CDTF">2016-05-26T22:37:00Z</dcterms:created>
  <dcterms:modified xsi:type="dcterms:W3CDTF">2016-05-26T22:37:00Z</dcterms:modified>
</cp:coreProperties>
</file>