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16" w:rsidRDefault="00595F16">
      <w:pPr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2.6pt" o:ole="" fillcolor="window">
            <v:imagedata r:id="rId7" o:title=""/>
          </v:shape>
          <o:OLEObject Type="Embed" ProgID="Word.Picture.8" ShapeID="_x0000_i1025" DrawAspect="Content" ObjectID="_1525782576" r:id="rId8"/>
        </w:object>
      </w:r>
    </w:p>
    <w:p w:rsidR="002E46B4" w:rsidRDefault="009B6FE7">
      <w:pPr>
        <w:ind w:left="567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653A18">
        <w:t>проект</w:t>
      </w:r>
      <w:r>
        <w:tab/>
      </w:r>
      <w:r>
        <w:tab/>
      </w:r>
      <w:r>
        <w:tab/>
      </w:r>
      <w:r>
        <w:tab/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06E4B" w:rsidP="00673AE4">
            <w:pPr>
              <w:widowControl w:val="0"/>
              <w:spacing w:after="120"/>
              <w:ind w:firstLine="34"/>
            </w:pPr>
            <w:r>
              <w:t>3</w:t>
            </w:r>
            <w:bookmarkStart w:id="0" w:name="_GoBack"/>
            <w:bookmarkEnd w:id="0"/>
            <w:r w:rsidR="00673AE4">
              <w:t>0</w:t>
            </w:r>
            <w:r w:rsidR="007A7C1C">
              <w:t>.0</w:t>
            </w:r>
            <w:r w:rsidR="00673AE4">
              <w:t>5</w:t>
            </w:r>
            <w:r w:rsidR="007A7C1C">
              <w:t>.2016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RPr="004F44F3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4F44F3" w:rsidRDefault="00EE1C7A" w:rsidP="004F44F3">
            <w:pPr>
              <w:jc w:val="both"/>
              <w:rPr>
                <w:sz w:val="27"/>
                <w:szCs w:val="27"/>
              </w:rPr>
            </w:pPr>
            <w:r w:rsidRPr="004F44F3">
              <w:rPr>
                <w:sz w:val="27"/>
                <w:szCs w:val="27"/>
              </w:rPr>
              <w:t xml:space="preserve">О проекте закона Приморского края </w:t>
            </w:r>
            <w:r w:rsidR="00653A18" w:rsidRPr="004F44F3">
              <w:rPr>
                <w:sz w:val="27"/>
                <w:szCs w:val="27"/>
              </w:rPr>
              <w:t xml:space="preserve">"О внесении изменений в </w:t>
            </w:r>
            <w:r w:rsidR="00653A18" w:rsidRPr="004F44F3">
              <w:rPr>
                <w:snapToGrid w:val="0"/>
                <w:sz w:val="27"/>
                <w:szCs w:val="27"/>
              </w:rPr>
              <w:t xml:space="preserve">Закон Приморского края </w:t>
            </w:r>
            <w:r w:rsidR="00653A18" w:rsidRPr="004F44F3">
              <w:rPr>
                <w:bCs/>
                <w:sz w:val="27"/>
                <w:szCs w:val="27"/>
              </w:rPr>
              <w:t>"</w:t>
            </w:r>
            <w:r w:rsidR="00653A18" w:rsidRPr="004F44F3">
              <w:rPr>
                <w:sz w:val="27"/>
                <w:szCs w:val="27"/>
              </w:rPr>
              <w:t xml:space="preserve">О регулировании розничной продажи алкогольной продукции, безалкогольных </w:t>
            </w:r>
            <w:proofErr w:type="gramStart"/>
            <w:r w:rsidR="00653A18" w:rsidRPr="004F44F3">
              <w:rPr>
                <w:sz w:val="27"/>
                <w:szCs w:val="27"/>
              </w:rPr>
              <w:t>тони-</w:t>
            </w:r>
            <w:proofErr w:type="spellStart"/>
            <w:r w:rsidR="00653A18" w:rsidRPr="004F44F3">
              <w:rPr>
                <w:sz w:val="27"/>
                <w:szCs w:val="27"/>
              </w:rPr>
              <w:t>зирующих</w:t>
            </w:r>
            <w:proofErr w:type="spellEnd"/>
            <w:proofErr w:type="gramEnd"/>
            <w:r w:rsidR="00653A18" w:rsidRPr="004F44F3">
              <w:rPr>
                <w:sz w:val="27"/>
                <w:szCs w:val="27"/>
              </w:rPr>
              <w:t xml:space="preserve"> напитков и профилактике алкоголизма на территории Приморского края"</w:t>
            </w:r>
            <w:r w:rsidR="002B3C5E" w:rsidRPr="004F44F3">
              <w:rPr>
                <w:sz w:val="27"/>
                <w:szCs w:val="27"/>
              </w:rPr>
              <w:t xml:space="preserve"> (</w:t>
            </w:r>
            <w:r w:rsidR="005732B0" w:rsidRPr="004F44F3">
              <w:rPr>
                <w:sz w:val="27"/>
                <w:szCs w:val="27"/>
              </w:rPr>
              <w:t>второе</w:t>
            </w:r>
            <w:r w:rsidR="000F5E84" w:rsidRPr="004F44F3">
              <w:rPr>
                <w:sz w:val="27"/>
                <w:szCs w:val="27"/>
              </w:rPr>
              <w:t>, третье</w:t>
            </w:r>
            <w:r w:rsidR="002B3C5E" w:rsidRPr="004F44F3">
              <w:rPr>
                <w:sz w:val="27"/>
                <w:szCs w:val="27"/>
              </w:rPr>
              <w:t xml:space="preserve"> чтени</w:t>
            </w:r>
            <w:r w:rsidR="000F5E84" w:rsidRPr="004F44F3">
              <w:rPr>
                <w:sz w:val="27"/>
                <w:szCs w:val="27"/>
              </w:rPr>
              <w:t>я</w:t>
            </w:r>
            <w:r w:rsidR="002B3C5E" w:rsidRPr="004F44F3">
              <w:rPr>
                <w:sz w:val="27"/>
                <w:szCs w:val="27"/>
              </w:rPr>
              <w:t>)</w:t>
            </w:r>
          </w:p>
        </w:tc>
      </w:tr>
    </w:tbl>
    <w:p w:rsidR="002F02CB" w:rsidRPr="004F44F3" w:rsidRDefault="002F02CB">
      <w:pPr>
        <w:jc w:val="right"/>
        <w:rPr>
          <w:sz w:val="27"/>
          <w:szCs w:val="27"/>
        </w:rPr>
      </w:pPr>
    </w:p>
    <w:p w:rsidR="007A7C1C" w:rsidRPr="004F44F3" w:rsidRDefault="00846CFA" w:rsidP="007A7C1C">
      <w:pPr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>Рассмотрев и обсудив проект закона Приморского края</w:t>
      </w:r>
      <w:r w:rsidR="008025C3" w:rsidRPr="004F44F3">
        <w:rPr>
          <w:sz w:val="27"/>
          <w:szCs w:val="27"/>
        </w:rPr>
        <w:t xml:space="preserve"> </w:t>
      </w:r>
      <w:r w:rsidR="00653A18" w:rsidRPr="004F44F3">
        <w:rPr>
          <w:sz w:val="27"/>
          <w:szCs w:val="27"/>
        </w:rPr>
        <w:t xml:space="preserve">"О внесении изменений в </w:t>
      </w:r>
      <w:r w:rsidR="00653A18" w:rsidRPr="004F44F3">
        <w:rPr>
          <w:snapToGrid w:val="0"/>
          <w:sz w:val="27"/>
          <w:szCs w:val="27"/>
        </w:rPr>
        <w:t xml:space="preserve">Закон Приморского края </w:t>
      </w:r>
      <w:r w:rsidR="00653A18" w:rsidRPr="004F44F3">
        <w:rPr>
          <w:bCs/>
          <w:sz w:val="27"/>
          <w:szCs w:val="27"/>
        </w:rPr>
        <w:t>"</w:t>
      </w:r>
      <w:r w:rsidR="00653A18" w:rsidRPr="004F44F3">
        <w:rPr>
          <w:sz w:val="27"/>
          <w:szCs w:val="27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="00651DF6" w:rsidRPr="004F44F3">
        <w:rPr>
          <w:sz w:val="27"/>
          <w:szCs w:val="27"/>
        </w:rPr>
        <w:t xml:space="preserve">, </w:t>
      </w:r>
      <w:r w:rsidR="007A7C1C" w:rsidRPr="004F44F3">
        <w:rPr>
          <w:sz w:val="27"/>
          <w:szCs w:val="27"/>
        </w:rPr>
        <w:t xml:space="preserve">принятый Законодательным Собранием в первом чтении </w:t>
      </w:r>
      <w:r w:rsidR="00653A18" w:rsidRPr="004F44F3">
        <w:rPr>
          <w:sz w:val="27"/>
          <w:szCs w:val="27"/>
        </w:rPr>
        <w:t>25</w:t>
      </w:r>
      <w:r w:rsidR="007A7C1C" w:rsidRPr="004F44F3">
        <w:rPr>
          <w:sz w:val="27"/>
          <w:szCs w:val="27"/>
        </w:rPr>
        <w:t xml:space="preserve"> ма</w:t>
      </w:r>
      <w:r w:rsidR="00653A18" w:rsidRPr="004F44F3">
        <w:rPr>
          <w:sz w:val="27"/>
          <w:szCs w:val="27"/>
        </w:rPr>
        <w:t>я</w:t>
      </w:r>
      <w:r w:rsidR="007A7C1C" w:rsidRPr="004F44F3">
        <w:rPr>
          <w:sz w:val="27"/>
          <w:szCs w:val="27"/>
        </w:rPr>
        <w:t xml:space="preserve"> 2016 года и подготовленный к рассмотрению во втором</w:t>
      </w:r>
      <w:r w:rsidR="000F5E84" w:rsidRPr="004F44F3">
        <w:rPr>
          <w:sz w:val="27"/>
          <w:szCs w:val="27"/>
        </w:rPr>
        <w:t xml:space="preserve"> и третьем</w:t>
      </w:r>
      <w:r w:rsidR="007A7C1C" w:rsidRPr="004F44F3">
        <w:rPr>
          <w:sz w:val="27"/>
          <w:szCs w:val="27"/>
        </w:rPr>
        <w:t xml:space="preserve"> чтени</w:t>
      </w:r>
      <w:r w:rsidR="000F5E84" w:rsidRPr="004F44F3">
        <w:rPr>
          <w:sz w:val="27"/>
          <w:szCs w:val="27"/>
        </w:rPr>
        <w:t>ях</w:t>
      </w:r>
      <w:r w:rsidR="007A7C1C" w:rsidRPr="004F44F3">
        <w:rPr>
          <w:sz w:val="27"/>
          <w:szCs w:val="27"/>
        </w:rPr>
        <w:t>, комитет</w:t>
      </w:r>
    </w:p>
    <w:p w:rsidR="00595F16" w:rsidRPr="004F44F3" w:rsidRDefault="00595F16" w:rsidP="007A7C1C">
      <w:pPr>
        <w:ind w:firstLine="720"/>
        <w:jc w:val="both"/>
        <w:rPr>
          <w:sz w:val="27"/>
          <w:szCs w:val="27"/>
        </w:rPr>
      </w:pPr>
    </w:p>
    <w:p w:rsidR="00595F16" w:rsidRPr="004F44F3" w:rsidRDefault="00595F16">
      <w:pPr>
        <w:rPr>
          <w:sz w:val="27"/>
          <w:szCs w:val="27"/>
        </w:rPr>
      </w:pPr>
      <w:r w:rsidRPr="004F44F3">
        <w:rPr>
          <w:sz w:val="27"/>
          <w:szCs w:val="27"/>
        </w:rPr>
        <w:t>РЕШИЛ:</w:t>
      </w:r>
    </w:p>
    <w:p w:rsidR="005732B0" w:rsidRPr="004F44F3" w:rsidRDefault="005732B0" w:rsidP="005732B0">
      <w:pPr>
        <w:rPr>
          <w:sz w:val="27"/>
          <w:szCs w:val="27"/>
        </w:rPr>
      </w:pPr>
    </w:p>
    <w:p w:rsidR="000F5E84" w:rsidRPr="004F44F3" w:rsidRDefault="005732B0" w:rsidP="000F5E84">
      <w:pPr>
        <w:pStyle w:val="a3"/>
        <w:tabs>
          <w:tab w:val="clear" w:pos="4153"/>
          <w:tab w:val="clear" w:pos="8306"/>
        </w:tabs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 xml:space="preserve">1.Рассмотреть проект закона Приморского края </w:t>
      </w:r>
      <w:r w:rsidR="00653A18" w:rsidRPr="004F44F3">
        <w:rPr>
          <w:sz w:val="27"/>
          <w:szCs w:val="27"/>
        </w:rPr>
        <w:t xml:space="preserve">"О внесении изменений в </w:t>
      </w:r>
      <w:r w:rsidR="00653A18" w:rsidRPr="004F44F3">
        <w:rPr>
          <w:snapToGrid w:val="0"/>
          <w:sz w:val="27"/>
          <w:szCs w:val="27"/>
        </w:rPr>
        <w:t xml:space="preserve">Закон Приморского края </w:t>
      </w:r>
      <w:r w:rsidR="00653A18" w:rsidRPr="004F44F3">
        <w:rPr>
          <w:bCs/>
          <w:sz w:val="27"/>
          <w:szCs w:val="27"/>
        </w:rPr>
        <w:t>"</w:t>
      </w:r>
      <w:r w:rsidR="00653A18" w:rsidRPr="004F44F3">
        <w:rPr>
          <w:sz w:val="27"/>
          <w:szCs w:val="27"/>
        </w:rPr>
        <w:t>О регулировании розничной продажи алкогольной продукции, безалкогольных тонизирующих напитков и профилактике алкоголизма на территории Приморского края"</w:t>
      </w:r>
      <w:r w:rsidRPr="004F44F3">
        <w:rPr>
          <w:sz w:val="27"/>
          <w:szCs w:val="27"/>
        </w:rPr>
        <w:t xml:space="preserve"> </w:t>
      </w:r>
      <w:r w:rsidR="000F5E84" w:rsidRPr="004F44F3">
        <w:rPr>
          <w:sz w:val="27"/>
          <w:szCs w:val="27"/>
        </w:rPr>
        <w:t xml:space="preserve">во втором и третьем чтениях на очередном заседании Законодательного Собрания в </w:t>
      </w:r>
      <w:r w:rsidR="00673AE4">
        <w:rPr>
          <w:sz w:val="27"/>
          <w:szCs w:val="27"/>
        </w:rPr>
        <w:t>июне</w:t>
      </w:r>
      <w:r w:rsidR="000F5E84" w:rsidRPr="004F44F3">
        <w:rPr>
          <w:sz w:val="27"/>
          <w:szCs w:val="27"/>
        </w:rPr>
        <w:t xml:space="preserve"> 2016 года.</w:t>
      </w: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</w:p>
    <w:p w:rsidR="000F5E84" w:rsidRPr="004F44F3" w:rsidRDefault="000F5E84" w:rsidP="000F5E8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4F44F3">
        <w:rPr>
          <w:sz w:val="27"/>
          <w:szCs w:val="27"/>
        </w:rPr>
        <w:tab/>
        <w:t>2.Рекомендовать Законодательному Собранию принять указанный законопроект во втором и третьем чтениях.</w:t>
      </w: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 xml:space="preserve">3.Поручить </w:t>
      </w:r>
      <w:proofErr w:type="spellStart"/>
      <w:r w:rsidR="00653A18" w:rsidRPr="004F44F3">
        <w:rPr>
          <w:sz w:val="27"/>
          <w:szCs w:val="27"/>
        </w:rPr>
        <w:t>Викдоровой</w:t>
      </w:r>
      <w:proofErr w:type="spellEnd"/>
      <w:r w:rsidR="00653A18" w:rsidRPr="004F44F3">
        <w:rPr>
          <w:sz w:val="27"/>
          <w:szCs w:val="27"/>
        </w:rPr>
        <w:t xml:space="preserve"> Е.Ю.</w:t>
      </w:r>
      <w:r w:rsidRPr="004F44F3">
        <w:rPr>
          <w:sz w:val="27"/>
          <w:szCs w:val="27"/>
        </w:rPr>
        <w:t>, заместителю председателя комитета по продовольственной политике и природопользованию, выступить на заседании Законодательного Собрания с докладом по данному вопросу.</w:t>
      </w: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</w:p>
    <w:p w:rsidR="005732B0" w:rsidRPr="004F44F3" w:rsidRDefault="005732B0" w:rsidP="005732B0">
      <w:pPr>
        <w:ind w:firstLine="709"/>
        <w:jc w:val="both"/>
        <w:rPr>
          <w:sz w:val="27"/>
          <w:szCs w:val="27"/>
        </w:rPr>
      </w:pPr>
      <w:r w:rsidRPr="004F44F3">
        <w:rPr>
          <w:sz w:val="27"/>
          <w:szCs w:val="27"/>
        </w:rPr>
        <w:t>4.Определить время для рассмотрения указанного вопроса на заседании  Законодательного Собрания - 5 минут, в том числе для доклада - 2 минуты.</w:t>
      </w:r>
    </w:p>
    <w:p w:rsidR="00344644" w:rsidRPr="004F44F3" w:rsidRDefault="00344644" w:rsidP="005732B0">
      <w:pPr>
        <w:jc w:val="both"/>
        <w:rPr>
          <w:sz w:val="27"/>
          <w:szCs w:val="27"/>
        </w:rPr>
      </w:pPr>
    </w:p>
    <w:p w:rsidR="0019009C" w:rsidRPr="004F44F3" w:rsidRDefault="0019009C" w:rsidP="008C2DE4">
      <w:pPr>
        <w:rPr>
          <w:sz w:val="27"/>
          <w:szCs w:val="27"/>
        </w:rPr>
      </w:pPr>
    </w:p>
    <w:p w:rsidR="00344644" w:rsidRPr="004F44F3" w:rsidRDefault="00344644" w:rsidP="008C2DE4">
      <w:pPr>
        <w:rPr>
          <w:sz w:val="27"/>
          <w:szCs w:val="27"/>
        </w:rPr>
      </w:pPr>
    </w:p>
    <w:p w:rsidR="008C2DE4" w:rsidRPr="004F44F3" w:rsidRDefault="00846CFA" w:rsidP="008C2DE4">
      <w:pPr>
        <w:rPr>
          <w:sz w:val="27"/>
          <w:szCs w:val="27"/>
        </w:rPr>
      </w:pPr>
      <w:r w:rsidRPr="004F44F3">
        <w:rPr>
          <w:sz w:val="27"/>
          <w:szCs w:val="27"/>
        </w:rPr>
        <w:t xml:space="preserve">Председатель комитета                             </w:t>
      </w:r>
      <w:r w:rsidR="00FB4F33" w:rsidRPr="004F44F3">
        <w:rPr>
          <w:sz w:val="27"/>
          <w:szCs w:val="27"/>
        </w:rPr>
        <w:t xml:space="preserve">  </w:t>
      </w:r>
      <w:r w:rsidRPr="004F44F3">
        <w:rPr>
          <w:sz w:val="27"/>
          <w:szCs w:val="27"/>
        </w:rPr>
        <w:t xml:space="preserve">             </w:t>
      </w:r>
      <w:r w:rsidR="009D1C17" w:rsidRPr="004F44F3">
        <w:rPr>
          <w:sz w:val="27"/>
          <w:szCs w:val="27"/>
        </w:rPr>
        <w:t xml:space="preserve">     </w:t>
      </w:r>
      <w:r w:rsidRPr="004F44F3">
        <w:rPr>
          <w:sz w:val="27"/>
          <w:szCs w:val="27"/>
        </w:rPr>
        <w:t xml:space="preserve">                </w:t>
      </w:r>
      <w:r w:rsidR="004F44F3">
        <w:rPr>
          <w:sz w:val="27"/>
          <w:szCs w:val="27"/>
        </w:rPr>
        <w:t xml:space="preserve">      </w:t>
      </w:r>
      <w:r w:rsidRPr="004F44F3">
        <w:rPr>
          <w:sz w:val="27"/>
          <w:szCs w:val="27"/>
        </w:rPr>
        <w:t xml:space="preserve">    </w:t>
      </w:r>
      <w:r w:rsidR="00ED06D9" w:rsidRPr="004F44F3">
        <w:rPr>
          <w:sz w:val="27"/>
          <w:szCs w:val="27"/>
        </w:rPr>
        <w:t xml:space="preserve">    </w:t>
      </w:r>
      <w:r w:rsidRPr="004F44F3">
        <w:rPr>
          <w:sz w:val="27"/>
          <w:szCs w:val="27"/>
        </w:rPr>
        <w:t xml:space="preserve"> Е.А</w:t>
      </w:r>
      <w:r w:rsidR="00ED06D9" w:rsidRPr="004F44F3">
        <w:rPr>
          <w:sz w:val="27"/>
          <w:szCs w:val="27"/>
        </w:rPr>
        <w:t>.</w:t>
      </w:r>
      <w:r w:rsidR="0082605D" w:rsidRPr="004F44F3">
        <w:rPr>
          <w:sz w:val="27"/>
          <w:szCs w:val="27"/>
        </w:rPr>
        <w:t xml:space="preserve"> </w:t>
      </w:r>
      <w:r w:rsidRPr="004F44F3">
        <w:rPr>
          <w:sz w:val="27"/>
          <w:szCs w:val="27"/>
        </w:rPr>
        <w:t>Зотов</w:t>
      </w:r>
    </w:p>
    <w:sectPr w:rsidR="008C2DE4" w:rsidRPr="004F44F3" w:rsidSect="00ED06D9">
      <w:headerReference w:type="even" r:id="rId9"/>
      <w:headerReference w:type="default" r:id="rId10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2BE" w:rsidRDefault="007842BE">
      <w:r>
        <w:separator/>
      </w:r>
    </w:p>
  </w:endnote>
  <w:endnote w:type="continuationSeparator" w:id="0">
    <w:p w:rsidR="007842BE" w:rsidRDefault="00784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2BE" w:rsidRDefault="007842BE">
      <w:r>
        <w:separator/>
      </w:r>
    </w:p>
  </w:footnote>
  <w:footnote w:type="continuationSeparator" w:id="0">
    <w:p w:rsidR="007842BE" w:rsidRDefault="00784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6CFA" w:rsidRDefault="00846CFA" w:rsidP="0030603C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F44F3">
      <w:rPr>
        <w:rStyle w:val="a8"/>
        <w:noProof/>
      </w:rPr>
      <w:t>2</w:t>
    </w:r>
    <w:r>
      <w:rPr>
        <w:rStyle w:val="a8"/>
      </w:rPr>
      <w:fldChar w:fldCharType="end"/>
    </w:r>
  </w:p>
  <w:p w:rsidR="00846CFA" w:rsidRDefault="00846CFA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15F"/>
    <w:rsid w:val="0003689F"/>
    <w:rsid w:val="0005183B"/>
    <w:rsid w:val="000620F8"/>
    <w:rsid w:val="00082DCD"/>
    <w:rsid w:val="000A7BBB"/>
    <w:rsid w:val="000B17D0"/>
    <w:rsid w:val="000D36BB"/>
    <w:rsid w:val="000D6CAE"/>
    <w:rsid w:val="000F5E84"/>
    <w:rsid w:val="00130182"/>
    <w:rsid w:val="0015191D"/>
    <w:rsid w:val="00151BB0"/>
    <w:rsid w:val="00156A72"/>
    <w:rsid w:val="001868C6"/>
    <w:rsid w:val="0019009C"/>
    <w:rsid w:val="00190E72"/>
    <w:rsid w:val="001A6AC8"/>
    <w:rsid w:val="00212D84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717B2"/>
    <w:rsid w:val="00395CDD"/>
    <w:rsid w:val="003C4624"/>
    <w:rsid w:val="0046121A"/>
    <w:rsid w:val="0048549D"/>
    <w:rsid w:val="004A7D8D"/>
    <w:rsid w:val="004B30F2"/>
    <w:rsid w:val="004C5F2E"/>
    <w:rsid w:val="004E3D78"/>
    <w:rsid w:val="004F44F3"/>
    <w:rsid w:val="00506E4B"/>
    <w:rsid w:val="005732B0"/>
    <w:rsid w:val="00595F16"/>
    <w:rsid w:val="005B22BF"/>
    <w:rsid w:val="005E3491"/>
    <w:rsid w:val="00644B73"/>
    <w:rsid w:val="00647C01"/>
    <w:rsid w:val="00651DF6"/>
    <w:rsid w:val="00653A18"/>
    <w:rsid w:val="006648AE"/>
    <w:rsid w:val="00673AE4"/>
    <w:rsid w:val="006A5070"/>
    <w:rsid w:val="00711D31"/>
    <w:rsid w:val="00726912"/>
    <w:rsid w:val="007842BE"/>
    <w:rsid w:val="00794BF3"/>
    <w:rsid w:val="007A7C1C"/>
    <w:rsid w:val="007C366A"/>
    <w:rsid w:val="007F0F0C"/>
    <w:rsid w:val="008025C3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B6FE7"/>
    <w:rsid w:val="009D1320"/>
    <w:rsid w:val="009D1C17"/>
    <w:rsid w:val="009E2250"/>
    <w:rsid w:val="009F022F"/>
    <w:rsid w:val="009F78CD"/>
    <w:rsid w:val="00A00FD1"/>
    <w:rsid w:val="00A05464"/>
    <w:rsid w:val="00A82695"/>
    <w:rsid w:val="00A97D37"/>
    <w:rsid w:val="00B26B2F"/>
    <w:rsid w:val="00B50FD1"/>
    <w:rsid w:val="00C12652"/>
    <w:rsid w:val="00C43B1F"/>
    <w:rsid w:val="00C454F6"/>
    <w:rsid w:val="00CB4C38"/>
    <w:rsid w:val="00CD7525"/>
    <w:rsid w:val="00D039B2"/>
    <w:rsid w:val="00D3588C"/>
    <w:rsid w:val="00DD128C"/>
    <w:rsid w:val="00E0415F"/>
    <w:rsid w:val="00E258E2"/>
    <w:rsid w:val="00EA1EB3"/>
    <w:rsid w:val="00EB2BD7"/>
    <w:rsid w:val="00EB3875"/>
    <w:rsid w:val="00ED06D9"/>
    <w:rsid w:val="00ED09DF"/>
    <w:rsid w:val="00ED5D08"/>
    <w:rsid w:val="00EE1C7A"/>
    <w:rsid w:val="00EE3549"/>
    <w:rsid w:val="00F05042"/>
    <w:rsid w:val="00F10DE4"/>
    <w:rsid w:val="00F5158F"/>
    <w:rsid w:val="00F519C7"/>
    <w:rsid w:val="00F62085"/>
    <w:rsid w:val="00F649A5"/>
    <w:rsid w:val="00F812A0"/>
    <w:rsid w:val="00F85248"/>
    <w:rsid w:val="00F973C9"/>
    <w:rsid w:val="00FB4F33"/>
    <w:rsid w:val="00FC54AC"/>
    <w:rsid w:val="00FC5D70"/>
    <w:rsid w:val="00FD667E"/>
    <w:rsid w:val="00FF3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7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0F5E84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13</TotalTime>
  <Pages>1</Pages>
  <Words>197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Михайлова Елена Валентиновна</cp:lastModifiedBy>
  <cp:revision>5</cp:revision>
  <cp:lastPrinted>2016-05-05T23:00:00Z</cp:lastPrinted>
  <dcterms:created xsi:type="dcterms:W3CDTF">2016-05-18T00:07:00Z</dcterms:created>
  <dcterms:modified xsi:type="dcterms:W3CDTF">2016-05-26T05:43:00Z</dcterms:modified>
</cp:coreProperties>
</file>