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61B50" w:rsidRDefault="00261B50" w:rsidP="00F14CBB">
            <w:pPr>
              <w:ind w:left="-108"/>
              <w:jc w:val="both"/>
            </w:pPr>
            <w:r>
              <w:t xml:space="preserve">О проекте закона Приморского края "О </w:t>
            </w:r>
            <w:r w:rsidR="009C6CFD">
              <w:t>хлебе"</w:t>
            </w:r>
          </w:p>
        </w:tc>
      </w:tr>
    </w:tbl>
    <w:p w:rsidR="000B3FB2" w:rsidRDefault="000B3FB2"/>
    <w:p w:rsidR="00FF3D3C" w:rsidRDefault="00FF3D3C" w:rsidP="00FF3D3C">
      <w:pPr>
        <w:ind w:firstLine="709"/>
      </w:pPr>
      <w:r>
        <w:t>Законодательное Собрание Приморского края</w:t>
      </w:r>
    </w:p>
    <w:p w:rsidR="00FF3D3C" w:rsidRDefault="00FF3D3C" w:rsidP="00FF3D3C">
      <w:pPr>
        <w:ind w:firstLine="709"/>
      </w:pPr>
    </w:p>
    <w:p w:rsidR="009C6CFD" w:rsidRDefault="009C6CFD" w:rsidP="00FF3D3C">
      <w:r>
        <w:t>ПОСТАНОВЛЯЕТ:</w:t>
      </w:r>
    </w:p>
    <w:p w:rsidR="009C6CFD" w:rsidRDefault="009C6CFD" w:rsidP="009C6CFD">
      <w:pPr>
        <w:ind w:firstLine="709"/>
      </w:pPr>
    </w:p>
    <w:p w:rsidR="009C6CFD" w:rsidRDefault="009C6CFD" w:rsidP="009C6CFD">
      <w:pPr>
        <w:ind w:firstLine="709"/>
        <w:jc w:val="both"/>
      </w:pPr>
      <w:r>
        <w:t>1.Принять проект закона Приморского края "О хлебе" в первом чтении.</w:t>
      </w:r>
    </w:p>
    <w:p w:rsidR="00A751A1" w:rsidRDefault="00A751A1" w:rsidP="009C6CFD">
      <w:pPr>
        <w:ind w:firstLine="709"/>
        <w:jc w:val="both"/>
      </w:pPr>
    </w:p>
    <w:p w:rsidR="00A751A1" w:rsidRDefault="00A751A1" w:rsidP="009C6CFD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24 июня 2016 года.</w:t>
      </w:r>
    </w:p>
    <w:p w:rsidR="009C6CFD" w:rsidRDefault="009C6CFD" w:rsidP="009C6CFD">
      <w:pPr>
        <w:ind w:firstLine="709"/>
        <w:jc w:val="both"/>
      </w:pPr>
    </w:p>
    <w:p w:rsidR="009C6CFD" w:rsidRDefault="00A751A1" w:rsidP="009C6CFD">
      <w:pPr>
        <w:ind w:firstLine="709"/>
        <w:jc w:val="both"/>
      </w:pPr>
      <w:r>
        <w:t>3</w:t>
      </w:r>
      <w:r w:rsidR="009C6CFD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C6CFD" w:rsidRDefault="009C6CFD" w:rsidP="009C6CFD">
      <w:pPr>
        <w:ind w:firstLine="709"/>
        <w:jc w:val="both"/>
      </w:pPr>
    </w:p>
    <w:p w:rsidR="009C6CFD" w:rsidRDefault="00A751A1" w:rsidP="009C6CFD">
      <w:pPr>
        <w:ind w:firstLine="709"/>
        <w:jc w:val="both"/>
      </w:pPr>
      <w:r>
        <w:t>4</w:t>
      </w:r>
      <w:r w:rsidR="009C6CFD">
        <w:t>.Настоящее постановление вступает в силу со дня его принятия.</w:t>
      </w:r>
    </w:p>
    <w:p w:rsidR="009C6CFD" w:rsidRDefault="009C6CFD" w:rsidP="009C6CFD">
      <w:pPr>
        <w:ind w:firstLine="709"/>
        <w:jc w:val="both"/>
      </w:pPr>
    </w:p>
    <w:p w:rsidR="009C6CFD" w:rsidRDefault="009C6CFD" w:rsidP="009C6CFD">
      <w:pPr>
        <w:jc w:val="both"/>
      </w:pPr>
    </w:p>
    <w:p w:rsidR="009C6CFD" w:rsidRDefault="009C6CFD" w:rsidP="009C6CFD"/>
    <w:p w:rsidR="009C6CFD" w:rsidRDefault="009C6CFD" w:rsidP="009C6CFD">
      <w:r>
        <w:t>Председатель</w:t>
      </w:r>
    </w:p>
    <w:p w:rsidR="009C6CFD" w:rsidRDefault="009C6CFD" w:rsidP="009C6CFD">
      <w:r>
        <w:t>Законодательного Собрания                                                            В.В. Горчаков</w:t>
      </w:r>
    </w:p>
    <w:p w:rsidR="009C6CFD" w:rsidRDefault="009C6CFD" w:rsidP="009C6CFD"/>
    <w:p w:rsidR="009C6CFD" w:rsidRDefault="009C6CFD" w:rsidP="009C6CFD"/>
    <w:p w:rsidR="009C6CFD" w:rsidRDefault="009C6CFD" w:rsidP="009C6CFD"/>
    <w:p w:rsidR="009C6CFD" w:rsidRDefault="009C6CFD" w:rsidP="009C6CFD"/>
    <w:p w:rsidR="00931FD6" w:rsidRDefault="00931FD6" w:rsidP="009C06BA"/>
    <w:p w:rsidR="00931FD6" w:rsidRDefault="00931FD6"/>
    <w:p w:rsidR="00931FD6" w:rsidRDefault="00931FD6"/>
    <w:sectPr w:rsidR="00931FD6" w:rsidSect="00844D3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E7C" w:rsidRDefault="00D07E7C">
      <w:r>
        <w:separator/>
      </w:r>
    </w:p>
  </w:endnote>
  <w:endnote w:type="continuationSeparator" w:id="0">
    <w:p w:rsidR="00D07E7C" w:rsidRDefault="00D07E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E7C" w:rsidRDefault="00D07E7C">
      <w:r>
        <w:separator/>
      </w:r>
    </w:p>
  </w:footnote>
  <w:footnote w:type="continuationSeparator" w:id="0">
    <w:p w:rsidR="00D07E7C" w:rsidRDefault="00D07E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3836"/>
    <w:rsid w:val="00014DBB"/>
    <w:rsid w:val="00057575"/>
    <w:rsid w:val="00073EF9"/>
    <w:rsid w:val="0007488C"/>
    <w:rsid w:val="000A7ED6"/>
    <w:rsid w:val="000B3FB2"/>
    <w:rsid w:val="000D628E"/>
    <w:rsid w:val="000E5228"/>
    <w:rsid w:val="00111A59"/>
    <w:rsid w:val="00123119"/>
    <w:rsid w:val="00132EC9"/>
    <w:rsid w:val="00155F7F"/>
    <w:rsid w:val="00261B50"/>
    <w:rsid w:val="003325F4"/>
    <w:rsid w:val="00392E21"/>
    <w:rsid w:val="003D2E5B"/>
    <w:rsid w:val="004B69FA"/>
    <w:rsid w:val="004D1A01"/>
    <w:rsid w:val="005A6019"/>
    <w:rsid w:val="005C5E03"/>
    <w:rsid w:val="005E6130"/>
    <w:rsid w:val="00695A4A"/>
    <w:rsid w:val="006D45ED"/>
    <w:rsid w:val="006E650F"/>
    <w:rsid w:val="00726997"/>
    <w:rsid w:val="007B48E7"/>
    <w:rsid w:val="007B5289"/>
    <w:rsid w:val="00835A0E"/>
    <w:rsid w:val="00844D37"/>
    <w:rsid w:val="008818A7"/>
    <w:rsid w:val="00922AED"/>
    <w:rsid w:val="00924B45"/>
    <w:rsid w:val="00931FD6"/>
    <w:rsid w:val="009372FF"/>
    <w:rsid w:val="0094344A"/>
    <w:rsid w:val="009526DE"/>
    <w:rsid w:val="009959AC"/>
    <w:rsid w:val="009C06BA"/>
    <w:rsid w:val="009C6CFD"/>
    <w:rsid w:val="00A13794"/>
    <w:rsid w:val="00A26C60"/>
    <w:rsid w:val="00A751A1"/>
    <w:rsid w:val="00A93332"/>
    <w:rsid w:val="00AB3802"/>
    <w:rsid w:val="00AE5EE6"/>
    <w:rsid w:val="00B343BD"/>
    <w:rsid w:val="00BA58C7"/>
    <w:rsid w:val="00C20E8F"/>
    <w:rsid w:val="00CA7E54"/>
    <w:rsid w:val="00CE19DF"/>
    <w:rsid w:val="00CE7C28"/>
    <w:rsid w:val="00D02716"/>
    <w:rsid w:val="00D05513"/>
    <w:rsid w:val="00D07E7C"/>
    <w:rsid w:val="00DF01B2"/>
    <w:rsid w:val="00E401C6"/>
    <w:rsid w:val="00E93A7F"/>
    <w:rsid w:val="00EA3836"/>
    <w:rsid w:val="00ED2D7C"/>
    <w:rsid w:val="00EF44EE"/>
    <w:rsid w:val="00EF502B"/>
    <w:rsid w:val="00F033A5"/>
    <w:rsid w:val="00F14CBB"/>
    <w:rsid w:val="00F4744A"/>
    <w:rsid w:val="00F75CDD"/>
    <w:rsid w:val="00FC2CDF"/>
    <w:rsid w:val="00FF3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4D37"/>
    <w:rPr>
      <w:sz w:val="28"/>
    </w:rPr>
  </w:style>
  <w:style w:type="paragraph" w:styleId="1">
    <w:name w:val="heading 1"/>
    <w:basedOn w:val="a"/>
    <w:next w:val="a"/>
    <w:link w:val="10"/>
    <w:qFormat/>
    <w:rsid w:val="00844D37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44D37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844D37"/>
    <w:pPr>
      <w:widowControl w:val="0"/>
      <w:jc w:val="center"/>
    </w:pPr>
  </w:style>
  <w:style w:type="paragraph" w:styleId="a4">
    <w:name w:val="footer"/>
    <w:basedOn w:val="a"/>
    <w:rsid w:val="00844D37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7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C26DD-DA6E-4352-B383-2C7428C2F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101</Words>
  <Characters>873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2016-05-25T23:40:00Z</cp:lastPrinted>
  <dcterms:created xsi:type="dcterms:W3CDTF">2016-05-26T23:40:00Z</dcterms:created>
  <dcterms:modified xsi:type="dcterms:W3CDTF">2016-05-26T23:40:00Z</dcterms:modified>
</cp:coreProperties>
</file>