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5pt;height:56.45pt" o:ole="" fillcolor="window">
                  <v:imagedata r:id="rId8" o:title=""/>
                </v:shape>
                <o:OLEObject Type="Embed" ProgID="Word.Picture.8" ShapeID="_x0000_i1025" DrawAspect="Content" ObjectID="_1485609645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1E6564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10.0</w:t>
            </w:r>
            <w:r w:rsidR="007F7B66">
              <w:rPr>
                <w:szCs w:val="28"/>
              </w:rPr>
              <w:t>2</w:t>
            </w:r>
            <w:r w:rsidR="00F07852" w:rsidRPr="006B7CF7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7F7B6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1E6564">
              <w:rPr>
                <w:szCs w:val="28"/>
              </w:rPr>
              <w:t>2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1E6564" w:rsidRDefault="001E6564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2E03F5" w:rsidRPr="006B7CF7" w:rsidRDefault="002E03F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5C74E9" w:rsidRPr="006B7CF7" w:rsidRDefault="005C74E9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Аверьянова А.М., начальник управления образования администрации Дальнегорского городского округа;</w:t>
            </w:r>
          </w:p>
          <w:p w:rsidR="004A197B" w:rsidRPr="00F64A73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Е.Н., старший помощник</w:t>
            </w:r>
            <w:r w:rsidRPr="00F64A73">
              <w:rPr>
                <w:szCs w:val="28"/>
              </w:rPr>
              <w:t xml:space="preserve"> прокурора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Виноградов Д.А., председатель Контрольно-счетной палаты Приморского края</w:t>
            </w:r>
            <w:r w:rsidR="00DA7C3C">
              <w:rPr>
                <w:szCs w:val="28"/>
              </w:rPr>
              <w:t>;</w:t>
            </w:r>
          </w:p>
          <w:p w:rsidR="004A197B" w:rsidRPr="00F64A73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Володина И.А.,</w:t>
            </w:r>
            <w:r>
              <w:rPr>
                <w:szCs w:val="28"/>
              </w:rPr>
              <w:t xml:space="preserve"> начальник </w:t>
            </w:r>
            <w:r w:rsidRPr="006B7CF7">
              <w:rPr>
                <w:szCs w:val="28"/>
              </w:rPr>
              <w:t>право</w:t>
            </w:r>
            <w:r>
              <w:rPr>
                <w:szCs w:val="28"/>
              </w:rPr>
              <w:t>вого управления аппарата Законо</w:t>
            </w:r>
            <w:r w:rsidRPr="006B7CF7">
              <w:rPr>
                <w:szCs w:val="28"/>
              </w:rPr>
              <w:t>дательного Собрания Приморского края;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4A197B">
              <w:rPr>
                <w:szCs w:val="28"/>
              </w:rPr>
              <w:t>Земин</w:t>
            </w:r>
            <w:proofErr w:type="spellEnd"/>
            <w:r w:rsidRPr="004A197B">
              <w:rPr>
                <w:szCs w:val="28"/>
              </w:rPr>
              <w:t xml:space="preserve"> Е.Б., директор Приморского краевого центра народной культуры</w:t>
            </w:r>
            <w:r w:rsidR="00DA7C3C">
              <w:rPr>
                <w:szCs w:val="28"/>
              </w:rPr>
              <w:t>;</w:t>
            </w:r>
          </w:p>
          <w:p w:rsidR="004A197B" w:rsidRPr="00F64A73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Иванович С.И., </w:t>
            </w:r>
            <w:r>
              <w:rPr>
                <w:szCs w:val="28"/>
              </w:rPr>
              <w:t xml:space="preserve">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4A197B" w:rsidRPr="00F64A73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4A197B">
              <w:rPr>
                <w:szCs w:val="28"/>
              </w:rPr>
              <w:t>Кирий</w:t>
            </w:r>
            <w:proofErr w:type="spellEnd"/>
            <w:r w:rsidRPr="004A197B">
              <w:rPr>
                <w:szCs w:val="28"/>
              </w:rPr>
              <w:t xml:space="preserve"> Л.Г., заместитель директора </w:t>
            </w:r>
            <w:proofErr w:type="spellStart"/>
            <w:r w:rsidRPr="004A197B">
              <w:rPr>
                <w:szCs w:val="28"/>
              </w:rPr>
              <w:t>ГУ</w:t>
            </w:r>
            <w:proofErr w:type="spellEnd"/>
            <w:r w:rsidRPr="004A197B">
              <w:rPr>
                <w:szCs w:val="28"/>
              </w:rPr>
              <w:t xml:space="preserve"> "Территориальный фонд обязательного медицинского страхования Приморского края"</w:t>
            </w:r>
            <w:r>
              <w:rPr>
                <w:szCs w:val="28"/>
              </w:rPr>
              <w:t>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 xml:space="preserve">Кузнецов Ж.А., директор департамента </w:t>
            </w:r>
            <w:r w:rsidRPr="004A197B">
              <w:rPr>
                <w:szCs w:val="28"/>
              </w:rPr>
              <w:lastRenderedPageBreak/>
              <w:t>физической культуры и спорта Приморского края</w:t>
            </w:r>
            <w:r w:rsidR="00DA7C3C">
              <w:rPr>
                <w:szCs w:val="28"/>
              </w:rPr>
              <w:t>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Кузьмин А.В., исполняющий обязанности директора департамента здравоохранения Приморского края;</w:t>
            </w:r>
          </w:p>
          <w:p w:rsidR="004A197B" w:rsidRDefault="004A197B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Лаврентьева Л.Ф., директор департамента </w:t>
            </w:r>
            <w:r w:rsidR="00CD1BF0">
              <w:rPr>
                <w:szCs w:val="28"/>
              </w:rPr>
              <w:t>труда</w:t>
            </w:r>
            <w:r w:rsidRPr="00F64A73">
              <w:rPr>
                <w:szCs w:val="28"/>
              </w:rPr>
              <w:t xml:space="preserve"> и социального развития Приморского края;</w:t>
            </w:r>
            <w:r w:rsidRPr="00B36975">
              <w:rPr>
                <w:szCs w:val="28"/>
              </w:rPr>
              <w:t xml:space="preserve"> </w:t>
            </w:r>
          </w:p>
          <w:p w:rsidR="00AC4A91" w:rsidRPr="00B36975" w:rsidRDefault="00AC4A91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Мальцева Н.В., заместитель главы администрации города Владивостока;</w:t>
            </w:r>
          </w:p>
          <w:p w:rsidR="00B36975" w:rsidRPr="00B36975" w:rsidRDefault="00B36975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B36975">
              <w:rPr>
                <w:szCs w:val="28"/>
              </w:rPr>
              <w:t>Межонов К.А., депутат Законодательного Собрания;</w:t>
            </w:r>
          </w:p>
          <w:p w:rsidR="004A197B" w:rsidRPr="004A197B" w:rsidRDefault="004A197B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Нечаев Р.М., заместитель директора департамента культуры Приморского края</w:t>
            </w:r>
            <w:r w:rsidR="00DA7C3C">
              <w:rPr>
                <w:szCs w:val="28"/>
              </w:rPr>
              <w:t>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Олейник Ю.А., секретарь Приморской краевой комиссии по делам несо</w:t>
            </w:r>
            <w:r w:rsidR="00DA7C3C">
              <w:rPr>
                <w:szCs w:val="28"/>
              </w:rPr>
              <w:t>вершеннолетних и защите их прав;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Панкова Н.Г., начальник отдела народного образования администрации Погр</w:t>
            </w:r>
            <w:r w:rsidR="00DA7C3C">
              <w:rPr>
                <w:szCs w:val="28"/>
              </w:rPr>
              <w:t>аничного муниципального района;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Петрова Е.М., заместитель начальника отдела законодательства субъекта Российской Федерации, федерального регистра и регистрации уставов муниципальных образований по Приморскому краю</w:t>
            </w:r>
            <w:r w:rsidR="00DA7C3C">
              <w:rPr>
                <w:szCs w:val="28"/>
              </w:rPr>
              <w:t>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Розов В.М., Уполномоченный по правам человека в Приморском крае</w:t>
            </w:r>
            <w:r w:rsidR="00DA7C3C">
              <w:rPr>
                <w:szCs w:val="28"/>
              </w:rPr>
              <w:t>;</w:t>
            </w:r>
          </w:p>
          <w:p w:rsidR="004A197B" w:rsidRPr="00F64A73" w:rsidRDefault="004A197B" w:rsidP="00333620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д</w:t>
            </w:r>
            <w:r w:rsidRPr="00F64A73">
              <w:rPr>
                <w:szCs w:val="28"/>
              </w:rPr>
              <w:t>иректора департамента образования и науки Приморского края;</w:t>
            </w:r>
          </w:p>
          <w:p w:rsidR="004A197B" w:rsidRPr="00F64A73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4A197B" w:rsidRPr="004A197B" w:rsidRDefault="004A197B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Тодоров Н.А., глава Пограничного муниципального района;</w:t>
            </w:r>
          </w:p>
          <w:p w:rsidR="004A197B" w:rsidRPr="004A197B" w:rsidRDefault="00CB2214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Чижова Л.</w:t>
            </w:r>
            <w:r w:rsidR="004A197B" w:rsidRPr="004A197B">
              <w:rPr>
                <w:szCs w:val="28"/>
              </w:rPr>
              <w:t>И., заместитель начальника управления по работе с муниципальными учреждениями образования администрации г.Владивостока;</w:t>
            </w:r>
          </w:p>
          <w:p w:rsidR="00BA0731" w:rsidRPr="006B7CF7" w:rsidRDefault="00BA0731" w:rsidP="0033362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CD1BF0" w:rsidP="003336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</w:t>
            </w:r>
            <w:r w:rsidR="00C273A0">
              <w:rPr>
                <w:szCs w:val="28"/>
              </w:rPr>
              <w:t>тствовали члены экспертного совета</w:t>
            </w:r>
          </w:p>
        </w:tc>
        <w:tc>
          <w:tcPr>
            <w:tcW w:w="5529" w:type="dxa"/>
            <w:gridSpan w:val="3"/>
          </w:tcPr>
          <w:p w:rsidR="004153AE" w:rsidRDefault="00C273A0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Капитан А.К.,</w:t>
            </w:r>
          </w:p>
          <w:p w:rsidR="00C273A0" w:rsidRDefault="00C273A0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Шуматов</w:t>
            </w:r>
            <w:proofErr w:type="spellEnd"/>
            <w:r>
              <w:rPr>
                <w:szCs w:val="28"/>
              </w:rPr>
              <w:t xml:space="preserve"> В.Б.,</w:t>
            </w:r>
          </w:p>
          <w:p w:rsidR="00C273A0" w:rsidRPr="006B7CF7" w:rsidRDefault="00C273A0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B6609D" w:rsidRPr="00AD5309" w:rsidRDefault="00B6609D" w:rsidP="00F16FE7">
      <w:pPr>
        <w:ind w:firstLine="709"/>
        <w:jc w:val="both"/>
        <w:outlineLvl w:val="0"/>
        <w:rPr>
          <w:szCs w:val="28"/>
        </w:rPr>
      </w:pPr>
    </w:p>
    <w:p w:rsidR="00F07852" w:rsidRDefault="00F07852" w:rsidP="00EB77F3">
      <w:pPr>
        <w:widowControl w:val="0"/>
        <w:autoSpaceDE w:val="0"/>
        <w:autoSpaceDN w:val="0"/>
        <w:adjustRightInd w:val="0"/>
        <w:spacing w:after="120"/>
        <w:jc w:val="center"/>
        <w:rPr>
          <w:szCs w:val="28"/>
        </w:rPr>
      </w:pPr>
      <w:r w:rsidRPr="00AD5309">
        <w:rPr>
          <w:szCs w:val="28"/>
        </w:rPr>
        <w:t>Повестка дня:</w:t>
      </w:r>
    </w:p>
    <w:p w:rsidR="004464AC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lastRenderedPageBreak/>
        <w:t>1.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докладе о деятельности Уполномоченного по правам человека в Приморском крае в 2014 году</w:t>
      </w:r>
    </w:p>
    <w:p w:rsidR="00EB77F3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6 Закона Приморского края "О защите прав ребенка в Приморском крае" (первое чтение)</w:t>
      </w:r>
    </w:p>
    <w:p w:rsidR="00EB77F3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3.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6 Закона Приморского края "О защите прав ребенка в Приморском крае" (второе, третье чтения)</w:t>
      </w:r>
    </w:p>
    <w:p w:rsidR="00EB77F3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4.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изменений в Закон Приморского края "Об образовании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5.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изменений в статью 4 Закона Приморского края "О комиссиях по делам несовершеннолетних и защите их прав на территории Приморского края"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6.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изменений в статью 4 Закона Приморского края "О комиссиях по делам несовершеннолетних и защите их прав на территории Приморского края" (второе, третье чтения)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7.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2 Закона Приморского края "О квотировании рабочих мест для инвалидов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8.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2 Закона Приморского края "О квотировании рабочих мест для инвалидов в Приморском крае" (второе, третье чтения)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9.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10.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8 Закона Приморского края "Об организации и поддержке </w:t>
      </w:r>
      <w:r w:rsidR="004464AC" w:rsidRPr="00EB77F3">
        <w:rPr>
          <w:szCs w:val="28"/>
        </w:rPr>
        <w:lastRenderedPageBreak/>
        <w:t>учреждений культуры и искусства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11.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изменения в статью 8 Закона Приморского края "Об организации и поддержке учреждений культуры и искусства в Приморском крае" (второе, третье чтения)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12.</w:t>
      </w:r>
      <w:r w:rsidR="004464AC" w:rsidRPr="00EB77F3">
        <w:rPr>
          <w:szCs w:val="28"/>
        </w:rPr>
        <w:t>О</w:t>
      </w:r>
      <w:proofErr w:type="spellEnd"/>
      <w:r w:rsidR="004464AC" w:rsidRPr="00EB77F3">
        <w:rPr>
          <w:szCs w:val="28"/>
        </w:rPr>
        <w:t xml:space="preserve"> проекте закона Приморского края "О внесении изменений в Закон Приморского края "О библиотеках и библиотечном деле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612DA5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13.</w:t>
      </w:r>
      <w:r w:rsidR="00612DA5" w:rsidRPr="00EB77F3">
        <w:rPr>
          <w:szCs w:val="28"/>
        </w:rPr>
        <w:t>О</w:t>
      </w:r>
      <w:proofErr w:type="spellEnd"/>
      <w:r w:rsidR="00612DA5" w:rsidRPr="00EB77F3">
        <w:rPr>
          <w:szCs w:val="28"/>
        </w:rPr>
        <w:t xml:space="preserve"> проекте закона Приморского края "О внесении изменений в Закон Приморского края "О библиотеках и библиотечном деле в Приморском крае" (второе, третье чтения)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612DA5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14.</w:t>
      </w:r>
      <w:r w:rsidR="00612DA5" w:rsidRPr="00EB77F3">
        <w:rPr>
          <w:szCs w:val="28"/>
        </w:rPr>
        <w:t>О</w:t>
      </w:r>
      <w:proofErr w:type="spellEnd"/>
      <w:r w:rsidR="00612DA5" w:rsidRPr="00EB77F3">
        <w:rPr>
          <w:szCs w:val="28"/>
        </w:rPr>
        <w:t xml:space="preserve"> проекте закона Приморского края "О внесении изменения в статью 4 Закона Приморского края "О музеях и музейном деле в Приморском крае"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612DA5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15.</w:t>
      </w:r>
      <w:r w:rsidR="00612DA5" w:rsidRPr="00EB77F3">
        <w:rPr>
          <w:szCs w:val="28"/>
        </w:rPr>
        <w:t>О</w:t>
      </w:r>
      <w:proofErr w:type="spellEnd"/>
      <w:r w:rsidR="00612DA5" w:rsidRPr="00EB77F3">
        <w:rPr>
          <w:szCs w:val="28"/>
        </w:rPr>
        <w:t xml:space="preserve"> проекте закона Приморского края "О внесении изменения в статью 4 Закона Приморского края "О музеях и музейном деле в Приморском крае" (второе, третье чтения)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5E668B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16.</w:t>
      </w:r>
      <w:r w:rsidR="005E668B" w:rsidRPr="00EB77F3">
        <w:rPr>
          <w:szCs w:val="28"/>
        </w:rPr>
        <w:t>О</w:t>
      </w:r>
      <w:proofErr w:type="spellEnd"/>
      <w:r w:rsidR="005E668B" w:rsidRPr="00EB77F3">
        <w:rPr>
          <w:szCs w:val="28"/>
        </w:rPr>
        <w:t xml:space="preserve">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(первое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5E668B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17.</w:t>
      </w:r>
      <w:r w:rsidR="005E668B" w:rsidRPr="00EB77F3">
        <w:rPr>
          <w:szCs w:val="28"/>
        </w:rPr>
        <w:t>О</w:t>
      </w:r>
      <w:proofErr w:type="spellEnd"/>
      <w:r w:rsidR="005E668B" w:rsidRPr="00EB77F3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(второе чтение)</w:t>
      </w:r>
    </w:p>
    <w:p w:rsid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5E668B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18.</w:t>
      </w:r>
      <w:r w:rsidR="005E668B" w:rsidRPr="00EB77F3">
        <w:rPr>
          <w:szCs w:val="28"/>
        </w:rPr>
        <w:t>О</w:t>
      </w:r>
      <w:proofErr w:type="spellEnd"/>
      <w:r w:rsidR="005E668B" w:rsidRPr="00EB77F3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(третье чтение)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19.</w:t>
      </w:r>
      <w:r w:rsidR="005E668B" w:rsidRPr="00EB77F3">
        <w:rPr>
          <w:szCs w:val="28"/>
        </w:rPr>
        <w:t>О</w:t>
      </w:r>
      <w:proofErr w:type="spellEnd"/>
      <w:r w:rsidR="005E668B" w:rsidRPr="00EB77F3">
        <w:rPr>
          <w:szCs w:val="28"/>
        </w:rPr>
        <w:t xml:space="preserve"> расходовании бюджетных средств департаментом культуры Приморского края, предусмотренных на приобретение оборудования и ремонт объектов культуры, находящихся в муниципальной собственности в 2014 году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4464AC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lastRenderedPageBreak/>
        <w:t>20.Об</w:t>
      </w:r>
      <w:proofErr w:type="spellEnd"/>
      <w:r w:rsidRPr="00EB77F3">
        <w:rPr>
          <w:szCs w:val="28"/>
        </w:rPr>
        <w:t xml:space="preserve"> информации департамента образования и науки Приморского края о достаточности средств субвенций на обеспечение государственных гарантий реализации прав на получение образования в муниципальных общеобразовательных и дошкольных образовательных организаций  Приморского края в 2014 году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946092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21.Об</w:t>
      </w:r>
      <w:proofErr w:type="spellEnd"/>
      <w:r w:rsidRPr="00EB77F3">
        <w:rPr>
          <w:szCs w:val="28"/>
        </w:rPr>
        <w:t xml:space="preserve"> анализе исполнения расходов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и дошкольных образовательных учреждениях Приморского края (Дальнегорского и Владивостокского городских округов, Пограничного муниципального района)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22.</w:t>
      </w:r>
      <w:r w:rsidR="00946092" w:rsidRPr="00EB77F3">
        <w:rPr>
          <w:szCs w:val="28"/>
        </w:rPr>
        <w:t>О</w:t>
      </w:r>
      <w:proofErr w:type="spellEnd"/>
      <w:r w:rsidR="00946092" w:rsidRPr="00EB77F3">
        <w:rPr>
          <w:szCs w:val="28"/>
        </w:rPr>
        <w:t xml:space="preserve"> письме председателя Законодательного Собрания Приморского края Горчакова В.В. о недостаточности средств краевого бюджета, необходимых для исполнения территориальной программы государственных гарантий бесплатного оказания гражданам медицинской помощи в полном объеме в 2015 году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23.</w:t>
      </w:r>
      <w:r w:rsidR="00946092" w:rsidRPr="00EB77F3">
        <w:rPr>
          <w:szCs w:val="28"/>
        </w:rPr>
        <w:t>Об</w:t>
      </w:r>
      <w:proofErr w:type="spellEnd"/>
      <w:r w:rsidR="00946092" w:rsidRPr="00EB77F3">
        <w:rPr>
          <w:szCs w:val="28"/>
        </w:rPr>
        <w:t xml:space="preserve"> отчете о результатах экспертно-аналитического мероприятия по вопросу исчисления размера взноса на обязательное медицинское страхование неработающего населения Приморского края на 2014-2015 годы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24.</w:t>
      </w:r>
      <w:r w:rsidR="00946092" w:rsidRPr="00EB77F3">
        <w:rPr>
          <w:szCs w:val="28"/>
        </w:rPr>
        <w:t>Об</w:t>
      </w:r>
      <w:proofErr w:type="spellEnd"/>
      <w:r w:rsidR="00946092" w:rsidRPr="00EB77F3">
        <w:rPr>
          <w:szCs w:val="28"/>
        </w:rPr>
        <w:t xml:space="preserve"> отчете по результатам проведения контрольного мероприятия по вопросу фактического исполнения Указа Президента Российской Федерации от 07.05.2012 № 597 "О мероприятиях по реализации государственной социальной политики" в части повышения средней заработной платы медицинского персонала в учреждениях здравоохранения Приморского края за период 2013-2014 годы"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25.</w:t>
      </w:r>
      <w:r w:rsidR="00946092" w:rsidRPr="00EB77F3">
        <w:rPr>
          <w:szCs w:val="28"/>
        </w:rPr>
        <w:t>Отчет</w:t>
      </w:r>
      <w:proofErr w:type="spellEnd"/>
      <w:r w:rsidR="00946092" w:rsidRPr="00EB77F3">
        <w:rPr>
          <w:szCs w:val="28"/>
        </w:rPr>
        <w:t xml:space="preserve"> о работе комитета Законодательного Собрания по социальной политике и защите прав граждан за 2014 год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26.</w:t>
      </w:r>
      <w:r w:rsidR="00946092" w:rsidRPr="00EB77F3">
        <w:rPr>
          <w:szCs w:val="28"/>
        </w:rPr>
        <w:t>О</w:t>
      </w:r>
      <w:proofErr w:type="spellEnd"/>
      <w:r w:rsidR="00946092" w:rsidRPr="00EB77F3">
        <w:rPr>
          <w:szCs w:val="28"/>
        </w:rPr>
        <w:t xml:space="preserve"> плане работы комитета Законодательного Собрания по социальной политике и защите прав граждан на второй квартал 2015 года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27.</w:t>
      </w:r>
      <w:r w:rsidR="00946092" w:rsidRPr="00EB77F3">
        <w:rPr>
          <w:szCs w:val="28"/>
        </w:rPr>
        <w:t>О</w:t>
      </w:r>
      <w:proofErr w:type="spellEnd"/>
      <w:r w:rsidR="00946092" w:rsidRPr="00EB77F3">
        <w:rPr>
          <w:szCs w:val="28"/>
        </w:rPr>
        <w:t xml:space="preserve"> проведении выездного заседания комитета Законодательного Собрания по социальной политике и защите прав граждан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28.</w:t>
      </w:r>
      <w:r w:rsidR="00946092" w:rsidRPr="00EB77F3">
        <w:rPr>
          <w:szCs w:val="28"/>
        </w:rPr>
        <w:t>О</w:t>
      </w:r>
      <w:proofErr w:type="spellEnd"/>
      <w:r w:rsidR="00946092" w:rsidRPr="00EB77F3">
        <w:rPr>
          <w:szCs w:val="28"/>
        </w:rPr>
        <w:t xml:space="preserve"> проектах федеральных законов</w:t>
      </w:r>
    </w:p>
    <w:p w:rsidR="00C14154" w:rsidRDefault="00C14154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</w:p>
    <w:p w:rsidR="00946092" w:rsidRPr="00EB77F3" w:rsidRDefault="00EB77F3" w:rsidP="00EB77F3">
      <w:pPr>
        <w:widowControl w:val="0"/>
        <w:autoSpaceDE w:val="0"/>
        <w:autoSpaceDN w:val="0"/>
        <w:adjustRightInd w:val="0"/>
        <w:spacing w:after="120"/>
        <w:ind w:firstLine="851"/>
        <w:jc w:val="both"/>
        <w:rPr>
          <w:szCs w:val="28"/>
        </w:rPr>
      </w:pPr>
      <w:proofErr w:type="spellStart"/>
      <w:r w:rsidRPr="00EB77F3">
        <w:rPr>
          <w:szCs w:val="28"/>
        </w:rPr>
        <w:t>29.</w:t>
      </w:r>
      <w:r w:rsidR="00946092" w:rsidRPr="00EB77F3">
        <w:rPr>
          <w:szCs w:val="28"/>
        </w:rPr>
        <w:t>Об</w:t>
      </w:r>
      <w:proofErr w:type="spellEnd"/>
      <w:r w:rsidR="00946092" w:rsidRPr="00EB77F3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4464AC" w:rsidRPr="006B7CF7" w:rsidRDefault="004464AC" w:rsidP="00F16FE7">
      <w:pPr>
        <w:pStyle w:val="a9"/>
        <w:spacing w:after="0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123110" w:rsidTr="005E2EC6">
        <w:tc>
          <w:tcPr>
            <w:tcW w:w="2235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Утверждение повестки дня.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 xml:space="preserve">Докладывает: </w:t>
            </w:r>
            <w:r w:rsidRPr="00123110">
              <w:rPr>
                <w:szCs w:val="28"/>
              </w:rPr>
              <w:t>Чемерис И.С.</w:t>
            </w:r>
          </w:p>
          <w:p w:rsidR="00856CC9" w:rsidRPr="00123110" w:rsidRDefault="00856CC9" w:rsidP="00D238F9">
            <w:pPr>
              <w:jc w:val="both"/>
              <w:rPr>
                <w:szCs w:val="28"/>
              </w:rPr>
            </w:pP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Предложил принять повестку дня за основу.</w:t>
            </w:r>
          </w:p>
          <w:p w:rsidR="00E630A3" w:rsidRPr="00123110" w:rsidRDefault="00E630A3" w:rsidP="00D238F9">
            <w:pPr>
              <w:jc w:val="both"/>
              <w:rPr>
                <w:szCs w:val="28"/>
              </w:rPr>
            </w:pPr>
          </w:p>
        </w:tc>
      </w:tr>
      <w:tr w:rsidR="00F07852" w:rsidRPr="00123110" w:rsidTr="005E2EC6">
        <w:tc>
          <w:tcPr>
            <w:tcW w:w="2235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(протокольно)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Принять повестку дня за основу.</w:t>
            </w:r>
          </w:p>
          <w:p w:rsidR="008D66C5" w:rsidRPr="00123110" w:rsidRDefault="008D66C5" w:rsidP="00D238F9">
            <w:pPr>
              <w:jc w:val="both"/>
              <w:rPr>
                <w:szCs w:val="28"/>
              </w:rPr>
            </w:pPr>
          </w:p>
          <w:p w:rsidR="00C009F3" w:rsidRPr="00123110" w:rsidRDefault="00047DC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Голосовали: "за" – единогласно.</w:t>
            </w:r>
          </w:p>
          <w:p w:rsidR="00243571" w:rsidRPr="00123110" w:rsidRDefault="00243571" w:rsidP="00D238F9">
            <w:pPr>
              <w:jc w:val="both"/>
              <w:rPr>
                <w:szCs w:val="28"/>
              </w:rPr>
            </w:pPr>
          </w:p>
          <w:p w:rsidR="00523131" w:rsidRPr="00123110" w:rsidRDefault="00523131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 xml:space="preserve">Докладывает: </w:t>
            </w:r>
            <w:r w:rsidRPr="00123110">
              <w:rPr>
                <w:szCs w:val="28"/>
              </w:rPr>
              <w:t>Чемерис И.С.</w:t>
            </w:r>
          </w:p>
          <w:p w:rsidR="00523131" w:rsidRPr="00123110" w:rsidRDefault="00523131" w:rsidP="00D238F9">
            <w:pPr>
              <w:jc w:val="both"/>
              <w:rPr>
                <w:szCs w:val="28"/>
              </w:rPr>
            </w:pPr>
          </w:p>
          <w:p w:rsidR="00143489" w:rsidRDefault="00021588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Чемерис И.С. предложил</w:t>
            </w:r>
            <w:r w:rsidR="00143489">
              <w:rPr>
                <w:szCs w:val="28"/>
              </w:rPr>
              <w:t xml:space="preserve"> перенести рассмотрение вопросов </w:t>
            </w:r>
            <w:r w:rsidR="00A6512C">
              <w:rPr>
                <w:szCs w:val="28"/>
              </w:rPr>
              <w:t>№ </w:t>
            </w:r>
            <w:r w:rsidR="00143489">
              <w:rPr>
                <w:szCs w:val="28"/>
              </w:rPr>
              <w:t xml:space="preserve">№ </w:t>
            </w:r>
            <w:r w:rsidR="009C587A">
              <w:rPr>
                <w:szCs w:val="28"/>
              </w:rPr>
              <w:t>22 и 23 повестки дня, в связи со срочным убытием вице-губернатора Приморского края Серебрякова П.Ю. в служебную командировку.</w:t>
            </w:r>
          </w:p>
          <w:p w:rsidR="00021588" w:rsidRPr="00123110" w:rsidRDefault="00021588" w:rsidP="00D238F9">
            <w:pPr>
              <w:jc w:val="both"/>
              <w:rPr>
                <w:szCs w:val="28"/>
              </w:rPr>
            </w:pPr>
          </w:p>
          <w:p w:rsidR="00021588" w:rsidRPr="00123110" w:rsidRDefault="00021588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Голосовали: "за" – единогласно.</w:t>
            </w:r>
          </w:p>
          <w:p w:rsidR="00021588" w:rsidRPr="00123110" w:rsidRDefault="00021588" w:rsidP="00D238F9">
            <w:pPr>
              <w:jc w:val="both"/>
              <w:rPr>
                <w:szCs w:val="28"/>
              </w:rPr>
            </w:pPr>
          </w:p>
          <w:p w:rsidR="00021588" w:rsidRPr="00123110" w:rsidRDefault="00021588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 xml:space="preserve">Докладывает: </w:t>
            </w:r>
            <w:r w:rsidRPr="00123110">
              <w:rPr>
                <w:szCs w:val="28"/>
              </w:rPr>
              <w:t>Чемерис И.С.</w:t>
            </w:r>
          </w:p>
          <w:p w:rsidR="00021588" w:rsidRPr="00123110" w:rsidRDefault="00021588" w:rsidP="00D238F9">
            <w:pPr>
              <w:jc w:val="both"/>
              <w:rPr>
                <w:szCs w:val="28"/>
              </w:rPr>
            </w:pPr>
          </w:p>
          <w:p w:rsidR="00523131" w:rsidRPr="00123110" w:rsidRDefault="00523131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Предложил принять повестку в целом.</w:t>
            </w:r>
          </w:p>
          <w:p w:rsidR="00784F4B" w:rsidRPr="00123110" w:rsidRDefault="00784F4B" w:rsidP="00D238F9">
            <w:pPr>
              <w:jc w:val="both"/>
              <w:rPr>
                <w:szCs w:val="28"/>
              </w:rPr>
            </w:pPr>
          </w:p>
        </w:tc>
      </w:tr>
      <w:tr w:rsidR="00F07852" w:rsidRPr="00123110" w:rsidTr="005E2EC6">
        <w:tc>
          <w:tcPr>
            <w:tcW w:w="2235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Принять повестку дня в целом.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</w:p>
          <w:p w:rsidR="00286D9A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Голосовали: "за" – единогласно.</w:t>
            </w:r>
          </w:p>
          <w:p w:rsidR="007D7C30" w:rsidRPr="00123110" w:rsidRDefault="007D7C30" w:rsidP="00D238F9">
            <w:pPr>
              <w:jc w:val="both"/>
              <w:rPr>
                <w:szCs w:val="28"/>
              </w:rPr>
            </w:pPr>
          </w:p>
        </w:tc>
      </w:tr>
      <w:tr w:rsidR="00F07852" w:rsidRPr="00123110">
        <w:tc>
          <w:tcPr>
            <w:tcW w:w="2235" w:type="dxa"/>
          </w:tcPr>
          <w:p w:rsidR="00F07852" w:rsidRPr="00123110" w:rsidRDefault="00F07852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1. СЛУШАЛИ:</w:t>
            </w:r>
          </w:p>
          <w:p w:rsidR="00F07852" w:rsidRPr="00123110" w:rsidRDefault="00F07852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123110" w:rsidRDefault="00F07852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73542" w:rsidRPr="00123110" w:rsidRDefault="0070362D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докладе о деятельности Уполномоченного по правам человека в Приморском крае в 2014 году</w:t>
            </w:r>
            <w:r w:rsidR="007F7B66" w:rsidRPr="00123110">
              <w:rPr>
                <w:szCs w:val="28"/>
              </w:rPr>
              <w:t>.</w:t>
            </w:r>
          </w:p>
          <w:p w:rsidR="007F7B66" w:rsidRPr="00123110" w:rsidRDefault="007F7B66" w:rsidP="00D238F9">
            <w:pPr>
              <w:jc w:val="both"/>
              <w:rPr>
                <w:szCs w:val="28"/>
              </w:rPr>
            </w:pP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="009D3A35" w:rsidRPr="00123110">
              <w:rPr>
                <w:szCs w:val="28"/>
              </w:rPr>
              <w:t xml:space="preserve"> </w:t>
            </w:r>
            <w:r w:rsidR="0070362D">
              <w:rPr>
                <w:szCs w:val="28"/>
              </w:rPr>
              <w:t>Розов В.М.</w:t>
            </w:r>
          </w:p>
          <w:p w:rsidR="00F07852" w:rsidRPr="00123110" w:rsidRDefault="00F07852" w:rsidP="00D238F9">
            <w:pPr>
              <w:jc w:val="both"/>
              <w:rPr>
                <w:szCs w:val="28"/>
              </w:rPr>
            </w:pPr>
          </w:p>
        </w:tc>
      </w:tr>
      <w:tr w:rsidR="00292EB8" w:rsidRPr="00123110">
        <w:tc>
          <w:tcPr>
            <w:tcW w:w="2235" w:type="dxa"/>
          </w:tcPr>
          <w:p w:rsidR="00292EB8" w:rsidRPr="00123110" w:rsidRDefault="00292EB8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2EB8" w:rsidRDefault="00FD1BDA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Володина И.А., Чемерис И.С., </w:t>
            </w:r>
            <w:r w:rsidR="002E7AB1">
              <w:rPr>
                <w:szCs w:val="28"/>
              </w:rPr>
              <w:br/>
            </w:r>
            <w:r w:rsidR="00254029">
              <w:rPr>
                <w:szCs w:val="28"/>
              </w:rPr>
              <w:t>Межонов К.А.</w:t>
            </w:r>
          </w:p>
          <w:p w:rsidR="00FD1BDA" w:rsidRPr="00EB77F3" w:rsidRDefault="00FD1BDA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123110">
        <w:tc>
          <w:tcPr>
            <w:tcW w:w="2235" w:type="dxa"/>
          </w:tcPr>
          <w:p w:rsidR="00C654C4" w:rsidRPr="00123110" w:rsidRDefault="00C654C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C654C4" w:rsidRPr="00123110" w:rsidRDefault="00C654C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123110" w:rsidRDefault="007D7C3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Решение</w:t>
            </w:r>
            <w:r w:rsidR="00F00C22" w:rsidRPr="00123110">
              <w:rPr>
                <w:szCs w:val="28"/>
              </w:rPr>
              <w:t xml:space="preserve"> № </w:t>
            </w:r>
            <w:r w:rsidR="00FD1BDA">
              <w:rPr>
                <w:szCs w:val="28"/>
              </w:rPr>
              <w:t>784</w:t>
            </w:r>
            <w:r w:rsidRPr="00123110">
              <w:rPr>
                <w:szCs w:val="28"/>
              </w:rPr>
              <w:t xml:space="preserve"> (прилагае</w:t>
            </w:r>
            <w:r w:rsidR="00C654C4" w:rsidRPr="00123110">
              <w:rPr>
                <w:szCs w:val="28"/>
              </w:rPr>
              <w:t>тся).</w:t>
            </w:r>
          </w:p>
          <w:p w:rsidR="00C654C4" w:rsidRPr="00123110" w:rsidRDefault="00C654C4" w:rsidP="00D238F9">
            <w:pPr>
              <w:jc w:val="both"/>
              <w:rPr>
                <w:szCs w:val="28"/>
              </w:rPr>
            </w:pPr>
          </w:p>
          <w:p w:rsidR="00C654C4" w:rsidRPr="00123110" w:rsidRDefault="00486FF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 xml:space="preserve">Голосовали "за" – </w:t>
            </w:r>
            <w:r w:rsidR="007D7C30" w:rsidRPr="00123110">
              <w:rPr>
                <w:szCs w:val="28"/>
              </w:rPr>
              <w:t>единогласно.</w:t>
            </w:r>
          </w:p>
          <w:p w:rsidR="00DB28F1" w:rsidRDefault="00DB28F1" w:rsidP="00D238F9">
            <w:pPr>
              <w:jc w:val="both"/>
              <w:rPr>
                <w:szCs w:val="28"/>
              </w:rPr>
            </w:pPr>
          </w:p>
          <w:p w:rsidR="00CB2214" w:rsidRDefault="00CB2214" w:rsidP="00D238F9">
            <w:pPr>
              <w:jc w:val="both"/>
              <w:rPr>
                <w:szCs w:val="28"/>
              </w:rPr>
            </w:pPr>
          </w:p>
          <w:p w:rsidR="00CB2214" w:rsidRPr="00123110" w:rsidRDefault="00CB2214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073542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2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Default="002E7AB1" w:rsidP="00D238F9">
            <w:pPr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6 Закона Приморского края </w:t>
            </w:r>
            <w:r w:rsidR="007F7E44">
              <w:rPr>
                <w:szCs w:val="28"/>
              </w:rPr>
              <w:br/>
            </w:r>
            <w:r w:rsidRPr="00EB77F3">
              <w:rPr>
                <w:szCs w:val="28"/>
              </w:rPr>
              <w:t>"О защите прав ребенка в Приморском крае" (первое чтение)</w:t>
            </w:r>
            <w:r>
              <w:rPr>
                <w:szCs w:val="28"/>
              </w:rPr>
              <w:t>.</w:t>
            </w:r>
          </w:p>
          <w:p w:rsidR="002E7AB1" w:rsidRPr="00123110" w:rsidRDefault="002E7AB1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123110" w:rsidRDefault="002E7AB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785, 786</w:t>
            </w:r>
            <w:r w:rsidR="004D2214" w:rsidRPr="00123110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4D2214" w:rsidRPr="00123110">
              <w:rPr>
                <w:szCs w:val="28"/>
              </w:rPr>
              <w:t>тся).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A087B" w:rsidRPr="00123110" w:rsidRDefault="005A087B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073542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3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7606C" w:rsidRDefault="0027606C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6 Закона Приморского края </w:t>
            </w:r>
            <w:r w:rsidR="00254029">
              <w:rPr>
                <w:szCs w:val="28"/>
              </w:rPr>
              <w:br/>
            </w:r>
            <w:r w:rsidRPr="00EB77F3">
              <w:rPr>
                <w:szCs w:val="28"/>
              </w:rPr>
              <w:t>"О защите прав ребенка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123110" w:rsidRDefault="006F56C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787</w:t>
            </w:r>
            <w:r w:rsidR="004D2214" w:rsidRPr="00123110">
              <w:rPr>
                <w:szCs w:val="28"/>
              </w:rPr>
              <w:t xml:space="preserve"> (прилагается).</w:t>
            </w:r>
          </w:p>
          <w:p w:rsidR="0027606C" w:rsidRPr="00123110" w:rsidRDefault="0027606C" w:rsidP="00D238F9">
            <w:pPr>
              <w:jc w:val="both"/>
              <w:rPr>
                <w:szCs w:val="28"/>
              </w:rPr>
            </w:pPr>
          </w:p>
          <w:p w:rsidR="0027606C" w:rsidRPr="00123110" w:rsidRDefault="0027606C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A087B" w:rsidRPr="00123110" w:rsidRDefault="005A087B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073542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4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56C1" w:rsidRPr="00EB77F3" w:rsidRDefault="006F56C1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EB77F3">
              <w:rPr>
                <w:szCs w:val="28"/>
              </w:rPr>
              <w:t>проекте закона Приморского края "О внесении изменений в Закон Приморского края "Об образовании в Приморском крае" (первое чтение)</w:t>
            </w:r>
            <w:r w:rsidR="001030E0">
              <w:rPr>
                <w:szCs w:val="28"/>
              </w:rPr>
              <w:t>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7F7B66" w:rsidRPr="00123110">
              <w:rPr>
                <w:szCs w:val="28"/>
              </w:rPr>
              <w:t>Чемерис И.С.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56C1" w:rsidRPr="00123110" w:rsidRDefault="006F56C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788, 789</w:t>
            </w:r>
            <w:r w:rsidRPr="00123110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Pr="00123110">
              <w:rPr>
                <w:szCs w:val="28"/>
              </w:rPr>
              <w:t>тся).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81D20" w:rsidRPr="00123110" w:rsidRDefault="00581D20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581D20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5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F56C1" w:rsidRDefault="006F56C1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</w:t>
            </w:r>
            <w:r w:rsidR="00067907">
              <w:rPr>
                <w:szCs w:val="28"/>
              </w:rPr>
              <w:t>ского края "О внесении изменения</w:t>
            </w:r>
            <w:r w:rsidRPr="00EB77F3">
              <w:rPr>
                <w:szCs w:val="28"/>
              </w:rPr>
              <w:t xml:space="preserve"> в статью 4 Закона Приморского края </w:t>
            </w:r>
            <w:r w:rsidR="001030E0">
              <w:rPr>
                <w:szCs w:val="28"/>
              </w:rPr>
              <w:br/>
            </w:r>
            <w:r w:rsidRPr="00EB77F3">
              <w:rPr>
                <w:szCs w:val="28"/>
              </w:rPr>
              <w:t>"О комиссиях по делам несовершеннолетних и защите их прав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6F56C1" w:rsidRPr="00EB77F3" w:rsidRDefault="006F56C1" w:rsidP="00D238F9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</w:t>
            </w:r>
            <w:r w:rsidR="007F7B66" w:rsidRPr="00123110">
              <w:rPr>
                <w:i/>
                <w:szCs w:val="28"/>
                <w:u w:val="single"/>
              </w:rPr>
              <w:t>е</w:t>
            </w:r>
            <w:r w:rsidRPr="00123110">
              <w:rPr>
                <w:i/>
                <w:szCs w:val="28"/>
                <w:u w:val="single"/>
              </w:rPr>
              <w:t>т:</w:t>
            </w:r>
            <w:r w:rsidRPr="00123110">
              <w:rPr>
                <w:szCs w:val="28"/>
              </w:rPr>
              <w:t xml:space="preserve"> </w:t>
            </w:r>
            <w:r w:rsidR="007F7B66" w:rsidRPr="00123110">
              <w:rPr>
                <w:szCs w:val="28"/>
              </w:rPr>
              <w:t>Чемерис И.С.</w:t>
            </w:r>
          </w:p>
          <w:p w:rsidR="007F7B66" w:rsidRPr="00123110" w:rsidRDefault="007F7B66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123110" w:rsidRDefault="00067907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790, 791 (прилагаю</w:t>
            </w:r>
            <w:r w:rsidR="004D2214" w:rsidRPr="00123110">
              <w:rPr>
                <w:szCs w:val="28"/>
              </w:rPr>
              <w:t>тся).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E37C02" w:rsidRPr="00123110" w:rsidRDefault="00E37C02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581D20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6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8428F" w:rsidRPr="00EB77F3" w:rsidRDefault="00E8428F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</w:t>
            </w:r>
            <w:r w:rsidR="00067907">
              <w:rPr>
                <w:szCs w:val="28"/>
              </w:rPr>
              <w:t>ского края "О внесении изменения</w:t>
            </w:r>
            <w:r w:rsidRPr="00EB77F3">
              <w:rPr>
                <w:szCs w:val="28"/>
              </w:rPr>
              <w:t xml:space="preserve"> в статью 4 Закона Приморского края </w:t>
            </w:r>
            <w:r w:rsidR="00F97378">
              <w:rPr>
                <w:szCs w:val="28"/>
              </w:rPr>
              <w:br/>
            </w:r>
            <w:r w:rsidRPr="00EB77F3">
              <w:rPr>
                <w:szCs w:val="28"/>
              </w:rPr>
              <w:t xml:space="preserve">"О комиссиях по делам несовершеннолетних и защите их прав на территории Приморского края" (второе, третье </w:t>
            </w:r>
            <w:r w:rsidRPr="00EB77F3">
              <w:rPr>
                <w:szCs w:val="28"/>
              </w:rPr>
              <w:lastRenderedPageBreak/>
              <w:t>чтения)</w:t>
            </w:r>
            <w:r w:rsidR="001030E0">
              <w:rPr>
                <w:szCs w:val="28"/>
              </w:rPr>
              <w:t>.</w:t>
            </w:r>
          </w:p>
          <w:p w:rsidR="00581D20" w:rsidRPr="00123110" w:rsidRDefault="00581D20" w:rsidP="00D238F9">
            <w:pPr>
              <w:jc w:val="both"/>
              <w:rPr>
                <w:szCs w:val="28"/>
              </w:rPr>
            </w:pPr>
          </w:p>
          <w:p w:rsidR="004D2214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E8428F" w:rsidRPr="00123110" w:rsidRDefault="00E8428F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Решени</w:t>
            </w:r>
            <w:r w:rsidR="00067907">
              <w:rPr>
                <w:szCs w:val="28"/>
              </w:rPr>
              <w:t xml:space="preserve">е № </w:t>
            </w:r>
            <w:r w:rsidR="00784776">
              <w:rPr>
                <w:szCs w:val="28"/>
              </w:rPr>
              <w:t>792</w:t>
            </w:r>
            <w:r w:rsidRPr="00123110">
              <w:rPr>
                <w:szCs w:val="28"/>
              </w:rPr>
              <w:t xml:space="preserve"> (прилага</w:t>
            </w:r>
            <w:r w:rsidR="00784776">
              <w:rPr>
                <w:szCs w:val="28"/>
              </w:rPr>
              <w:t>е</w:t>
            </w:r>
            <w:r w:rsidRPr="00123110">
              <w:rPr>
                <w:szCs w:val="28"/>
              </w:rPr>
              <w:t>тся).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A087B" w:rsidRPr="00123110" w:rsidRDefault="005A087B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581D20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7</w:t>
            </w:r>
            <w:r w:rsidR="004D2214" w:rsidRPr="00123110">
              <w:rPr>
                <w:szCs w:val="28"/>
              </w:rPr>
              <w:t>. СЛУШАЛИ:</w:t>
            </w: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8428F" w:rsidRPr="00EB77F3" w:rsidRDefault="00E8428F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784776">
              <w:rPr>
                <w:szCs w:val="28"/>
              </w:rPr>
              <w:br/>
            </w:r>
            <w:r w:rsidRPr="00EB77F3">
              <w:rPr>
                <w:szCs w:val="28"/>
              </w:rPr>
              <w:t>"О квотировании рабочих мест для инвалидов в Приморском крае" (первое чтение)</w:t>
            </w:r>
            <w:r w:rsidR="00784776">
              <w:rPr>
                <w:szCs w:val="28"/>
              </w:rPr>
              <w:t>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</w:tr>
      <w:tr w:rsidR="004D2214" w:rsidRPr="00123110">
        <w:tc>
          <w:tcPr>
            <w:tcW w:w="2235" w:type="dxa"/>
          </w:tcPr>
          <w:p w:rsidR="004D2214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123110" w:rsidRDefault="009505E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Решени</w:t>
            </w:r>
            <w:r w:rsidR="00784776">
              <w:rPr>
                <w:szCs w:val="28"/>
              </w:rPr>
              <w:t>я № 793, 794 (прилагаю</w:t>
            </w:r>
            <w:r w:rsidR="004D2214" w:rsidRPr="00123110">
              <w:rPr>
                <w:szCs w:val="28"/>
              </w:rPr>
              <w:t>тся).</w:t>
            </w:r>
          </w:p>
          <w:p w:rsidR="004D2214" w:rsidRPr="00123110" w:rsidRDefault="004D2214" w:rsidP="00D238F9">
            <w:pPr>
              <w:jc w:val="both"/>
              <w:rPr>
                <w:szCs w:val="28"/>
              </w:rPr>
            </w:pPr>
          </w:p>
          <w:p w:rsidR="005A087B" w:rsidRPr="00123110" w:rsidRDefault="004D221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8.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8428F" w:rsidRPr="00EB77F3" w:rsidRDefault="00E8428F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564272">
              <w:rPr>
                <w:szCs w:val="28"/>
              </w:rPr>
              <w:br/>
            </w:r>
            <w:r w:rsidRPr="00EB77F3">
              <w:rPr>
                <w:szCs w:val="28"/>
              </w:rPr>
              <w:t>"О квотировании рабочих мест для инвалидов в Приморском крае" (второе, третье чтения)</w:t>
            </w:r>
            <w:r w:rsidR="00F97378">
              <w:rPr>
                <w:szCs w:val="28"/>
              </w:rPr>
              <w:t>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254FE" w:rsidRDefault="009505E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Решени</w:t>
            </w:r>
            <w:r w:rsidR="00564272">
              <w:rPr>
                <w:szCs w:val="28"/>
              </w:rPr>
              <w:t>е</w:t>
            </w:r>
            <w:r w:rsidRPr="00123110">
              <w:rPr>
                <w:szCs w:val="28"/>
              </w:rPr>
              <w:t xml:space="preserve"> № </w:t>
            </w:r>
            <w:r w:rsidR="00564272">
              <w:rPr>
                <w:szCs w:val="28"/>
              </w:rPr>
              <w:t>795</w:t>
            </w:r>
            <w:r w:rsidR="00F254FE" w:rsidRPr="00123110">
              <w:rPr>
                <w:szCs w:val="28"/>
              </w:rPr>
              <w:t xml:space="preserve"> (прилага</w:t>
            </w:r>
            <w:r w:rsidR="00564272">
              <w:rPr>
                <w:szCs w:val="28"/>
              </w:rPr>
              <w:t>е</w:t>
            </w:r>
            <w:r w:rsidR="00F254FE" w:rsidRPr="00123110">
              <w:rPr>
                <w:szCs w:val="28"/>
              </w:rPr>
              <w:t>тся).</w:t>
            </w:r>
          </w:p>
          <w:p w:rsidR="00B975E4" w:rsidRPr="00123110" w:rsidRDefault="00B975E4" w:rsidP="00D238F9">
            <w:pPr>
              <w:jc w:val="both"/>
              <w:rPr>
                <w:szCs w:val="28"/>
              </w:rPr>
            </w:pPr>
          </w:p>
          <w:p w:rsidR="00595B9E" w:rsidRDefault="00B975E4" w:rsidP="00D238F9">
            <w:pPr>
              <w:ind w:firstLine="33"/>
              <w:jc w:val="both"/>
              <w:outlineLvl w:val="0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64272" w:rsidRPr="00123110" w:rsidRDefault="00564272" w:rsidP="00D238F9">
            <w:pPr>
              <w:ind w:firstLine="33"/>
              <w:jc w:val="both"/>
              <w:outlineLvl w:val="0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9.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975E4" w:rsidRPr="00EB77F3" w:rsidRDefault="00B975E4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изменений в Закон Приморского края "Об обеспечении беспрепятственного доступа инвалидов и других </w:t>
            </w:r>
            <w:proofErr w:type="spellStart"/>
            <w:r w:rsidRPr="00EB77F3">
              <w:rPr>
                <w:szCs w:val="28"/>
              </w:rPr>
              <w:t>маломобильных</w:t>
            </w:r>
            <w:proofErr w:type="spellEnd"/>
            <w:r w:rsidRPr="00EB77F3">
              <w:rPr>
                <w:szCs w:val="28"/>
              </w:rPr>
              <w:t xml:space="preserve"> групп населения к объектам социальной, транспортной и инженерной инфраструктур в Приморском крае" (первое чтение)</w:t>
            </w:r>
            <w:r w:rsidR="00564272">
              <w:rPr>
                <w:szCs w:val="28"/>
              </w:rPr>
              <w:t>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564272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796, 797</w:t>
            </w:r>
            <w:r w:rsidR="002A5F91">
              <w:rPr>
                <w:szCs w:val="28"/>
              </w:rPr>
              <w:t xml:space="preserve"> (прилагаю</w:t>
            </w:r>
            <w:r w:rsidR="00595B9E" w:rsidRPr="00123110">
              <w:rPr>
                <w:szCs w:val="28"/>
              </w:rPr>
              <w:t>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DB28F1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B975E4" w:rsidRPr="00123110" w:rsidRDefault="00B975E4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10.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975E4" w:rsidRPr="00EB77F3" w:rsidRDefault="00B975E4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8 Закона Приморского края </w:t>
            </w:r>
            <w:r w:rsidR="00F97378">
              <w:rPr>
                <w:szCs w:val="28"/>
              </w:rPr>
              <w:br/>
            </w:r>
            <w:r w:rsidRPr="00EB77F3">
              <w:rPr>
                <w:szCs w:val="28"/>
              </w:rPr>
              <w:t>"Об организации и поддержке учреждений культуры и искусства в Приморском крае" (первое чтение)</w:t>
            </w:r>
            <w:r w:rsidR="002A5F91">
              <w:rPr>
                <w:szCs w:val="28"/>
              </w:rPr>
              <w:t>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="00564934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2A5F9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798, 799 (прилагаю</w:t>
            </w:r>
            <w:r w:rsidR="00595B9E" w:rsidRPr="00123110">
              <w:rPr>
                <w:szCs w:val="28"/>
              </w:rPr>
              <w:t>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64934" w:rsidRDefault="00564934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11.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4934" w:rsidRPr="00EB77F3" w:rsidRDefault="00564934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 xml:space="preserve">О проекте закона Приморского края "О внесении изменения в статью 8 Закона Приморского края </w:t>
            </w:r>
            <w:r w:rsidR="00F97378">
              <w:rPr>
                <w:szCs w:val="28"/>
              </w:rPr>
              <w:br/>
            </w:r>
            <w:r w:rsidRPr="00EB77F3">
              <w:rPr>
                <w:szCs w:val="28"/>
              </w:rPr>
              <w:t>"Об организации и поддержке учреждений культуры и искусства в Приморском крае" (второе, третье чтения)</w:t>
            </w:r>
            <w:r w:rsidR="002A5F91">
              <w:rPr>
                <w:szCs w:val="28"/>
              </w:rPr>
              <w:t>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564934">
              <w:rPr>
                <w:szCs w:val="28"/>
              </w:rPr>
              <w:t>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2A5F9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800</w:t>
            </w:r>
            <w:r w:rsidR="00595B9E" w:rsidRPr="00123110">
              <w:rPr>
                <w:szCs w:val="28"/>
              </w:rPr>
              <w:t xml:space="preserve"> (прилагается).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12.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Default="00564934" w:rsidP="00D238F9">
            <w:pPr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Приморского края "О внесении изменений в Закон Приморского края "О библиотеках и библиотечном деле в Приморском крае" (первое чтение)</w:t>
            </w:r>
            <w:r w:rsidR="004D0D9A">
              <w:rPr>
                <w:szCs w:val="28"/>
              </w:rPr>
              <w:t>.</w:t>
            </w:r>
          </w:p>
          <w:p w:rsidR="00564934" w:rsidRPr="00123110" w:rsidRDefault="00564934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564934">
              <w:rPr>
                <w:szCs w:val="28"/>
              </w:rPr>
              <w:t>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4D0D9A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801, 802 (прилагаю</w:t>
            </w:r>
            <w:r w:rsidR="00595B9E" w:rsidRPr="00123110">
              <w:rPr>
                <w:szCs w:val="28"/>
              </w:rPr>
              <w:t>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DB28F1" w:rsidRPr="00123110" w:rsidRDefault="00DB28F1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</w:t>
            </w:r>
            <w:r w:rsidR="008B6C08" w:rsidRPr="00123110">
              <w:rPr>
                <w:szCs w:val="28"/>
              </w:rPr>
              <w:t>3</w:t>
            </w:r>
            <w:r w:rsidRPr="00123110">
              <w:rPr>
                <w:szCs w:val="28"/>
              </w:rPr>
              <w:t>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4934" w:rsidRPr="00EB77F3" w:rsidRDefault="00564934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Приморского края "О внесении изменений в Закон Приморского края "О библиотеках и библиотечном деле в Приморском крае" (второе, третье чтения)</w:t>
            </w:r>
            <w:r w:rsidR="004D0D9A"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564934">
              <w:rPr>
                <w:szCs w:val="28"/>
              </w:rPr>
              <w:t>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4B0C56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803</w:t>
            </w:r>
            <w:r w:rsidR="00595B9E" w:rsidRPr="00123110">
              <w:rPr>
                <w:szCs w:val="28"/>
              </w:rPr>
              <w:t xml:space="preserve"> (прилагается).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8B6C08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14</w:t>
            </w:r>
            <w:r w:rsidR="00595B9E" w:rsidRPr="00123110">
              <w:rPr>
                <w:szCs w:val="28"/>
              </w:rPr>
              <w:t>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4934" w:rsidRPr="00EB77F3" w:rsidRDefault="00564934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</w:t>
            </w:r>
            <w:r w:rsidR="004B0C56">
              <w:rPr>
                <w:szCs w:val="28"/>
              </w:rPr>
              <w:t>ского края "О внесении изменений</w:t>
            </w:r>
            <w:r w:rsidRPr="00EB77F3">
              <w:rPr>
                <w:szCs w:val="28"/>
              </w:rPr>
              <w:t xml:space="preserve"> в </w:t>
            </w:r>
            <w:r w:rsidR="004B0C56">
              <w:rPr>
                <w:szCs w:val="28"/>
              </w:rPr>
              <w:t>Закон</w:t>
            </w:r>
            <w:r w:rsidRPr="00EB77F3">
              <w:rPr>
                <w:szCs w:val="28"/>
              </w:rPr>
              <w:t xml:space="preserve"> Приморского края "О музеях и музейном деле в Приморском крае" (первое чтение)</w:t>
            </w:r>
            <w:r w:rsidR="004B0C56"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8D4D01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 № 804, 805 (прилагаю</w:t>
            </w:r>
            <w:r w:rsidR="00595B9E" w:rsidRPr="00123110">
              <w:rPr>
                <w:szCs w:val="28"/>
              </w:rPr>
              <w:t>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8B6C08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15</w:t>
            </w:r>
            <w:r w:rsidR="00595B9E" w:rsidRPr="00123110">
              <w:rPr>
                <w:szCs w:val="28"/>
              </w:rPr>
              <w:t>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64934" w:rsidRPr="00EB77F3" w:rsidRDefault="008D4D01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</w:t>
            </w:r>
            <w:r>
              <w:rPr>
                <w:szCs w:val="28"/>
              </w:rPr>
              <w:t>ского края "О внесении изменений</w:t>
            </w:r>
            <w:r w:rsidRPr="00EB77F3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</w:t>
            </w:r>
            <w:r w:rsidRPr="00EB77F3">
              <w:rPr>
                <w:szCs w:val="28"/>
              </w:rPr>
              <w:t xml:space="preserve"> Приморского края "О музеях и музейном деле в Приморском крае" </w:t>
            </w:r>
            <w:r w:rsidR="00564934" w:rsidRPr="00EB77F3">
              <w:rPr>
                <w:szCs w:val="28"/>
              </w:rPr>
              <w:t>(второе, третье чтения)</w:t>
            </w:r>
            <w:r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564934">
              <w:rPr>
                <w:szCs w:val="28"/>
              </w:rPr>
              <w:t>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7C576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 xml:space="preserve">Решение № </w:t>
            </w:r>
            <w:r w:rsidR="008D4D01">
              <w:rPr>
                <w:szCs w:val="28"/>
              </w:rPr>
              <w:t>806</w:t>
            </w:r>
            <w:r w:rsidR="00595B9E" w:rsidRPr="00123110">
              <w:rPr>
                <w:szCs w:val="28"/>
              </w:rPr>
              <w:t xml:space="preserve"> (прилагается).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8B6C08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16</w:t>
            </w:r>
            <w:r w:rsidR="00595B9E" w:rsidRPr="00123110">
              <w:rPr>
                <w:szCs w:val="28"/>
              </w:rPr>
              <w:t>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9037C" w:rsidRPr="00EB77F3" w:rsidRDefault="00B9037C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357415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7C576F" w:rsidRPr="00123110">
              <w:rPr>
                <w:szCs w:val="28"/>
              </w:rPr>
              <w:t xml:space="preserve"> № </w:t>
            </w:r>
            <w:r>
              <w:rPr>
                <w:szCs w:val="28"/>
              </w:rPr>
              <w:t>807, 808</w:t>
            </w:r>
            <w:r w:rsidR="00595B9E" w:rsidRPr="00123110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595B9E" w:rsidRPr="00123110">
              <w:rPr>
                <w:szCs w:val="28"/>
              </w:rPr>
              <w:t>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</w:t>
            </w:r>
            <w:r w:rsidR="008B6C08" w:rsidRPr="00123110">
              <w:rPr>
                <w:szCs w:val="28"/>
              </w:rPr>
              <w:t>7</w:t>
            </w:r>
            <w:r w:rsidRPr="00123110">
              <w:rPr>
                <w:szCs w:val="28"/>
              </w:rPr>
              <w:t>. СЛУШАЛИ:</w:t>
            </w: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9037C" w:rsidRPr="00EB77F3" w:rsidRDefault="00B9037C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(второе чтение)</w:t>
            </w:r>
            <w:r w:rsidR="00357415"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</w:tr>
      <w:tr w:rsidR="00595B9E" w:rsidRPr="00123110">
        <w:tc>
          <w:tcPr>
            <w:tcW w:w="2235" w:type="dxa"/>
          </w:tcPr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95B9E" w:rsidRPr="00123110" w:rsidRDefault="00186E34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809</w:t>
            </w:r>
            <w:r w:rsidR="00595B9E" w:rsidRPr="00123110">
              <w:rPr>
                <w:szCs w:val="28"/>
              </w:rPr>
              <w:t xml:space="preserve"> (прилагается).</w:t>
            </w: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</w:p>
          <w:p w:rsidR="00595B9E" w:rsidRPr="00123110" w:rsidRDefault="00595B9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056442" w:rsidRPr="00123110" w:rsidRDefault="00056442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61D9A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18</w:t>
            </w:r>
            <w:r w:rsidR="0067214F" w:rsidRPr="00123110">
              <w:rPr>
                <w:szCs w:val="28"/>
              </w:rPr>
              <w:t>. СЛУШАЛИ:</w:t>
            </w:r>
          </w:p>
          <w:p w:rsidR="0067214F" w:rsidRPr="00123110" w:rsidRDefault="0067214F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46F12" w:rsidRPr="00EB77F3" w:rsidRDefault="00346F12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(третье чтение)</w:t>
            </w:r>
            <w:r w:rsidR="00186E34"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7214F" w:rsidRPr="00123110" w:rsidRDefault="005A3838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 xml:space="preserve">Решение № </w:t>
            </w:r>
            <w:r w:rsidR="00186E34">
              <w:rPr>
                <w:szCs w:val="28"/>
              </w:rPr>
              <w:t>810</w:t>
            </w:r>
            <w:r w:rsidR="0067214F" w:rsidRPr="00123110">
              <w:rPr>
                <w:szCs w:val="28"/>
              </w:rPr>
              <w:t xml:space="preserve"> (прилагается).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61D9A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19</w:t>
            </w:r>
            <w:r w:rsidR="0067214F" w:rsidRPr="00123110">
              <w:rPr>
                <w:szCs w:val="28"/>
              </w:rPr>
              <w:t>. СЛУШАЛИ:</w:t>
            </w:r>
          </w:p>
          <w:p w:rsidR="00186E34" w:rsidRDefault="00186E34" w:rsidP="00D238F9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szCs w:val="28"/>
                <w:highlight w:val="yellow"/>
              </w:rPr>
            </w:pPr>
          </w:p>
          <w:p w:rsidR="0067214F" w:rsidRPr="00123110" w:rsidRDefault="0067214F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4496C" w:rsidRPr="00333620" w:rsidRDefault="0054496C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3620">
              <w:rPr>
                <w:szCs w:val="28"/>
              </w:rPr>
              <w:t xml:space="preserve">Об отчете по результатам проведения контрольного мероприятия по вопросу фактического исполнения Указа Президента Российской Федерации от 07.05.2012 № 597 </w:t>
            </w:r>
            <w:r w:rsidRPr="00333620">
              <w:rPr>
                <w:szCs w:val="28"/>
              </w:rPr>
              <w:lastRenderedPageBreak/>
              <w:t>"О мероприятиях по реализации государственной социальной политики" в части повышения средней заработной платы медицинского персонала в учреждениях здравоохранения Приморского края за период 2013-2014 годы".</w:t>
            </w: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  <w:r w:rsidRPr="00333620">
              <w:rPr>
                <w:i/>
                <w:szCs w:val="28"/>
                <w:u w:val="single"/>
              </w:rPr>
              <w:t>Докладывает:</w:t>
            </w:r>
            <w:r w:rsidR="00413792" w:rsidRPr="00333620">
              <w:rPr>
                <w:szCs w:val="28"/>
              </w:rPr>
              <w:t xml:space="preserve"> Волкова В.В.</w:t>
            </w: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</w:p>
        </w:tc>
      </w:tr>
      <w:tr w:rsidR="00413792" w:rsidRPr="00123110">
        <w:tc>
          <w:tcPr>
            <w:tcW w:w="2235" w:type="dxa"/>
          </w:tcPr>
          <w:p w:rsidR="00413792" w:rsidRPr="00123110" w:rsidRDefault="00413792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413792" w:rsidRPr="00333620" w:rsidRDefault="004B60E3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33620">
              <w:rPr>
                <w:szCs w:val="28"/>
              </w:rPr>
              <w:t xml:space="preserve">Чемерис И.С., </w:t>
            </w:r>
            <w:r w:rsidR="00E441A5" w:rsidRPr="00333620">
              <w:rPr>
                <w:szCs w:val="28"/>
              </w:rPr>
              <w:t xml:space="preserve">Сопчук С.А., </w:t>
            </w:r>
            <w:r w:rsidRPr="00333620">
              <w:rPr>
                <w:szCs w:val="28"/>
              </w:rPr>
              <w:t xml:space="preserve">Колотова С.В., </w:t>
            </w:r>
            <w:proofErr w:type="spellStart"/>
            <w:r w:rsidRPr="00333620">
              <w:rPr>
                <w:szCs w:val="28"/>
              </w:rPr>
              <w:t>Кирий</w:t>
            </w:r>
            <w:proofErr w:type="spellEnd"/>
            <w:r w:rsidRPr="00333620">
              <w:rPr>
                <w:szCs w:val="28"/>
              </w:rPr>
              <w:t xml:space="preserve"> Л.Г., Кузьмин А.В., Виноградов Д.А.</w:t>
            </w:r>
            <w:r w:rsidR="00B57971" w:rsidRPr="00333620">
              <w:rPr>
                <w:szCs w:val="28"/>
              </w:rPr>
              <w:t>, Межонов К.А.</w:t>
            </w:r>
            <w:r w:rsidR="009530C7" w:rsidRPr="00333620">
              <w:rPr>
                <w:szCs w:val="28"/>
              </w:rPr>
              <w:t xml:space="preserve">, </w:t>
            </w:r>
            <w:r w:rsidR="009530C7" w:rsidRPr="00333620">
              <w:rPr>
                <w:szCs w:val="28"/>
              </w:rPr>
              <w:br/>
            </w:r>
            <w:proofErr w:type="spellStart"/>
            <w:r w:rsidR="009530C7" w:rsidRPr="00333620">
              <w:rPr>
                <w:szCs w:val="28"/>
              </w:rPr>
              <w:t>Шуматов</w:t>
            </w:r>
            <w:proofErr w:type="spellEnd"/>
            <w:r w:rsidR="009530C7" w:rsidRPr="00333620">
              <w:rPr>
                <w:szCs w:val="28"/>
              </w:rPr>
              <w:t xml:space="preserve"> В.Б.</w:t>
            </w:r>
          </w:p>
          <w:p w:rsidR="004B60E3" w:rsidRPr="00333620" w:rsidRDefault="004B60E3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7214F" w:rsidRPr="00333620" w:rsidRDefault="004B60E3" w:rsidP="00D238F9">
            <w:pPr>
              <w:jc w:val="both"/>
              <w:rPr>
                <w:szCs w:val="28"/>
              </w:rPr>
            </w:pPr>
            <w:r w:rsidRPr="00333620">
              <w:rPr>
                <w:szCs w:val="28"/>
              </w:rPr>
              <w:t>Решение № 811</w:t>
            </w:r>
            <w:r w:rsidR="0067214F" w:rsidRPr="00333620">
              <w:rPr>
                <w:szCs w:val="28"/>
              </w:rPr>
              <w:t xml:space="preserve"> (прилагается).</w:t>
            </w: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  <w:r w:rsidRPr="00333620">
              <w:rPr>
                <w:szCs w:val="28"/>
              </w:rPr>
              <w:t>Голосовали "за" – единогласно.</w:t>
            </w:r>
          </w:p>
          <w:p w:rsidR="0067214F" w:rsidRPr="00333620" w:rsidRDefault="0067214F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61D9A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20</w:t>
            </w:r>
            <w:r w:rsidR="0067214F" w:rsidRPr="00123110">
              <w:rPr>
                <w:szCs w:val="28"/>
              </w:rPr>
              <w:t>. СЛУШАЛИ:</w:t>
            </w:r>
          </w:p>
          <w:p w:rsidR="0067214F" w:rsidRPr="00123110" w:rsidRDefault="0067214F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20142" w:rsidRPr="00EB77F3" w:rsidRDefault="00420142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Отчет о работе комитета Законодательного Собрания по социальной политике и защите прав граждан за 2014 год</w:t>
            </w:r>
            <w:r>
              <w:rPr>
                <w:szCs w:val="28"/>
              </w:rPr>
              <w:t>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7214F" w:rsidRPr="00123110" w:rsidRDefault="000D66F6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812</w:t>
            </w:r>
            <w:r w:rsidR="0067214F" w:rsidRPr="00123110">
              <w:rPr>
                <w:szCs w:val="28"/>
              </w:rPr>
              <w:t xml:space="preserve"> (прилагается).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</w:tr>
      <w:tr w:rsidR="0067214F" w:rsidRPr="00123110">
        <w:tc>
          <w:tcPr>
            <w:tcW w:w="2235" w:type="dxa"/>
          </w:tcPr>
          <w:p w:rsidR="008C1C11" w:rsidRPr="00123110" w:rsidRDefault="008C1C11" w:rsidP="00D238F9">
            <w:pPr>
              <w:pStyle w:val="a9"/>
              <w:spacing w:after="0"/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21. СЛУШАЛИ:</w:t>
            </w:r>
          </w:p>
          <w:p w:rsidR="0067214F" w:rsidRPr="00123110" w:rsidRDefault="0067214F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18CD" w:rsidRPr="00EB77F3" w:rsidRDefault="003018CD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плане работы комитета Законодательного Собрания по социальной политике и защите прав граждан на второй квартал 2015 года</w:t>
            </w:r>
            <w:r>
              <w:rPr>
                <w:szCs w:val="28"/>
              </w:rPr>
              <w:t>.</w:t>
            </w:r>
          </w:p>
          <w:p w:rsidR="0097492D" w:rsidRPr="00123110" w:rsidRDefault="0097492D" w:rsidP="00D238F9">
            <w:pPr>
              <w:jc w:val="both"/>
              <w:rPr>
                <w:szCs w:val="28"/>
              </w:rPr>
            </w:pPr>
          </w:p>
          <w:p w:rsidR="0067214F" w:rsidRDefault="0097492D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</w:tc>
      </w:tr>
      <w:tr w:rsidR="0097492D" w:rsidRPr="00F16FE7">
        <w:tc>
          <w:tcPr>
            <w:tcW w:w="2235" w:type="dxa"/>
          </w:tcPr>
          <w:p w:rsidR="0097492D" w:rsidRPr="00123110" w:rsidRDefault="0097492D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97492D" w:rsidRPr="00123110" w:rsidRDefault="0097492D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492D" w:rsidRPr="00123110" w:rsidRDefault="003F747E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813</w:t>
            </w:r>
            <w:r w:rsidR="0097492D" w:rsidRPr="00123110">
              <w:rPr>
                <w:szCs w:val="28"/>
              </w:rPr>
              <w:t xml:space="preserve"> (прилагается).</w:t>
            </w:r>
          </w:p>
          <w:p w:rsidR="0097492D" w:rsidRPr="00123110" w:rsidRDefault="0097492D" w:rsidP="00D238F9">
            <w:pPr>
              <w:jc w:val="both"/>
              <w:rPr>
                <w:szCs w:val="28"/>
              </w:rPr>
            </w:pPr>
          </w:p>
          <w:p w:rsidR="0097492D" w:rsidRPr="00F16FE7" w:rsidRDefault="0097492D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97492D" w:rsidRPr="00F16FE7" w:rsidRDefault="0097492D" w:rsidP="00D238F9">
            <w:pPr>
              <w:jc w:val="both"/>
              <w:rPr>
                <w:szCs w:val="28"/>
              </w:rPr>
            </w:pPr>
          </w:p>
        </w:tc>
      </w:tr>
      <w:tr w:rsidR="003018CD" w:rsidRPr="00F16FE7">
        <w:tc>
          <w:tcPr>
            <w:tcW w:w="2235" w:type="dxa"/>
          </w:tcPr>
          <w:p w:rsidR="003018CD" w:rsidRPr="00123110" w:rsidRDefault="002C5ABE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3018CD" w:rsidRPr="00123110">
              <w:rPr>
                <w:szCs w:val="28"/>
              </w:rPr>
              <w:t>. СЛУШАЛИ: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5ABE" w:rsidRPr="00EB77F3" w:rsidRDefault="002C5ABE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проведении выездного заседания комитета Законодательного Собрания по социальной политике и защите прав граждан</w:t>
            </w:r>
            <w:r>
              <w:rPr>
                <w:szCs w:val="28"/>
              </w:rPr>
              <w:t>.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  <w:p w:rsidR="003018CD" w:rsidRDefault="003018CD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</w:tc>
      </w:tr>
      <w:tr w:rsidR="003018CD" w:rsidRPr="00F16FE7">
        <w:tc>
          <w:tcPr>
            <w:tcW w:w="2235" w:type="dxa"/>
          </w:tcPr>
          <w:p w:rsidR="003018CD" w:rsidRPr="00123110" w:rsidRDefault="003018CD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18CD" w:rsidRPr="00123110" w:rsidRDefault="003F747E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814</w:t>
            </w:r>
            <w:r w:rsidR="003018CD" w:rsidRPr="00123110">
              <w:rPr>
                <w:szCs w:val="28"/>
              </w:rPr>
              <w:t xml:space="preserve"> (прилагается).</w:t>
            </w:r>
          </w:p>
          <w:p w:rsidR="003018CD" w:rsidRPr="00123110" w:rsidRDefault="003018CD" w:rsidP="00D238F9">
            <w:pPr>
              <w:jc w:val="both"/>
              <w:rPr>
                <w:szCs w:val="28"/>
              </w:rPr>
            </w:pPr>
          </w:p>
          <w:p w:rsidR="003018CD" w:rsidRPr="00F16FE7" w:rsidRDefault="003018CD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3018CD" w:rsidRPr="00F16FE7" w:rsidRDefault="003018CD" w:rsidP="00D238F9">
            <w:pPr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123110">
              <w:rPr>
                <w:szCs w:val="28"/>
              </w:rPr>
              <w:t>. СЛУШАЛИ: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5ABE" w:rsidRDefault="009F2990" w:rsidP="00D238F9">
            <w:pPr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2C5ABE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lastRenderedPageBreak/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lastRenderedPageBreak/>
              <w:t>РЕШИЛИ: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5ABE" w:rsidRPr="00123110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 xml:space="preserve">Решение № </w:t>
            </w:r>
            <w:r w:rsidR="003F747E">
              <w:rPr>
                <w:szCs w:val="28"/>
              </w:rPr>
              <w:t>815</w:t>
            </w:r>
            <w:r w:rsidRPr="00123110">
              <w:rPr>
                <w:szCs w:val="28"/>
              </w:rPr>
              <w:t xml:space="preserve"> (прилагается).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24</w:t>
            </w:r>
            <w:r w:rsidRPr="00123110">
              <w:rPr>
                <w:szCs w:val="28"/>
              </w:rPr>
              <w:t>. СЛУШАЛИ: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F2990" w:rsidRPr="00EB77F3" w:rsidRDefault="009F2990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  <w:p w:rsidR="002C5ABE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Чемерис И.С.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5ABE" w:rsidRPr="00123110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Решение №</w:t>
            </w:r>
            <w:r w:rsidR="003F747E">
              <w:rPr>
                <w:szCs w:val="28"/>
              </w:rPr>
              <w:t xml:space="preserve"> 816</w:t>
            </w:r>
            <w:r w:rsidRPr="00123110">
              <w:rPr>
                <w:szCs w:val="28"/>
              </w:rPr>
              <w:t xml:space="preserve"> (прилагается).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25</w:t>
            </w:r>
            <w:r w:rsidRPr="00123110">
              <w:rPr>
                <w:szCs w:val="28"/>
              </w:rPr>
              <w:t>. СЛУШАЛИ: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238F9" w:rsidRPr="00EB77F3" w:rsidRDefault="00D238F9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 расходовании бюджетных средств департаментом культуры Приморского края, предусмотренных на приобретение оборудования и ремонт объектов культуры, находящихся в муниципальной собственности в 2014 году</w:t>
            </w:r>
            <w:r>
              <w:rPr>
                <w:szCs w:val="28"/>
              </w:rPr>
              <w:t>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2C5ABE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D238F9">
              <w:rPr>
                <w:szCs w:val="28"/>
              </w:rPr>
              <w:t>Нечаев Р.М.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</w:tr>
      <w:tr w:rsidR="002F57DB" w:rsidRPr="00F16FE7">
        <w:tc>
          <w:tcPr>
            <w:tcW w:w="2235" w:type="dxa"/>
          </w:tcPr>
          <w:p w:rsidR="002F57DB" w:rsidRDefault="002F57DB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F57DB" w:rsidRDefault="002F57DB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Сопчук С.А.</w:t>
            </w:r>
          </w:p>
          <w:p w:rsidR="002F57DB" w:rsidRPr="00EB77F3" w:rsidRDefault="002F57DB" w:rsidP="00D238F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2C5ABE" w:rsidRPr="00F16FE7">
        <w:tc>
          <w:tcPr>
            <w:tcW w:w="2235" w:type="dxa"/>
          </w:tcPr>
          <w:p w:rsidR="002C5ABE" w:rsidRPr="00123110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C5ABE" w:rsidRPr="00123110" w:rsidRDefault="002F57DB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817</w:t>
            </w:r>
            <w:r w:rsidR="002C5ABE" w:rsidRPr="00123110">
              <w:rPr>
                <w:szCs w:val="28"/>
              </w:rPr>
              <w:t xml:space="preserve"> (прилагается).</w:t>
            </w:r>
          </w:p>
          <w:p w:rsidR="002C5ABE" w:rsidRPr="00123110" w:rsidRDefault="002C5ABE" w:rsidP="00D238F9">
            <w:pPr>
              <w:jc w:val="both"/>
              <w:rPr>
                <w:szCs w:val="28"/>
              </w:rPr>
            </w:pP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2C5ABE" w:rsidRPr="00F16FE7" w:rsidRDefault="002C5ABE" w:rsidP="00D238F9">
            <w:pPr>
              <w:jc w:val="both"/>
              <w:rPr>
                <w:szCs w:val="28"/>
              </w:rPr>
            </w:pPr>
          </w:p>
        </w:tc>
      </w:tr>
      <w:tr w:rsidR="009F2990" w:rsidRPr="00F16FE7">
        <w:tc>
          <w:tcPr>
            <w:tcW w:w="2235" w:type="dxa"/>
          </w:tcPr>
          <w:p w:rsidR="009F2990" w:rsidRPr="00123110" w:rsidRDefault="009F2990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  <w:r w:rsidRPr="00123110">
              <w:rPr>
                <w:szCs w:val="28"/>
              </w:rPr>
              <w:t>. СЛУШАЛИ: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31470" w:rsidRPr="00EB77F3" w:rsidRDefault="00D31470" w:rsidP="00D314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Об информации департамента образования и науки Приморского края о достаточности средств субвенций на обеспечение государственных гарантий реализации прав на получение образования в муниципальных общеобразовательных и дошкольных образовательных организаций  Приморского края в 2014 году</w:t>
            </w:r>
            <w:r>
              <w:rPr>
                <w:szCs w:val="28"/>
              </w:rPr>
              <w:t>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9F2990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proofErr w:type="spellStart"/>
            <w:r w:rsidR="00D31470">
              <w:rPr>
                <w:szCs w:val="28"/>
              </w:rPr>
              <w:t>Сигида</w:t>
            </w:r>
            <w:proofErr w:type="spellEnd"/>
            <w:r w:rsidR="00D31470">
              <w:rPr>
                <w:szCs w:val="28"/>
              </w:rPr>
              <w:t xml:space="preserve"> Р.С.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</w:tr>
      <w:tr w:rsidR="00D65836" w:rsidRPr="00F16FE7">
        <w:tc>
          <w:tcPr>
            <w:tcW w:w="2235" w:type="dxa"/>
          </w:tcPr>
          <w:p w:rsidR="00D65836" w:rsidRDefault="00D65836" w:rsidP="00D238F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C3491" w:rsidRDefault="007C3491" w:rsidP="009A3E1B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9A0063">
              <w:rPr>
                <w:szCs w:val="28"/>
              </w:rPr>
              <w:t xml:space="preserve">, Мальцева Н.В., </w:t>
            </w:r>
            <w:r w:rsidR="005E3DA6">
              <w:rPr>
                <w:szCs w:val="28"/>
              </w:rPr>
              <w:t xml:space="preserve">Межонов К.А., </w:t>
            </w:r>
            <w:r w:rsidR="009A3E1B">
              <w:rPr>
                <w:szCs w:val="28"/>
              </w:rPr>
              <w:br/>
            </w:r>
            <w:r w:rsidR="00CA1DA2">
              <w:rPr>
                <w:szCs w:val="28"/>
              </w:rPr>
              <w:t xml:space="preserve">Сопчук С.А., Тодоров </w:t>
            </w:r>
            <w:r w:rsidR="00A713CC">
              <w:rPr>
                <w:szCs w:val="28"/>
              </w:rPr>
              <w:t xml:space="preserve">Н.А., </w:t>
            </w:r>
            <w:r w:rsidR="009F42B1">
              <w:rPr>
                <w:szCs w:val="28"/>
              </w:rPr>
              <w:t>Аверьянова А.М.</w:t>
            </w:r>
          </w:p>
          <w:p w:rsidR="009A3E1B" w:rsidRPr="00EB77F3" w:rsidRDefault="009A3E1B" w:rsidP="009A3E1B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</w:p>
        </w:tc>
      </w:tr>
      <w:tr w:rsidR="009F2990" w:rsidRPr="00F16FE7">
        <w:tc>
          <w:tcPr>
            <w:tcW w:w="2235" w:type="dxa"/>
          </w:tcPr>
          <w:p w:rsidR="009F2990" w:rsidRPr="00123110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F2990" w:rsidRPr="00123110" w:rsidRDefault="009A3E1B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819</w:t>
            </w:r>
            <w:r w:rsidR="009F2990" w:rsidRPr="00123110">
              <w:rPr>
                <w:szCs w:val="28"/>
              </w:rPr>
              <w:t xml:space="preserve"> (прилагается).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9F2990" w:rsidRPr="00F16FE7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  <w:p w:rsidR="009F2990" w:rsidRPr="00F16FE7" w:rsidRDefault="009F2990" w:rsidP="00D238F9">
            <w:pPr>
              <w:jc w:val="both"/>
              <w:rPr>
                <w:szCs w:val="28"/>
              </w:rPr>
            </w:pPr>
          </w:p>
        </w:tc>
      </w:tr>
      <w:tr w:rsidR="009F2990" w:rsidRPr="00F16FE7">
        <w:tc>
          <w:tcPr>
            <w:tcW w:w="2235" w:type="dxa"/>
          </w:tcPr>
          <w:p w:rsidR="009F2990" w:rsidRPr="00123110" w:rsidRDefault="009F2990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27</w:t>
            </w:r>
            <w:r w:rsidRPr="00123110">
              <w:rPr>
                <w:szCs w:val="28"/>
              </w:rPr>
              <w:t>. СЛУШАЛИ: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D2CF1" w:rsidRPr="00EB77F3" w:rsidRDefault="007D2CF1" w:rsidP="009A3E1B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  <w:r w:rsidRPr="00EB77F3">
              <w:rPr>
                <w:szCs w:val="28"/>
              </w:rPr>
              <w:t>Об анализе исполнения расходов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и дошкольных образовательных учреждениях Приморского края (Дальнегорского и Владивостокского городских округов, Пограничного муниципального района)</w:t>
            </w:r>
            <w:r w:rsidR="009A3E1B">
              <w:rPr>
                <w:szCs w:val="28"/>
              </w:rPr>
              <w:t>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9F2990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i/>
                <w:szCs w:val="28"/>
                <w:u w:val="single"/>
              </w:rPr>
              <w:t>Докладывает:</w:t>
            </w:r>
            <w:r w:rsidRPr="00123110">
              <w:rPr>
                <w:szCs w:val="28"/>
              </w:rPr>
              <w:t xml:space="preserve"> </w:t>
            </w:r>
            <w:r w:rsidR="007D2CF1">
              <w:rPr>
                <w:szCs w:val="28"/>
              </w:rPr>
              <w:t>Волкова В.В.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</w:tr>
      <w:tr w:rsidR="009A3E1B" w:rsidRPr="00F16FE7">
        <w:tc>
          <w:tcPr>
            <w:tcW w:w="2235" w:type="dxa"/>
          </w:tcPr>
          <w:p w:rsidR="009A3E1B" w:rsidRDefault="009A3E1B" w:rsidP="00D238F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A3E1B" w:rsidRDefault="00104845" w:rsidP="009A3E1B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Мальцева Н.В., Межонов К.А., </w:t>
            </w:r>
            <w:r w:rsidR="00761E27"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</w:t>
            </w:r>
            <w:r w:rsidR="009436DF">
              <w:rPr>
                <w:szCs w:val="28"/>
              </w:rPr>
              <w:t xml:space="preserve"> Тодоров Н.А., Аверьянова А.М.</w:t>
            </w:r>
          </w:p>
          <w:p w:rsidR="009A3E1B" w:rsidRPr="00EB77F3" w:rsidRDefault="009A3E1B" w:rsidP="009A3E1B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Cs w:val="28"/>
              </w:rPr>
            </w:pPr>
          </w:p>
        </w:tc>
      </w:tr>
      <w:tr w:rsidR="009F2990" w:rsidRPr="00F16FE7">
        <w:tc>
          <w:tcPr>
            <w:tcW w:w="2235" w:type="dxa"/>
          </w:tcPr>
          <w:p w:rsidR="009F2990" w:rsidRPr="00123110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РЕШИЛИ: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F2990" w:rsidRPr="00123110" w:rsidRDefault="009A3E1B" w:rsidP="00D238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820</w:t>
            </w:r>
            <w:r w:rsidR="009F2990" w:rsidRPr="00123110">
              <w:rPr>
                <w:szCs w:val="28"/>
              </w:rPr>
              <w:t xml:space="preserve"> (прилагается).</w:t>
            </w:r>
          </w:p>
          <w:p w:rsidR="009F2990" w:rsidRPr="00123110" w:rsidRDefault="009F2990" w:rsidP="00D238F9">
            <w:pPr>
              <w:jc w:val="both"/>
              <w:rPr>
                <w:szCs w:val="28"/>
              </w:rPr>
            </w:pPr>
          </w:p>
          <w:p w:rsidR="009F2990" w:rsidRPr="00F16FE7" w:rsidRDefault="009F2990" w:rsidP="00D238F9">
            <w:pPr>
              <w:jc w:val="both"/>
              <w:rPr>
                <w:szCs w:val="28"/>
              </w:rPr>
            </w:pPr>
            <w:r w:rsidRPr="00123110">
              <w:rPr>
                <w:szCs w:val="28"/>
              </w:rPr>
              <w:t>Голосовали "за" – единогласно.</w:t>
            </w:r>
          </w:p>
        </w:tc>
      </w:tr>
    </w:tbl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B7CF7" w:rsidRDefault="00661D9A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49D" w:rsidRDefault="0020249D">
      <w:r>
        <w:separator/>
      </w:r>
    </w:p>
  </w:endnote>
  <w:endnote w:type="continuationSeparator" w:id="0">
    <w:p w:rsidR="0020249D" w:rsidRDefault="0020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49D" w:rsidRDefault="0020249D">
      <w:r>
        <w:separator/>
      </w:r>
    </w:p>
  </w:footnote>
  <w:footnote w:type="continuationSeparator" w:id="0">
    <w:p w:rsidR="0020249D" w:rsidRDefault="00202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90" w:rsidRDefault="002D55E4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F299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F2990" w:rsidRDefault="009F2990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90" w:rsidRDefault="002D55E4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F299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6512C">
      <w:rPr>
        <w:rStyle w:val="ae"/>
        <w:noProof/>
      </w:rPr>
      <w:t>6</w:t>
    </w:r>
    <w:r>
      <w:rPr>
        <w:rStyle w:val="ae"/>
      </w:rPr>
      <w:fldChar w:fldCharType="end"/>
    </w:r>
  </w:p>
  <w:p w:rsidR="009F2990" w:rsidRDefault="009F2990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D12"/>
    <w:rsid w:val="00010149"/>
    <w:rsid w:val="000119FF"/>
    <w:rsid w:val="00011D9F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0359"/>
    <w:rsid w:val="00040C55"/>
    <w:rsid w:val="0004179E"/>
    <w:rsid w:val="0004283F"/>
    <w:rsid w:val="00042F78"/>
    <w:rsid w:val="000430E7"/>
    <w:rsid w:val="00044A8C"/>
    <w:rsid w:val="00046207"/>
    <w:rsid w:val="000473B0"/>
    <w:rsid w:val="000475A5"/>
    <w:rsid w:val="00047DC0"/>
    <w:rsid w:val="00050AF1"/>
    <w:rsid w:val="000531B6"/>
    <w:rsid w:val="00053709"/>
    <w:rsid w:val="00056442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67907"/>
    <w:rsid w:val="000702DB"/>
    <w:rsid w:val="00073542"/>
    <w:rsid w:val="000740C4"/>
    <w:rsid w:val="00075DD1"/>
    <w:rsid w:val="00077E9B"/>
    <w:rsid w:val="000821DA"/>
    <w:rsid w:val="00082A97"/>
    <w:rsid w:val="00082CC8"/>
    <w:rsid w:val="000835E1"/>
    <w:rsid w:val="00092C3F"/>
    <w:rsid w:val="0009328C"/>
    <w:rsid w:val="00093370"/>
    <w:rsid w:val="00093E9F"/>
    <w:rsid w:val="000946A8"/>
    <w:rsid w:val="000946E6"/>
    <w:rsid w:val="000947AE"/>
    <w:rsid w:val="00095938"/>
    <w:rsid w:val="00096622"/>
    <w:rsid w:val="00097FC7"/>
    <w:rsid w:val="000A099C"/>
    <w:rsid w:val="000A10FE"/>
    <w:rsid w:val="000A13CF"/>
    <w:rsid w:val="000A17C0"/>
    <w:rsid w:val="000A1AB5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38AA"/>
    <w:rsid w:val="000C5D80"/>
    <w:rsid w:val="000C6CA4"/>
    <w:rsid w:val="000C74AD"/>
    <w:rsid w:val="000D216D"/>
    <w:rsid w:val="000D2A73"/>
    <w:rsid w:val="000D2FEB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467D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F86"/>
    <w:rsid w:val="000F308B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0E0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C44"/>
    <w:rsid w:val="00144B19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0EB"/>
    <w:rsid w:val="001B5E07"/>
    <w:rsid w:val="001C0A87"/>
    <w:rsid w:val="001C53CB"/>
    <w:rsid w:val="001C56AC"/>
    <w:rsid w:val="001C76CA"/>
    <w:rsid w:val="001C7EB8"/>
    <w:rsid w:val="001D07F5"/>
    <w:rsid w:val="001D104D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CA"/>
    <w:rsid w:val="00253538"/>
    <w:rsid w:val="00253E2B"/>
    <w:rsid w:val="00254029"/>
    <w:rsid w:val="002557BA"/>
    <w:rsid w:val="00256041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5ABE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37A"/>
    <w:rsid w:val="002F57DB"/>
    <w:rsid w:val="0030008A"/>
    <w:rsid w:val="003018CD"/>
    <w:rsid w:val="00301E52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A0438"/>
    <w:rsid w:val="003A3C50"/>
    <w:rsid w:val="003A4099"/>
    <w:rsid w:val="003A414E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8E5"/>
    <w:rsid w:val="00413792"/>
    <w:rsid w:val="004153AE"/>
    <w:rsid w:val="00415ADF"/>
    <w:rsid w:val="00417356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511"/>
    <w:rsid w:val="00434933"/>
    <w:rsid w:val="00434A62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585D"/>
    <w:rsid w:val="004B60E3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FE2"/>
    <w:rsid w:val="004E07D1"/>
    <w:rsid w:val="004E1F43"/>
    <w:rsid w:val="004E2749"/>
    <w:rsid w:val="004E39A2"/>
    <w:rsid w:val="004E3C76"/>
    <w:rsid w:val="004E43A6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16"/>
    <w:rsid w:val="00502B59"/>
    <w:rsid w:val="00502EF7"/>
    <w:rsid w:val="005033CF"/>
    <w:rsid w:val="00503D7D"/>
    <w:rsid w:val="005047E0"/>
    <w:rsid w:val="005054C6"/>
    <w:rsid w:val="005072E6"/>
    <w:rsid w:val="00507321"/>
    <w:rsid w:val="00507F4B"/>
    <w:rsid w:val="0051031F"/>
    <w:rsid w:val="00511181"/>
    <w:rsid w:val="005119E2"/>
    <w:rsid w:val="00511C69"/>
    <w:rsid w:val="00513663"/>
    <w:rsid w:val="00514462"/>
    <w:rsid w:val="00514D62"/>
    <w:rsid w:val="0051578D"/>
    <w:rsid w:val="00516916"/>
    <w:rsid w:val="0052129F"/>
    <w:rsid w:val="00522881"/>
    <w:rsid w:val="00523131"/>
    <w:rsid w:val="00523586"/>
    <w:rsid w:val="00523679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C53"/>
    <w:rsid w:val="0054496C"/>
    <w:rsid w:val="005450C9"/>
    <w:rsid w:val="00545F97"/>
    <w:rsid w:val="00546D85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5D6E"/>
    <w:rsid w:val="00587265"/>
    <w:rsid w:val="005873C9"/>
    <w:rsid w:val="00587629"/>
    <w:rsid w:val="00590877"/>
    <w:rsid w:val="005912E5"/>
    <w:rsid w:val="00593116"/>
    <w:rsid w:val="00593418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5F81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994"/>
    <w:rsid w:val="00612DA5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220C"/>
    <w:rsid w:val="00633B19"/>
    <w:rsid w:val="00633C80"/>
    <w:rsid w:val="0063435D"/>
    <w:rsid w:val="006349EC"/>
    <w:rsid w:val="00634E88"/>
    <w:rsid w:val="00635973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1D9A"/>
    <w:rsid w:val="00662443"/>
    <w:rsid w:val="00664FC9"/>
    <w:rsid w:val="00665907"/>
    <w:rsid w:val="00671766"/>
    <w:rsid w:val="0067214F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15C9"/>
    <w:rsid w:val="00691B5F"/>
    <w:rsid w:val="00694A16"/>
    <w:rsid w:val="00694EF4"/>
    <w:rsid w:val="006A021F"/>
    <w:rsid w:val="006A032C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2599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626"/>
    <w:rsid w:val="00724868"/>
    <w:rsid w:val="00725034"/>
    <w:rsid w:val="00725D62"/>
    <w:rsid w:val="007262DA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F49"/>
    <w:rsid w:val="007427EF"/>
    <w:rsid w:val="00743137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A0692"/>
    <w:rsid w:val="007A1675"/>
    <w:rsid w:val="007A1C07"/>
    <w:rsid w:val="007A2538"/>
    <w:rsid w:val="007A2DDF"/>
    <w:rsid w:val="007A3316"/>
    <w:rsid w:val="007A398C"/>
    <w:rsid w:val="007A3EF4"/>
    <w:rsid w:val="007A474A"/>
    <w:rsid w:val="007A521E"/>
    <w:rsid w:val="007A52B7"/>
    <w:rsid w:val="007A7909"/>
    <w:rsid w:val="007B0166"/>
    <w:rsid w:val="007B12BD"/>
    <w:rsid w:val="007B1409"/>
    <w:rsid w:val="007B1BD8"/>
    <w:rsid w:val="007B3122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E8C"/>
    <w:rsid w:val="008511E3"/>
    <w:rsid w:val="00853D02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6CE8"/>
    <w:rsid w:val="0089072D"/>
    <w:rsid w:val="00892327"/>
    <w:rsid w:val="008923B4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B0737"/>
    <w:rsid w:val="008B41B7"/>
    <w:rsid w:val="008B5479"/>
    <w:rsid w:val="008B6C08"/>
    <w:rsid w:val="008B6C90"/>
    <w:rsid w:val="008C159A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3AD0"/>
    <w:rsid w:val="00924AE7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AFF"/>
    <w:rsid w:val="009436DF"/>
    <w:rsid w:val="00946092"/>
    <w:rsid w:val="0094622D"/>
    <w:rsid w:val="0094663D"/>
    <w:rsid w:val="00946F38"/>
    <w:rsid w:val="00947658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18F2"/>
    <w:rsid w:val="00963DDD"/>
    <w:rsid w:val="0096431C"/>
    <w:rsid w:val="00964973"/>
    <w:rsid w:val="00966BF7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D69"/>
    <w:rsid w:val="009952A0"/>
    <w:rsid w:val="00995B06"/>
    <w:rsid w:val="00995B44"/>
    <w:rsid w:val="00995C51"/>
    <w:rsid w:val="009A0063"/>
    <w:rsid w:val="009A0677"/>
    <w:rsid w:val="009A0EA5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7DA8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6563"/>
    <w:rsid w:val="009E6FED"/>
    <w:rsid w:val="009F0985"/>
    <w:rsid w:val="009F0EBA"/>
    <w:rsid w:val="009F1494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927"/>
    <w:rsid w:val="00A250C0"/>
    <w:rsid w:val="00A273D7"/>
    <w:rsid w:val="00A27A51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59C3"/>
    <w:rsid w:val="00A5359D"/>
    <w:rsid w:val="00A53FC2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63F6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AAD"/>
    <w:rsid w:val="00A97CB9"/>
    <w:rsid w:val="00AA09D9"/>
    <w:rsid w:val="00AA1E8F"/>
    <w:rsid w:val="00AA227D"/>
    <w:rsid w:val="00AA2451"/>
    <w:rsid w:val="00AA3DF5"/>
    <w:rsid w:val="00AA4E3D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4A91"/>
    <w:rsid w:val="00AC511D"/>
    <w:rsid w:val="00AC5911"/>
    <w:rsid w:val="00AC7429"/>
    <w:rsid w:val="00AD15CA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D7C"/>
    <w:rsid w:val="00B635EA"/>
    <w:rsid w:val="00B63DBD"/>
    <w:rsid w:val="00B64375"/>
    <w:rsid w:val="00B64A19"/>
    <w:rsid w:val="00B65968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6F4D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4644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5ECC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1BFE"/>
    <w:rsid w:val="00C71EB9"/>
    <w:rsid w:val="00C74A58"/>
    <w:rsid w:val="00C770DF"/>
    <w:rsid w:val="00C77339"/>
    <w:rsid w:val="00C80B07"/>
    <w:rsid w:val="00C80C8A"/>
    <w:rsid w:val="00C80D26"/>
    <w:rsid w:val="00C81F6D"/>
    <w:rsid w:val="00C8204D"/>
    <w:rsid w:val="00C824D4"/>
    <w:rsid w:val="00C82BBF"/>
    <w:rsid w:val="00C8667F"/>
    <w:rsid w:val="00C8697B"/>
    <w:rsid w:val="00C872EC"/>
    <w:rsid w:val="00C879C9"/>
    <w:rsid w:val="00C87B45"/>
    <w:rsid w:val="00C9193C"/>
    <w:rsid w:val="00C926DE"/>
    <w:rsid w:val="00C92708"/>
    <w:rsid w:val="00C930C0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B1829"/>
    <w:rsid w:val="00CB2214"/>
    <w:rsid w:val="00CB2673"/>
    <w:rsid w:val="00CB3F34"/>
    <w:rsid w:val="00CB5A88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4703"/>
    <w:rsid w:val="00D149B7"/>
    <w:rsid w:val="00D14C03"/>
    <w:rsid w:val="00D1554D"/>
    <w:rsid w:val="00D15E73"/>
    <w:rsid w:val="00D16091"/>
    <w:rsid w:val="00D16F9E"/>
    <w:rsid w:val="00D17033"/>
    <w:rsid w:val="00D17186"/>
    <w:rsid w:val="00D20003"/>
    <w:rsid w:val="00D218FD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1EC3"/>
    <w:rsid w:val="00D92208"/>
    <w:rsid w:val="00D93765"/>
    <w:rsid w:val="00D93B86"/>
    <w:rsid w:val="00D9469F"/>
    <w:rsid w:val="00D94A1C"/>
    <w:rsid w:val="00D96645"/>
    <w:rsid w:val="00D96D78"/>
    <w:rsid w:val="00D96EF0"/>
    <w:rsid w:val="00D97FF5"/>
    <w:rsid w:val="00DA0728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9BF"/>
    <w:rsid w:val="00DF1FBD"/>
    <w:rsid w:val="00DF21DA"/>
    <w:rsid w:val="00DF3EA0"/>
    <w:rsid w:val="00DF6DC3"/>
    <w:rsid w:val="00DF6EA4"/>
    <w:rsid w:val="00DF79D8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41A6"/>
    <w:rsid w:val="00E5489A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CFF"/>
    <w:rsid w:val="00E9181B"/>
    <w:rsid w:val="00E958A7"/>
    <w:rsid w:val="00E970EF"/>
    <w:rsid w:val="00EA1599"/>
    <w:rsid w:val="00EA311F"/>
    <w:rsid w:val="00EA3D5F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9D6"/>
    <w:rsid w:val="00F12CB7"/>
    <w:rsid w:val="00F13051"/>
    <w:rsid w:val="00F149E4"/>
    <w:rsid w:val="00F14B61"/>
    <w:rsid w:val="00F16D9C"/>
    <w:rsid w:val="00F16FE7"/>
    <w:rsid w:val="00F17BD4"/>
    <w:rsid w:val="00F21AB8"/>
    <w:rsid w:val="00F2323B"/>
    <w:rsid w:val="00F23876"/>
    <w:rsid w:val="00F23E71"/>
    <w:rsid w:val="00F2446B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4646"/>
    <w:rsid w:val="00F54BB6"/>
    <w:rsid w:val="00F551F6"/>
    <w:rsid w:val="00F555C7"/>
    <w:rsid w:val="00F564E3"/>
    <w:rsid w:val="00F56DDE"/>
    <w:rsid w:val="00F57963"/>
    <w:rsid w:val="00F627B2"/>
    <w:rsid w:val="00F63832"/>
    <w:rsid w:val="00F64A73"/>
    <w:rsid w:val="00F669C1"/>
    <w:rsid w:val="00F7057A"/>
    <w:rsid w:val="00F71048"/>
    <w:rsid w:val="00F710D5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548D7-D390-4AD8-B065-3217F986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1949</TotalTime>
  <Pages>1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50</cp:revision>
  <cp:lastPrinted>2015-02-16T06:33:00Z</cp:lastPrinted>
  <dcterms:created xsi:type="dcterms:W3CDTF">2013-12-02T00:16:00Z</dcterms:created>
  <dcterms:modified xsi:type="dcterms:W3CDTF">2015-02-16T06:34:00Z</dcterms:modified>
</cp:coreProperties>
</file>