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6.5pt" o:ole="" fillcolor="window">
                  <v:imagedata r:id="rId8" o:title=""/>
                </v:shape>
                <o:OLEObject Type="Embed" ProgID="Word.Picture.8" ShapeID="_x0000_i1025" DrawAspect="Content" ObjectID="_1488782033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1E6564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022F5">
              <w:rPr>
                <w:szCs w:val="28"/>
              </w:rPr>
              <w:t>1</w:t>
            </w:r>
            <w:r>
              <w:rPr>
                <w:szCs w:val="28"/>
              </w:rPr>
              <w:t>.0</w:t>
            </w:r>
            <w:r w:rsidR="00255D6E">
              <w:rPr>
                <w:szCs w:val="28"/>
              </w:rPr>
              <w:t>3</w:t>
            </w:r>
            <w:r w:rsidR="00F07852" w:rsidRPr="006B7CF7">
              <w:rPr>
                <w:szCs w:val="28"/>
              </w:rPr>
              <w:t>.201</w:t>
            </w:r>
            <w:r>
              <w:rPr>
                <w:szCs w:val="28"/>
              </w:rPr>
              <w:t>5</w:t>
            </w: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7F7B66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255D6E">
              <w:rPr>
                <w:szCs w:val="28"/>
              </w:rPr>
              <w:t>3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B00E81" w:rsidRDefault="00B00E81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F07852" w:rsidRDefault="00710758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255D6E">
              <w:rPr>
                <w:szCs w:val="28"/>
              </w:rPr>
              <w:t>,</w:t>
            </w:r>
          </w:p>
          <w:p w:rsidR="00255D6E" w:rsidRDefault="00255D6E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</w:t>
            </w:r>
          </w:p>
          <w:p w:rsidR="005C74E9" w:rsidRPr="006B7CF7" w:rsidRDefault="005C74E9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3022F5" w:rsidRPr="00F64A73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Агафонова Е.Г.,</w:t>
            </w:r>
            <w:r w:rsidRPr="004A197B">
              <w:rPr>
                <w:szCs w:val="28"/>
              </w:rPr>
              <w:t xml:space="preserve"> директор ГУ "Территориальный фонд обязательного медицинского страхования Приморского края"</w:t>
            </w:r>
            <w:r>
              <w:rPr>
                <w:szCs w:val="28"/>
              </w:rPr>
              <w:t>;</w:t>
            </w:r>
          </w:p>
          <w:p w:rsidR="003022F5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Виноградов Д.А., председатель Контрольно-счетной палаты Приморского края</w:t>
            </w:r>
            <w:r>
              <w:rPr>
                <w:szCs w:val="28"/>
              </w:rPr>
              <w:t>;</w:t>
            </w:r>
          </w:p>
          <w:p w:rsidR="003022F5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>Волкова В.В., заместитель председателя Контрольно-счетной палаты Приморского края;</w:t>
            </w:r>
          </w:p>
          <w:p w:rsidR="003022F5" w:rsidRPr="00F64A73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Горчаков В.В., председатель Законодательного Собрания Приморского края;</w:t>
            </w:r>
          </w:p>
          <w:p w:rsidR="003022F5" w:rsidRDefault="003022F5" w:rsidP="0033362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Григорьева Е.А., д</w:t>
            </w:r>
            <w:r w:rsidRPr="00F64A73">
              <w:rPr>
                <w:szCs w:val="28"/>
              </w:rPr>
              <w:t>иректор департамента образования и науки Приморского края;</w:t>
            </w:r>
          </w:p>
          <w:p w:rsidR="003022F5" w:rsidRPr="00F64A73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 xml:space="preserve">Иванович С.И., </w:t>
            </w:r>
            <w:r>
              <w:rPr>
                <w:szCs w:val="28"/>
              </w:rPr>
              <w:t xml:space="preserve">заместитель начальника </w:t>
            </w:r>
            <w:r w:rsidRPr="00F64A73">
              <w:rPr>
                <w:szCs w:val="28"/>
              </w:rPr>
              <w:t xml:space="preserve"> отдела правовой экспертизы </w:t>
            </w:r>
            <w:proofErr w:type="spellStart"/>
            <w:r w:rsidRPr="00F64A73">
              <w:rPr>
                <w:szCs w:val="28"/>
              </w:rPr>
              <w:t>законо-проектов</w:t>
            </w:r>
            <w:proofErr w:type="spellEnd"/>
            <w:r w:rsidRPr="00F64A73">
              <w:rPr>
                <w:szCs w:val="28"/>
              </w:rPr>
              <w:t xml:space="preserve"> по бюджетному законодательству, экономике и социальной политике правового управления аппарата </w:t>
            </w:r>
            <w:proofErr w:type="spellStart"/>
            <w:r w:rsidRPr="00F64A73">
              <w:rPr>
                <w:szCs w:val="28"/>
              </w:rPr>
              <w:t>Законо-дательного</w:t>
            </w:r>
            <w:proofErr w:type="spellEnd"/>
            <w:r w:rsidRPr="00F64A73">
              <w:rPr>
                <w:szCs w:val="28"/>
              </w:rPr>
              <w:t xml:space="preserve"> Собрания Приморского края;</w:t>
            </w:r>
          </w:p>
          <w:p w:rsidR="003022F5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Красильников И.О., директор департамента информатизации и телекоммуникаций Приморского края;</w:t>
            </w:r>
          </w:p>
          <w:p w:rsidR="003022F5" w:rsidRPr="004A197B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Курченко Т.Л</w:t>
            </w:r>
            <w:r w:rsidRPr="004A197B">
              <w:rPr>
                <w:szCs w:val="28"/>
              </w:rPr>
              <w:t xml:space="preserve">., </w:t>
            </w:r>
            <w:r>
              <w:rPr>
                <w:szCs w:val="28"/>
              </w:rPr>
              <w:t>заместитель</w:t>
            </w:r>
            <w:r w:rsidRPr="004A197B">
              <w:rPr>
                <w:szCs w:val="28"/>
              </w:rPr>
              <w:t xml:space="preserve"> директора департамента здравоохранения Приморского края;</w:t>
            </w:r>
          </w:p>
          <w:p w:rsidR="003022F5" w:rsidRDefault="003022F5" w:rsidP="00333620">
            <w:pPr>
              <w:pStyle w:val="a9"/>
              <w:spacing w:after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 xml:space="preserve">Лаврентьева Л.Ф., директор департамента </w:t>
            </w:r>
            <w:r>
              <w:rPr>
                <w:szCs w:val="28"/>
              </w:rPr>
              <w:t>труда</w:t>
            </w:r>
            <w:r w:rsidRPr="00F64A73">
              <w:rPr>
                <w:szCs w:val="28"/>
              </w:rPr>
              <w:t xml:space="preserve"> и социального развития Приморского края;</w:t>
            </w:r>
            <w:r w:rsidRPr="00B36975">
              <w:rPr>
                <w:szCs w:val="28"/>
              </w:rPr>
              <w:t xml:space="preserve"> </w:t>
            </w:r>
          </w:p>
          <w:p w:rsidR="003022F5" w:rsidRDefault="003022F5" w:rsidP="00333620">
            <w:pPr>
              <w:pStyle w:val="a9"/>
              <w:spacing w:after="0"/>
              <w:jc w:val="both"/>
              <w:rPr>
                <w:szCs w:val="28"/>
              </w:rPr>
            </w:pPr>
            <w:r w:rsidRPr="00B36975">
              <w:rPr>
                <w:szCs w:val="28"/>
              </w:rPr>
              <w:t xml:space="preserve">Межонов К.А., депутат Законодательного </w:t>
            </w:r>
            <w:r w:rsidRPr="00B36975">
              <w:rPr>
                <w:szCs w:val="28"/>
              </w:rPr>
              <w:lastRenderedPageBreak/>
              <w:t>Собрания;</w:t>
            </w:r>
          </w:p>
          <w:p w:rsidR="003022F5" w:rsidRPr="00B36975" w:rsidRDefault="003022F5" w:rsidP="0033362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Некрасова О.В., заместитель директора департамента внутренней политики Приморского края;</w:t>
            </w:r>
          </w:p>
          <w:p w:rsidR="003022F5" w:rsidRPr="004A197B" w:rsidRDefault="003022F5" w:rsidP="00333620">
            <w:pPr>
              <w:pStyle w:val="a9"/>
              <w:spacing w:after="0"/>
              <w:jc w:val="both"/>
              <w:rPr>
                <w:szCs w:val="28"/>
              </w:rPr>
            </w:pPr>
            <w:r w:rsidRPr="004A197B">
              <w:rPr>
                <w:szCs w:val="28"/>
              </w:rPr>
              <w:t>Нечаев Р.М., заместитель директора департамента культуры Приморского края</w:t>
            </w:r>
            <w:r>
              <w:rPr>
                <w:szCs w:val="28"/>
              </w:rPr>
              <w:t>;</w:t>
            </w:r>
          </w:p>
          <w:p w:rsidR="003022F5" w:rsidRPr="00F64A73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Ольховская Е.С., старший помощник</w:t>
            </w:r>
            <w:r w:rsidRPr="00F64A73">
              <w:rPr>
                <w:szCs w:val="28"/>
              </w:rPr>
              <w:t xml:space="preserve"> прокурора края по</w:t>
            </w:r>
            <w:r>
              <w:rPr>
                <w:szCs w:val="28"/>
              </w:rPr>
              <w:t xml:space="preserve"> правовым вопросам</w:t>
            </w:r>
            <w:r w:rsidRPr="00F64A73">
              <w:rPr>
                <w:szCs w:val="28"/>
              </w:rPr>
              <w:t>;</w:t>
            </w:r>
          </w:p>
          <w:p w:rsidR="003022F5" w:rsidRPr="00F64A73" w:rsidRDefault="003022F5" w:rsidP="00333620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Пичкур</w:t>
            </w:r>
            <w:proofErr w:type="spellEnd"/>
            <w:r>
              <w:rPr>
                <w:szCs w:val="28"/>
              </w:rPr>
              <w:t xml:space="preserve"> Антон Анатольевич, заместитель директора департамента градостроительства Приморского края;</w:t>
            </w:r>
          </w:p>
          <w:p w:rsidR="003022F5" w:rsidRDefault="003022F5" w:rsidP="00333620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 вице-губернатор Приморского края;</w:t>
            </w:r>
          </w:p>
          <w:p w:rsidR="003022F5" w:rsidRPr="00F64A73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64A73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3022F5" w:rsidRPr="004A197B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Чурилов Д.В., главный врач КГБУЗ "Станция скорой медицинской помощи </w:t>
            </w:r>
            <w:r>
              <w:rPr>
                <w:szCs w:val="28"/>
              </w:rPr>
              <w:br/>
              <w:t>г. Владивостока";</w:t>
            </w:r>
          </w:p>
          <w:p w:rsidR="003022F5" w:rsidRPr="004A197B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Якушева И.В</w:t>
            </w:r>
            <w:r w:rsidRPr="004A197B">
              <w:rPr>
                <w:szCs w:val="28"/>
              </w:rPr>
              <w:t>.,</w:t>
            </w:r>
            <w:r>
              <w:rPr>
                <w:szCs w:val="28"/>
              </w:rPr>
              <w:t xml:space="preserve"> заместитель</w:t>
            </w:r>
            <w:r w:rsidRPr="004A197B">
              <w:rPr>
                <w:szCs w:val="28"/>
              </w:rPr>
              <w:t xml:space="preserve"> директор</w:t>
            </w:r>
            <w:r>
              <w:rPr>
                <w:szCs w:val="28"/>
              </w:rPr>
              <w:t>а</w:t>
            </w:r>
            <w:r w:rsidRPr="004A197B">
              <w:rPr>
                <w:szCs w:val="28"/>
              </w:rPr>
              <w:t xml:space="preserve"> департамента физической культуры и спорта Приморского края</w:t>
            </w:r>
            <w:r>
              <w:rPr>
                <w:szCs w:val="28"/>
              </w:rPr>
              <w:t>;</w:t>
            </w:r>
          </w:p>
          <w:p w:rsidR="00BA0731" w:rsidRPr="006B7CF7" w:rsidRDefault="00BA0731" w:rsidP="00255D6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01A68" w:rsidRPr="006B7CF7">
        <w:tc>
          <w:tcPr>
            <w:tcW w:w="4111" w:type="dxa"/>
            <w:gridSpan w:val="2"/>
          </w:tcPr>
          <w:p w:rsidR="00401A68" w:rsidRPr="006B7CF7" w:rsidRDefault="00CD1BF0" w:rsidP="0033362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Прису</w:t>
            </w:r>
            <w:r w:rsidR="00C273A0">
              <w:rPr>
                <w:szCs w:val="28"/>
              </w:rPr>
              <w:t>тствовали члены экспертного совета</w:t>
            </w:r>
          </w:p>
        </w:tc>
        <w:tc>
          <w:tcPr>
            <w:tcW w:w="5529" w:type="dxa"/>
            <w:gridSpan w:val="3"/>
          </w:tcPr>
          <w:p w:rsidR="00C273A0" w:rsidRDefault="00255D6E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Соппа</w:t>
            </w:r>
            <w:proofErr w:type="spellEnd"/>
            <w:r>
              <w:rPr>
                <w:szCs w:val="28"/>
              </w:rPr>
              <w:t xml:space="preserve"> И.В.</w:t>
            </w:r>
            <w:r w:rsidR="003022F5">
              <w:rPr>
                <w:szCs w:val="28"/>
              </w:rPr>
              <w:t>,</w:t>
            </w:r>
          </w:p>
          <w:p w:rsidR="003022F5" w:rsidRPr="006B7CF7" w:rsidRDefault="003022F5" w:rsidP="0033362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</w:tr>
    </w:tbl>
    <w:p w:rsidR="00B6609D" w:rsidRPr="00AD5309" w:rsidRDefault="00B6609D" w:rsidP="00F16FE7">
      <w:pPr>
        <w:ind w:firstLine="709"/>
        <w:jc w:val="both"/>
        <w:outlineLvl w:val="0"/>
        <w:rPr>
          <w:szCs w:val="28"/>
        </w:rPr>
      </w:pPr>
    </w:p>
    <w:p w:rsidR="00F07852" w:rsidRDefault="00F07852" w:rsidP="00EB77F3">
      <w:pPr>
        <w:widowControl w:val="0"/>
        <w:autoSpaceDE w:val="0"/>
        <w:autoSpaceDN w:val="0"/>
        <w:adjustRightInd w:val="0"/>
        <w:spacing w:after="120"/>
        <w:jc w:val="center"/>
        <w:rPr>
          <w:szCs w:val="28"/>
        </w:rPr>
      </w:pPr>
      <w:r w:rsidRPr="00AD5309">
        <w:rPr>
          <w:szCs w:val="28"/>
        </w:rPr>
        <w:t>Повестка дня:</w:t>
      </w:r>
    </w:p>
    <w:p w:rsidR="00255D6E" w:rsidRPr="00D91389" w:rsidRDefault="00255D6E" w:rsidP="003022F5">
      <w:pPr>
        <w:pStyle w:val="a9"/>
        <w:ind w:firstLine="709"/>
        <w:jc w:val="both"/>
        <w:rPr>
          <w:szCs w:val="28"/>
        </w:rPr>
      </w:pPr>
      <w:r w:rsidRPr="00D91389">
        <w:rPr>
          <w:szCs w:val="28"/>
        </w:rPr>
        <w:t>1.О представлении руководителя ГУ "Территориальный фонд обязательного медицинского страхования Приморского края"</w:t>
      </w:r>
    </w:p>
    <w:p w:rsidR="00255D6E" w:rsidRPr="00D91389" w:rsidRDefault="00255D6E" w:rsidP="003022F5">
      <w:pPr>
        <w:pStyle w:val="a9"/>
        <w:ind w:firstLine="709"/>
        <w:jc w:val="both"/>
        <w:rPr>
          <w:szCs w:val="28"/>
        </w:rPr>
      </w:pPr>
    </w:p>
    <w:p w:rsidR="00255D6E" w:rsidRPr="00D91389" w:rsidRDefault="00255D6E" w:rsidP="003022F5">
      <w:pPr>
        <w:pStyle w:val="a9"/>
        <w:ind w:firstLine="709"/>
        <w:jc w:val="both"/>
        <w:rPr>
          <w:szCs w:val="28"/>
        </w:rPr>
      </w:pPr>
      <w:r w:rsidRPr="00D91389">
        <w:rPr>
          <w:szCs w:val="28"/>
        </w:rPr>
        <w:t>2.Об исполнении государственной программы Приморского края "Социальная поддержка населения Приморского края на 2013-2017 годы" в 2014 году</w:t>
      </w:r>
    </w:p>
    <w:p w:rsidR="00255D6E" w:rsidRPr="00D91389" w:rsidRDefault="00255D6E" w:rsidP="003022F5">
      <w:pPr>
        <w:pStyle w:val="a9"/>
        <w:spacing w:after="0"/>
        <w:jc w:val="both"/>
        <w:rPr>
          <w:szCs w:val="28"/>
        </w:rPr>
      </w:pPr>
    </w:p>
    <w:p w:rsidR="00255D6E" w:rsidRPr="00D91389" w:rsidRDefault="00255D6E" w:rsidP="003022F5">
      <w:pPr>
        <w:pStyle w:val="a9"/>
        <w:ind w:firstLine="709"/>
        <w:jc w:val="both"/>
        <w:rPr>
          <w:szCs w:val="28"/>
        </w:rPr>
      </w:pPr>
      <w:r w:rsidRPr="00D91389">
        <w:rPr>
          <w:szCs w:val="28"/>
        </w:rPr>
        <w:t xml:space="preserve">3.Об исполнении государственной программы Приморского края "Содействие занятости населения Приморского края на 2013-2017 годы", </w:t>
      </w:r>
      <w:r w:rsidR="00144FAD">
        <w:rPr>
          <w:szCs w:val="28"/>
        </w:rPr>
        <w:t xml:space="preserve">                 </w:t>
      </w:r>
      <w:r w:rsidRPr="00D91389">
        <w:rPr>
          <w:szCs w:val="28"/>
        </w:rPr>
        <w:t>в том числе о трудоустройстве инвалидов в 2014 году</w:t>
      </w:r>
    </w:p>
    <w:p w:rsidR="00255D6E" w:rsidRPr="00D91389" w:rsidRDefault="00255D6E" w:rsidP="003022F5">
      <w:pPr>
        <w:pStyle w:val="a9"/>
        <w:spacing w:after="0"/>
        <w:ind w:firstLine="709"/>
        <w:jc w:val="both"/>
        <w:rPr>
          <w:szCs w:val="28"/>
        </w:rPr>
      </w:pPr>
    </w:p>
    <w:p w:rsidR="00255D6E" w:rsidRPr="00D91389" w:rsidRDefault="00255D6E" w:rsidP="003022F5">
      <w:pPr>
        <w:pStyle w:val="a9"/>
        <w:ind w:firstLine="709"/>
        <w:jc w:val="both"/>
        <w:rPr>
          <w:szCs w:val="28"/>
        </w:rPr>
      </w:pPr>
      <w:r w:rsidRPr="00D91389">
        <w:rPr>
          <w:szCs w:val="28"/>
        </w:rPr>
        <w:t>4.Об исполнении государственной программы "Развитие культуры Приморского края на 2013-2017 годы" в 2014 году</w:t>
      </w:r>
    </w:p>
    <w:p w:rsidR="00255D6E" w:rsidRPr="00D91389" w:rsidRDefault="00255D6E" w:rsidP="003022F5">
      <w:pPr>
        <w:pStyle w:val="a9"/>
        <w:spacing w:after="0"/>
        <w:ind w:firstLine="709"/>
        <w:jc w:val="both"/>
        <w:rPr>
          <w:szCs w:val="28"/>
        </w:rPr>
      </w:pPr>
    </w:p>
    <w:p w:rsidR="00255D6E" w:rsidRPr="00D91389" w:rsidRDefault="00255D6E" w:rsidP="003022F5">
      <w:pPr>
        <w:pStyle w:val="a9"/>
        <w:ind w:firstLine="709"/>
        <w:jc w:val="both"/>
        <w:rPr>
          <w:szCs w:val="28"/>
        </w:rPr>
      </w:pPr>
      <w:r w:rsidRPr="00D91389">
        <w:rPr>
          <w:szCs w:val="28"/>
        </w:rPr>
        <w:t xml:space="preserve">5.Об отчете о результатах контрольного мероприятия, проведенного в КГАУК "Приморский академический краевой драматический театр </w:t>
      </w:r>
      <w:r w:rsidRPr="00D91389">
        <w:rPr>
          <w:szCs w:val="28"/>
        </w:rPr>
        <w:br/>
        <w:t>им. М. Горького" за 2013 год и девять месяцев 2014 года</w:t>
      </w:r>
    </w:p>
    <w:p w:rsidR="00255D6E" w:rsidRPr="00D91389" w:rsidRDefault="00255D6E" w:rsidP="003022F5">
      <w:pPr>
        <w:pStyle w:val="a9"/>
        <w:spacing w:after="0"/>
        <w:ind w:firstLine="709"/>
        <w:jc w:val="both"/>
        <w:rPr>
          <w:szCs w:val="28"/>
        </w:rPr>
      </w:pPr>
    </w:p>
    <w:p w:rsidR="00255D6E" w:rsidRPr="00D91389" w:rsidRDefault="00255D6E" w:rsidP="003022F5">
      <w:pPr>
        <w:pStyle w:val="a9"/>
        <w:ind w:firstLine="709"/>
        <w:jc w:val="both"/>
        <w:rPr>
          <w:szCs w:val="28"/>
        </w:rPr>
      </w:pPr>
      <w:r w:rsidRPr="00D91389">
        <w:rPr>
          <w:szCs w:val="28"/>
        </w:rPr>
        <w:t xml:space="preserve">6.Об отчете о результатах контрольного мероприятия, проведенного в КГАУК "Приморский театр оперы и балета" за 2013 год и девять месяцев 2014 года </w:t>
      </w:r>
    </w:p>
    <w:p w:rsidR="00255D6E" w:rsidRPr="00D91389" w:rsidRDefault="00255D6E" w:rsidP="003022F5">
      <w:pPr>
        <w:pStyle w:val="a9"/>
        <w:spacing w:after="0"/>
        <w:ind w:firstLine="709"/>
        <w:jc w:val="both"/>
        <w:rPr>
          <w:szCs w:val="28"/>
        </w:rPr>
      </w:pPr>
    </w:p>
    <w:p w:rsidR="00255D6E" w:rsidRPr="00D91389" w:rsidRDefault="00255D6E" w:rsidP="003022F5">
      <w:pPr>
        <w:pStyle w:val="a9"/>
        <w:spacing w:after="0"/>
        <w:ind w:firstLine="709"/>
        <w:jc w:val="both"/>
        <w:rPr>
          <w:szCs w:val="28"/>
        </w:rPr>
      </w:pPr>
      <w:r w:rsidRPr="00D91389">
        <w:rPr>
          <w:szCs w:val="28"/>
        </w:rPr>
        <w:t>7.Об отчете о контрольном мероприятии, проведенном в КГАУК "Приморская краевая филармония" за 2013 год и девять месяцев 2014 года</w:t>
      </w:r>
    </w:p>
    <w:p w:rsidR="00255D6E" w:rsidRPr="00D91389" w:rsidRDefault="00255D6E" w:rsidP="003022F5">
      <w:pPr>
        <w:pStyle w:val="a9"/>
        <w:spacing w:after="0"/>
        <w:ind w:firstLine="709"/>
        <w:jc w:val="both"/>
        <w:rPr>
          <w:szCs w:val="28"/>
        </w:rPr>
      </w:pPr>
    </w:p>
    <w:p w:rsidR="00255D6E" w:rsidRPr="00D91389" w:rsidRDefault="00255D6E" w:rsidP="003022F5">
      <w:pPr>
        <w:pStyle w:val="a9"/>
        <w:ind w:firstLine="709"/>
        <w:jc w:val="both"/>
        <w:rPr>
          <w:szCs w:val="28"/>
        </w:rPr>
      </w:pPr>
      <w:r w:rsidRPr="00D91389">
        <w:rPr>
          <w:szCs w:val="28"/>
        </w:rPr>
        <w:t>8.Об отчете о контрольном мероприятии по осуществлению контроля департаментом культуры Приморского края (в рамках полномочий) за деятельностью следующих подведомственных учреждений: ГАУК "Приморская краевая филармония", ГАУК "Приморский академический краевой драматический театр им. М. Горького", КГАУК "Приморский театр оперы и балета" за 2013 год и девять месяцев 2014 года</w:t>
      </w:r>
    </w:p>
    <w:p w:rsidR="00255D6E" w:rsidRPr="00D91389" w:rsidRDefault="00255D6E" w:rsidP="003022F5">
      <w:pPr>
        <w:pStyle w:val="a9"/>
        <w:spacing w:after="0"/>
        <w:ind w:firstLine="709"/>
        <w:jc w:val="both"/>
        <w:rPr>
          <w:szCs w:val="28"/>
        </w:rPr>
      </w:pPr>
    </w:p>
    <w:p w:rsidR="00255D6E" w:rsidRPr="00D91389" w:rsidRDefault="00255D6E" w:rsidP="003022F5">
      <w:pPr>
        <w:pStyle w:val="a9"/>
        <w:ind w:firstLine="709"/>
        <w:jc w:val="both"/>
        <w:rPr>
          <w:szCs w:val="28"/>
        </w:rPr>
      </w:pPr>
      <w:r w:rsidRPr="00D91389">
        <w:rPr>
          <w:szCs w:val="28"/>
        </w:rPr>
        <w:t>9.О ситуации, с</w:t>
      </w:r>
      <w:r w:rsidR="00A54690">
        <w:rPr>
          <w:szCs w:val="28"/>
        </w:rPr>
        <w:t xml:space="preserve">ложившейся в сфере образования </w:t>
      </w:r>
      <w:r w:rsidRPr="00D91389">
        <w:rPr>
          <w:szCs w:val="28"/>
        </w:rPr>
        <w:t>в связи с планируемым сокращением работников общеобразовательных и дошкольных муниципальных образовательных организаций в целях приведения основных количественных характеристик систем образования Приморского края в соответствии с "дорожной картой"</w:t>
      </w:r>
    </w:p>
    <w:p w:rsidR="00255D6E" w:rsidRPr="00D91389" w:rsidRDefault="00255D6E" w:rsidP="003022F5">
      <w:pPr>
        <w:pStyle w:val="a9"/>
        <w:spacing w:after="0"/>
        <w:ind w:firstLine="709"/>
        <w:jc w:val="both"/>
        <w:rPr>
          <w:szCs w:val="28"/>
        </w:rPr>
      </w:pPr>
    </w:p>
    <w:p w:rsidR="00255D6E" w:rsidRPr="00D91389" w:rsidRDefault="00255D6E" w:rsidP="003022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91389">
        <w:rPr>
          <w:szCs w:val="28"/>
        </w:rPr>
        <w:t>10.О письме председателя Законодательного Собрания Приморского края Горчакова В.В. о недостаточности средств краевого бюджета, необходимых для исполнения территориальной программы государственных гарантий бесплатного оказания гражданам медицинской помощи в полном объеме в 2015 году</w:t>
      </w:r>
    </w:p>
    <w:p w:rsidR="00255D6E" w:rsidRPr="00D91389" w:rsidRDefault="00255D6E" w:rsidP="003022F5">
      <w:pPr>
        <w:pStyle w:val="a9"/>
        <w:spacing w:after="0"/>
        <w:ind w:firstLine="709"/>
        <w:jc w:val="both"/>
        <w:rPr>
          <w:szCs w:val="28"/>
        </w:rPr>
      </w:pPr>
    </w:p>
    <w:p w:rsidR="00255D6E" w:rsidRPr="00D91389" w:rsidRDefault="00255D6E" w:rsidP="003022F5">
      <w:pPr>
        <w:pStyle w:val="a9"/>
        <w:ind w:firstLine="709"/>
        <w:jc w:val="both"/>
        <w:rPr>
          <w:szCs w:val="28"/>
        </w:rPr>
      </w:pPr>
      <w:r w:rsidRPr="00D91389">
        <w:rPr>
          <w:szCs w:val="28"/>
        </w:rPr>
        <w:t>11.Об отчете о результатах экспертно-аналитического мероприятия по вопросу исчисления размера взноса на обязательное медицинское страхование неработающего населения Приморского края на 2014-2015 годы</w:t>
      </w:r>
    </w:p>
    <w:p w:rsidR="00255D6E" w:rsidRPr="00D91389" w:rsidRDefault="00255D6E" w:rsidP="003022F5">
      <w:pPr>
        <w:pStyle w:val="a9"/>
        <w:spacing w:after="0"/>
        <w:ind w:firstLine="709"/>
        <w:jc w:val="both"/>
        <w:rPr>
          <w:szCs w:val="28"/>
        </w:rPr>
      </w:pPr>
    </w:p>
    <w:p w:rsidR="00255D6E" w:rsidRDefault="00255D6E" w:rsidP="003022F5">
      <w:pPr>
        <w:pStyle w:val="a9"/>
        <w:ind w:firstLine="709"/>
        <w:jc w:val="both"/>
        <w:rPr>
          <w:szCs w:val="28"/>
        </w:rPr>
      </w:pPr>
      <w:r w:rsidRPr="00D91389">
        <w:rPr>
          <w:szCs w:val="28"/>
        </w:rPr>
        <w:t>12.О работе скорой медицинской помощи на территории Приморского края</w:t>
      </w:r>
    </w:p>
    <w:p w:rsidR="00D91389" w:rsidRPr="006B7CF7" w:rsidRDefault="00D91389" w:rsidP="003022F5">
      <w:pPr>
        <w:pStyle w:val="a9"/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66172E" w:rsidTr="005E2EC6">
        <w:tc>
          <w:tcPr>
            <w:tcW w:w="2235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Утверждение повестки дня.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 xml:space="preserve">Докладывает: </w:t>
            </w:r>
            <w:r w:rsidRPr="0066172E">
              <w:rPr>
                <w:szCs w:val="28"/>
              </w:rPr>
              <w:t>Чемерис И.С.</w:t>
            </w:r>
          </w:p>
          <w:p w:rsidR="00856CC9" w:rsidRPr="0066172E" w:rsidRDefault="00856CC9" w:rsidP="0066172E">
            <w:pPr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Предложил принять повестку дня за основу.</w:t>
            </w:r>
          </w:p>
          <w:p w:rsidR="00E630A3" w:rsidRPr="0066172E" w:rsidRDefault="00E630A3" w:rsidP="0066172E">
            <w:pPr>
              <w:jc w:val="both"/>
              <w:rPr>
                <w:szCs w:val="28"/>
              </w:rPr>
            </w:pPr>
          </w:p>
        </w:tc>
      </w:tr>
      <w:tr w:rsidR="00F07852" w:rsidRPr="0066172E" w:rsidTr="005E2EC6">
        <w:tc>
          <w:tcPr>
            <w:tcW w:w="2235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(протокольно)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Принять повестку дня за основу.</w:t>
            </w:r>
          </w:p>
          <w:p w:rsidR="008D66C5" w:rsidRPr="0066172E" w:rsidRDefault="008D66C5" w:rsidP="0066172E">
            <w:pPr>
              <w:jc w:val="both"/>
              <w:rPr>
                <w:szCs w:val="28"/>
              </w:rPr>
            </w:pPr>
          </w:p>
          <w:p w:rsidR="00C009F3" w:rsidRPr="0066172E" w:rsidRDefault="00047DC0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243571" w:rsidRPr="0066172E" w:rsidRDefault="00243571" w:rsidP="0066172E">
            <w:pPr>
              <w:jc w:val="both"/>
              <w:rPr>
                <w:szCs w:val="28"/>
              </w:rPr>
            </w:pPr>
          </w:p>
          <w:p w:rsidR="002C071C" w:rsidRPr="0066172E" w:rsidRDefault="002C071C" w:rsidP="0066172E">
            <w:pPr>
              <w:jc w:val="both"/>
              <w:rPr>
                <w:szCs w:val="28"/>
              </w:rPr>
            </w:pPr>
          </w:p>
          <w:p w:rsidR="00143489" w:rsidRPr="0066172E" w:rsidRDefault="00021588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Чемерис И.С. предложил</w:t>
            </w:r>
            <w:r w:rsidR="00143489" w:rsidRPr="0066172E">
              <w:rPr>
                <w:szCs w:val="28"/>
              </w:rPr>
              <w:t xml:space="preserve"> перенести рассмотрение</w:t>
            </w:r>
            <w:r w:rsidR="00144FAD" w:rsidRPr="0066172E">
              <w:rPr>
                <w:szCs w:val="28"/>
              </w:rPr>
              <w:t xml:space="preserve"> на следующий комитет</w:t>
            </w:r>
            <w:r w:rsidR="00143489" w:rsidRPr="0066172E">
              <w:rPr>
                <w:szCs w:val="28"/>
              </w:rPr>
              <w:t xml:space="preserve"> вопросов </w:t>
            </w:r>
            <w:r w:rsidR="00A6512C" w:rsidRPr="0066172E">
              <w:rPr>
                <w:szCs w:val="28"/>
              </w:rPr>
              <w:t>№ </w:t>
            </w:r>
            <w:r w:rsidR="00143489" w:rsidRPr="0066172E">
              <w:rPr>
                <w:szCs w:val="28"/>
              </w:rPr>
              <w:t xml:space="preserve">№ </w:t>
            </w:r>
            <w:r w:rsidR="00255D6E" w:rsidRPr="0066172E">
              <w:rPr>
                <w:szCs w:val="28"/>
              </w:rPr>
              <w:t>4, 5, 6, 7, 8</w:t>
            </w:r>
            <w:r w:rsidR="009C587A" w:rsidRPr="0066172E">
              <w:rPr>
                <w:szCs w:val="28"/>
              </w:rPr>
              <w:t xml:space="preserve"> повестки дня, в связи со срочным убытием вице-губернатора Приморского к</w:t>
            </w:r>
            <w:r w:rsidR="00255D6E" w:rsidRPr="0066172E">
              <w:rPr>
                <w:szCs w:val="28"/>
              </w:rPr>
              <w:t>рая Заболотной Т.В</w:t>
            </w:r>
            <w:r w:rsidR="009C587A" w:rsidRPr="0066172E">
              <w:rPr>
                <w:szCs w:val="28"/>
              </w:rPr>
              <w:t>. в служебную командировку.</w:t>
            </w:r>
          </w:p>
          <w:p w:rsidR="00021588" w:rsidRPr="0066172E" w:rsidRDefault="00021588" w:rsidP="0066172E">
            <w:pPr>
              <w:jc w:val="both"/>
              <w:rPr>
                <w:szCs w:val="28"/>
              </w:rPr>
            </w:pPr>
          </w:p>
          <w:p w:rsidR="00021588" w:rsidRPr="0066172E" w:rsidRDefault="00021588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021588" w:rsidRPr="0066172E" w:rsidRDefault="00021588" w:rsidP="0066172E">
            <w:pPr>
              <w:jc w:val="both"/>
              <w:rPr>
                <w:szCs w:val="28"/>
              </w:rPr>
            </w:pPr>
          </w:p>
          <w:p w:rsidR="00021588" w:rsidRPr="0066172E" w:rsidRDefault="00021588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Чемерис И.С.</w:t>
            </w:r>
            <w:r w:rsidR="00255D6E" w:rsidRPr="0066172E">
              <w:rPr>
                <w:szCs w:val="28"/>
              </w:rPr>
              <w:t xml:space="preserve"> предложил дополнительно рассмотреть вопрос "</w:t>
            </w:r>
            <w:r w:rsidR="00354261" w:rsidRPr="0066172E">
              <w:rPr>
                <w:szCs w:val="28"/>
              </w:rPr>
              <w:t>Об обращении Верховного Совета Республики Хакасия "К Председателю Правительства Российской Федерации Д.А. Медведеву по вопросу разработки и принятия государственной программы Российской Федерации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помещениями"</w:t>
            </w:r>
            <w:r w:rsidR="00255D6E" w:rsidRPr="0066172E">
              <w:rPr>
                <w:szCs w:val="28"/>
              </w:rPr>
              <w:t>.</w:t>
            </w:r>
          </w:p>
          <w:p w:rsidR="00892829" w:rsidRPr="0066172E" w:rsidRDefault="00892829" w:rsidP="0066172E">
            <w:pPr>
              <w:jc w:val="both"/>
              <w:rPr>
                <w:szCs w:val="28"/>
              </w:rPr>
            </w:pPr>
          </w:p>
          <w:p w:rsidR="00892829" w:rsidRPr="0066172E" w:rsidRDefault="00892829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892829" w:rsidRPr="0066172E" w:rsidRDefault="00892829" w:rsidP="0066172E">
            <w:pPr>
              <w:jc w:val="both"/>
              <w:rPr>
                <w:szCs w:val="28"/>
              </w:rPr>
            </w:pPr>
          </w:p>
          <w:p w:rsidR="00255D6E" w:rsidRPr="0066172E" w:rsidRDefault="00892829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По просьбе вице-губернатора Серебрякова П.Ю.,                   </w:t>
            </w:r>
            <w:r w:rsidR="00255D6E" w:rsidRPr="0066172E">
              <w:rPr>
                <w:szCs w:val="28"/>
              </w:rPr>
              <w:t>Чемерис И.С. предложил изменить порядок рассмотрения вопросов. Первыми рассмотреть вопросы 1, 10, 11,</w:t>
            </w:r>
            <w:r w:rsidR="00D91389" w:rsidRPr="0066172E">
              <w:rPr>
                <w:szCs w:val="28"/>
              </w:rPr>
              <w:t xml:space="preserve"> 12</w:t>
            </w:r>
            <w:r w:rsidR="007A33D8" w:rsidRPr="0066172E">
              <w:rPr>
                <w:szCs w:val="28"/>
              </w:rPr>
              <w:t xml:space="preserve">,           </w:t>
            </w:r>
            <w:r w:rsidR="00255D6E" w:rsidRPr="0066172E">
              <w:rPr>
                <w:szCs w:val="28"/>
              </w:rPr>
              <w:t xml:space="preserve"> а вопрос 9 рассмотреть последним.</w:t>
            </w:r>
          </w:p>
          <w:p w:rsidR="007A33D8" w:rsidRPr="0066172E" w:rsidRDefault="007A33D8" w:rsidP="0066172E">
            <w:pPr>
              <w:jc w:val="both"/>
              <w:rPr>
                <w:szCs w:val="28"/>
              </w:rPr>
            </w:pPr>
          </w:p>
          <w:p w:rsidR="007A33D8" w:rsidRPr="0066172E" w:rsidRDefault="007A33D8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7A33D8" w:rsidRPr="0066172E" w:rsidRDefault="007A33D8" w:rsidP="0066172E">
            <w:pPr>
              <w:jc w:val="both"/>
              <w:rPr>
                <w:szCs w:val="28"/>
              </w:rPr>
            </w:pPr>
          </w:p>
          <w:p w:rsidR="00021588" w:rsidRPr="0066172E" w:rsidRDefault="00255D6E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 xml:space="preserve">Докладывает: </w:t>
            </w:r>
            <w:r w:rsidRPr="0066172E">
              <w:rPr>
                <w:szCs w:val="28"/>
              </w:rPr>
              <w:t>Чемерис И.С.</w:t>
            </w:r>
          </w:p>
          <w:p w:rsidR="00255D6E" w:rsidRPr="0066172E" w:rsidRDefault="00255D6E" w:rsidP="0066172E">
            <w:pPr>
              <w:jc w:val="both"/>
              <w:rPr>
                <w:szCs w:val="28"/>
              </w:rPr>
            </w:pPr>
          </w:p>
          <w:p w:rsidR="00523131" w:rsidRPr="0066172E" w:rsidRDefault="00523131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Предложил принять повестку в целом.</w:t>
            </w:r>
          </w:p>
          <w:p w:rsidR="00784F4B" w:rsidRPr="0066172E" w:rsidRDefault="00784F4B" w:rsidP="0066172E">
            <w:pPr>
              <w:jc w:val="both"/>
              <w:rPr>
                <w:szCs w:val="28"/>
              </w:rPr>
            </w:pPr>
          </w:p>
        </w:tc>
      </w:tr>
      <w:tr w:rsidR="00F07852" w:rsidRPr="0066172E" w:rsidTr="005E2EC6">
        <w:tc>
          <w:tcPr>
            <w:tcW w:w="2235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РЕШИЛИ: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Принять повестку дня в целом.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</w:p>
          <w:p w:rsidR="00286D9A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Голосовали: "за" – единогласно.</w:t>
            </w:r>
          </w:p>
          <w:p w:rsidR="007D7C30" w:rsidRPr="0066172E" w:rsidRDefault="007D7C30" w:rsidP="0066172E">
            <w:pPr>
              <w:jc w:val="both"/>
              <w:rPr>
                <w:szCs w:val="28"/>
              </w:rPr>
            </w:pPr>
          </w:p>
        </w:tc>
      </w:tr>
      <w:tr w:rsidR="00F07852" w:rsidRPr="0066172E">
        <w:tc>
          <w:tcPr>
            <w:tcW w:w="2235" w:type="dxa"/>
          </w:tcPr>
          <w:p w:rsidR="00F07852" w:rsidRPr="0066172E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1. СЛУШАЛИ:</w:t>
            </w:r>
          </w:p>
          <w:p w:rsidR="00F07852" w:rsidRPr="0066172E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E528E" w:rsidRPr="0066172E" w:rsidRDefault="004E528E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О представлении руководителя ГУ "Территориальный фонд обязательного медицинского страхования Приморского края".</w:t>
            </w:r>
          </w:p>
          <w:p w:rsidR="007F7B66" w:rsidRPr="0066172E" w:rsidRDefault="007F7B66" w:rsidP="0066172E">
            <w:pPr>
              <w:jc w:val="both"/>
              <w:rPr>
                <w:szCs w:val="28"/>
              </w:rPr>
            </w:pP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9D3A35" w:rsidRPr="0066172E">
              <w:rPr>
                <w:szCs w:val="28"/>
              </w:rPr>
              <w:t xml:space="preserve"> </w:t>
            </w:r>
            <w:r w:rsidR="004E528E" w:rsidRPr="0066172E">
              <w:rPr>
                <w:szCs w:val="28"/>
              </w:rPr>
              <w:t>Серебряков П.Ю.</w:t>
            </w:r>
          </w:p>
          <w:p w:rsidR="00F07852" w:rsidRPr="0066172E" w:rsidRDefault="00F07852" w:rsidP="0066172E">
            <w:pPr>
              <w:jc w:val="both"/>
              <w:rPr>
                <w:szCs w:val="28"/>
              </w:rPr>
            </w:pPr>
          </w:p>
        </w:tc>
      </w:tr>
      <w:tr w:rsidR="00292EB8" w:rsidRPr="0066172E">
        <w:tc>
          <w:tcPr>
            <w:tcW w:w="2235" w:type="dxa"/>
          </w:tcPr>
          <w:p w:rsidR="00292EB8" w:rsidRPr="0066172E" w:rsidRDefault="004E528E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92EB8" w:rsidRPr="0066172E" w:rsidRDefault="004E528E" w:rsidP="0066172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Агафонова Е.Г., Чемерис И.С.</w:t>
            </w:r>
          </w:p>
          <w:p w:rsidR="00FD1BDA" w:rsidRPr="0066172E" w:rsidRDefault="00FD1BDA" w:rsidP="0066172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2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E528E" w:rsidRPr="0066172E" w:rsidRDefault="004E528E" w:rsidP="006617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О письме председателя Законодательного Собрания Приморского края Горчакова В.В. о недостаточности средств краевого бюджета, необходимых для исполнения </w:t>
            </w:r>
            <w:r w:rsidRPr="0066172E">
              <w:rPr>
                <w:szCs w:val="28"/>
              </w:rPr>
              <w:lastRenderedPageBreak/>
              <w:t>территориальной программы государственных гарантий бесплатного оказания гражданам медицинской помощи в полном объеме в 2015 году.</w:t>
            </w:r>
          </w:p>
          <w:p w:rsidR="004E528E" w:rsidRPr="0066172E" w:rsidRDefault="004E528E" w:rsidP="0066172E">
            <w:pPr>
              <w:pStyle w:val="a9"/>
              <w:spacing w:after="0"/>
              <w:ind w:firstLine="709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4E528E" w:rsidRPr="0066172E">
              <w:rPr>
                <w:szCs w:val="28"/>
              </w:rPr>
              <w:t xml:space="preserve"> Серебряков П.Ю.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</w:tr>
      <w:tr w:rsidR="004E528E" w:rsidRPr="0066172E">
        <w:tc>
          <w:tcPr>
            <w:tcW w:w="2235" w:type="dxa"/>
          </w:tcPr>
          <w:p w:rsidR="004E528E" w:rsidRPr="0066172E" w:rsidRDefault="004E528E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4E528E" w:rsidRPr="0066172E" w:rsidRDefault="004E528E" w:rsidP="006617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Чемерис И.С., Горчаков В.В., Агафонова Е.Г., </w:t>
            </w:r>
            <w:r w:rsidRPr="0066172E">
              <w:rPr>
                <w:szCs w:val="28"/>
              </w:rPr>
              <w:br/>
              <w:t>Сопчук С.А., Колотова С.В.</w:t>
            </w:r>
            <w:r w:rsidR="00DB6671" w:rsidRPr="0066172E">
              <w:rPr>
                <w:szCs w:val="28"/>
              </w:rPr>
              <w:t>, Слепченко С.В.</w:t>
            </w:r>
          </w:p>
          <w:p w:rsidR="004E528E" w:rsidRPr="0066172E" w:rsidRDefault="004E528E" w:rsidP="0066172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4E528E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7A33D8" w:rsidRPr="0066172E">
              <w:rPr>
                <w:szCs w:val="28"/>
              </w:rPr>
              <w:t>820</w:t>
            </w:r>
            <w:r w:rsidR="004D2214" w:rsidRPr="0066172E">
              <w:rPr>
                <w:szCs w:val="28"/>
              </w:rPr>
              <w:t xml:space="preserve"> (прилага</w:t>
            </w:r>
            <w:r w:rsidRPr="0066172E">
              <w:rPr>
                <w:szCs w:val="28"/>
              </w:rPr>
              <w:t>е</w:t>
            </w:r>
            <w:r w:rsidR="004D2214" w:rsidRPr="0066172E">
              <w:rPr>
                <w:szCs w:val="28"/>
              </w:rPr>
              <w:t>тся).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A087B" w:rsidRPr="0066172E" w:rsidRDefault="005A087B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3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B6671" w:rsidRPr="0066172E" w:rsidRDefault="00DB6671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Об отчете о результатах экспертно-аналитического мероприятия по вопросу исчисления размера взноса на обязательное медицинское страхование неработающего населения Приморского края на 2014-2015 годы</w:t>
            </w:r>
            <w:r w:rsidR="00D91389" w:rsidRPr="0066172E">
              <w:rPr>
                <w:szCs w:val="28"/>
              </w:rPr>
              <w:t>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D91389" w:rsidRPr="0066172E">
              <w:rPr>
                <w:szCs w:val="28"/>
              </w:rPr>
              <w:t xml:space="preserve"> Виноградов Д.А.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D91389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A27AAF" w:rsidRPr="0066172E">
              <w:rPr>
                <w:szCs w:val="28"/>
              </w:rPr>
              <w:t>821</w:t>
            </w:r>
            <w:r w:rsidR="004D2214" w:rsidRPr="0066172E">
              <w:rPr>
                <w:szCs w:val="28"/>
              </w:rPr>
              <w:t xml:space="preserve"> (прилагается).</w:t>
            </w:r>
          </w:p>
          <w:p w:rsidR="0027606C" w:rsidRPr="0066172E" w:rsidRDefault="0027606C" w:rsidP="0066172E">
            <w:pPr>
              <w:jc w:val="both"/>
              <w:rPr>
                <w:szCs w:val="28"/>
              </w:rPr>
            </w:pPr>
          </w:p>
          <w:p w:rsidR="0027606C" w:rsidRPr="0066172E" w:rsidRDefault="0027606C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A087B" w:rsidRPr="0066172E" w:rsidRDefault="005A087B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07354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4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91389" w:rsidRPr="0066172E" w:rsidRDefault="00D91389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О работе скорой медицинской помощи на территории Приморского края.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</w:t>
            </w:r>
            <w:r w:rsidR="00D91389" w:rsidRPr="0066172E">
              <w:rPr>
                <w:szCs w:val="28"/>
              </w:rPr>
              <w:t>Курченко Т.Л.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</w:tr>
      <w:tr w:rsidR="00D91389" w:rsidRPr="0066172E">
        <w:tc>
          <w:tcPr>
            <w:tcW w:w="2235" w:type="dxa"/>
          </w:tcPr>
          <w:p w:rsidR="00D91389" w:rsidRPr="0066172E" w:rsidRDefault="00D91389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91389" w:rsidRPr="0066172E" w:rsidRDefault="00D91389" w:rsidP="00582AF9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Чурилов Д.В., Чемерис И.С.</w:t>
            </w:r>
            <w:r w:rsidR="003022F5" w:rsidRPr="0066172E">
              <w:rPr>
                <w:szCs w:val="28"/>
              </w:rPr>
              <w:t xml:space="preserve">, Агафонова Е.Г., </w:t>
            </w:r>
            <w:r w:rsidR="00582AF9">
              <w:rPr>
                <w:szCs w:val="28"/>
              </w:rPr>
              <w:t xml:space="preserve">               </w:t>
            </w:r>
            <w:r w:rsidR="003022F5" w:rsidRPr="0066172E">
              <w:rPr>
                <w:szCs w:val="28"/>
              </w:rPr>
              <w:t>Серебряков П.Ю., Слепченко С.В.</w:t>
            </w:r>
          </w:p>
          <w:p w:rsidR="00D91389" w:rsidRPr="0066172E" w:rsidRDefault="00D91389" w:rsidP="0066172E">
            <w:pPr>
              <w:pStyle w:val="a9"/>
              <w:spacing w:after="0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3022F5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4D2214" w:rsidRPr="0066172E" w:rsidRDefault="003022F5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В связи с необходимостью доработки данного вопроса, </w:t>
            </w:r>
            <w:r w:rsidR="00C93C96" w:rsidRPr="0066172E">
              <w:rPr>
                <w:szCs w:val="28"/>
              </w:rPr>
              <w:t xml:space="preserve">рассмотрение </w:t>
            </w:r>
            <w:r w:rsidRPr="0066172E">
              <w:rPr>
                <w:szCs w:val="28"/>
              </w:rPr>
              <w:t xml:space="preserve">решили перенести на </w:t>
            </w:r>
            <w:r w:rsidR="00C93C96" w:rsidRPr="0066172E">
              <w:rPr>
                <w:szCs w:val="28"/>
              </w:rPr>
              <w:t>следующее</w:t>
            </w:r>
            <w:r w:rsidRPr="0066172E">
              <w:rPr>
                <w:szCs w:val="28"/>
              </w:rPr>
              <w:t xml:space="preserve"> заседание комитета.</w:t>
            </w:r>
          </w:p>
          <w:p w:rsidR="003022F5" w:rsidRPr="0066172E" w:rsidRDefault="003022F5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81D20" w:rsidRPr="0066172E" w:rsidRDefault="00581D20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581D20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5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022F5" w:rsidRPr="0066172E" w:rsidRDefault="003022F5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Об исполнении</w:t>
            </w:r>
            <w:r w:rsidR="005019C7" w:rsidRPr="0066172E">
              <w:rPr>
                <w:szCs w:val="28"/>
              </w:rPr>
              <w:t xml:space="preserve"> в 2014 году</w:t>
            </w:r>
            <w:r w:rsidRPr="0066172E">
              <w:rPr>
                <w:szCs w:val="28"/>
              </w:rPr>
              <w:t xml:space="preserve"> государственной программы Приморского края "Социальная поддержка населения Приморского кра</w:t>
            </w:r>
            <w:r w:rsidR="005019C7" w:rsidRPr="0066172E">
              <w:rPr>
                <w:szCs w:val="28"/>
              </w:rPr>
              <w:t>я на 2013-2017 годы"</w:t>
            </w:r>
            <w:r w:rsidR="00C93C96" w:rsidRPr="0066172E">
              <w:rPr>
                <w:szCs w:val="28"/>
              </w:rPr>
              <w:t>.</w:t>
            </w:r>
          </w:p>
          <w:p w:rsidR="006F56C1" w:rsidRPr="0066172E" w:rsidRDefault="006F56C1" w:rsidP="0066172E">
            <w:pPr>
              <w:widowControl w:val="0"/>
              <w:autoSpaceDE w:val="0"/>
              <w:autoSpaceDN w:val="0"/>
              <w:adjustRightInd w:val="0"/>
              <w:ind w:firstLine="851"/>
              <w:jc w:val="both"/>
              <w:rPr>
                <w:szCs w:val="28"/>
              </w:rPr>
            </w:pPr>
          </w:p>
          <w:p w:rsidR="007F7B66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</w:t>
            </w:r>
            <w:r w:rsidR="007F7B66" w:rsidRPr="0066172E">
              <w:rPr>
                <w:i/>
                <w:szCs w:val="28"/>
                <w:u w:val="single"/>
              </w:rPr>
              <w:t>е</w:t>
            </w:r>
            <w:r w:rsidRPr="0066172E">
              <w:rPr>
                <w:i/>
                <w:szCs w:val="28"/>
                <w:u w:val="single"/>
              </w:rPr>
              <w:t>т:</w:t>
            </w:r>
            <w:r w:rsidRPr="0066172E">
              <w:rPr>
                <w:szCs w:val="28"/>
              </w:rPr>
              <w:t xml:space="preserve"> </w:t>
            </w:r>
            <w:r w:rsidR="00C93C96" w:rsidRPr="0066172E">
              <w:rPr>
                <w:szCs w:val="28"/>
              </w:rPr>
              <w:t>Лаврентьева Л.Ф.</w:t>
            </w:r>
          </w:p>
          <w:p w:rsidR="0066172E" w:rsidRPr="0066172E" w:rsidRDefault="0066172E" w:rsidP="0066172E">
            <w:pPr>
              <w:jc w:val="both"/>
              <w:rPr>
                <w:szCs w:val="28"/>
              </w:rPr>
            </w:pPr>
          </w:p>
        </w:tc>
      </w:tr>
      <w:tr w:rsidR="00C93C96" w:rsidRPr="0066172E">
        <w:tc>
          <w:tcPr>
            <w:tcW w:w="2235" w:type="dxa"/>
          </w:tcPr>
          <w:p w:rsidR="00C93C96" w:rsidRPr="0066172E" w:rsidRDefault="00C93C96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93C96" w:rsidRPr="0066172E" w:rsidRDefault="00C93C96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Чемерис И.С.</w:t>
            </w:r>
            <w:r w:rsidR="00A75F3D" w:rsidRPr="0066172E">
              <w:rPr>
                <w:szCs w:val="28"/>
              </w:rPr>
              <w:t>, Сопчук С.А.</w:t>
            </w:r>
          </w:p>
          <w:p w:rsidR="00C93C96" w:rsidRPr="0066172E" w:rsidRDefault="00C93C96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lastRenderedPageBreak/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D91389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 xml:space="preserve">Решение № </w:t>
            </w:r>
            <w:r w:rsidR="005019C7" w:rsidRPr="0066172E">
              <w:rPr>
                <w:szCs w:val="28"/>
              </w:rPr>
              <w:t>822</w:t>
            </w:r>
            <w:r w:rsidRPr="0066172E">
              <w:rPr>
                <w:szCs w:val="28"/>
              </w:rPr>
              <w:t xml:space="preserve"> (прилагае</w:t>
            </w:r>
            <w:r w:rsidR="004D2214" w:rsidRPr="0066172E">
              <w:rPr>
                <w:szCs w:val="28"/>
              </w:rPr>
              <w:t>тся).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E37C02" w:rsidRPr="0066172E" w:rsidRDefault="00E37C02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581D20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6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81D92" w:rsidRPr="0066172E" w:rsidRDefault="00D81D9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Об исполнении</w:t>
            </w:r>
            <w:r w:rsidR="005019C7" w:rsidRPr="0066172E">
              <w:rPr>
                <w:szCs w:val="28"/>
              </w:rPr>
              <w:t xml:space="preserve"> в 2014 году</w:t>
            </w:r>
            <w:r w:rsidRPr="0066172E">
              <w:rPr>
                <w:szCs w:val="28"/>
              </w:rPr>
              <w:t xml:space="preserve"> государственной программы Приморского края "Содействие занятости населения Приморского края на 2013-2017 годы", в том числе </w:t>
            </w:r>
            <w:r w:rsidR="003C0D97" w:rsidRPr="0066172E">
              <w:rPr>
                <w:szCs w:val="28"/>
              </w:rPr>
              <w:t xml:space="preserve">                  </w:t>
            </w:r>
            <w:r w:rsidRPr="0066172E">
              <w:rPr>
                <w:szCs w:val="28"/>
              </w:rPr>
              <w:t>о трудоустройстве инвалидов в 2014 году.</w:t>
            </w:r>
          </w:p>
          <w:p w:rsidR="00581D20" w:rsidRPr="0066172E" w:rsidRDefault="00581D20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="00D81D92" w:rsidRPr="0066172E">
              <w:rPr>
                <w:szCs w:val="28"/>
              </w:rPr>
              <w:t xml:space="preserve"> Лаврентьева Л.Ф.</w:t>
            </w:r>
          </w:p>
          <w:p w:rsidR="00E8428F" w:rsidRPr="0066172E" w:rsidRDefault="00E8428F" w:rsidP="0066172E">
            <w:pPr>
              <w:jc w:val="both"/>
              <w:rPr>
                <w:szCs w:val="28"/>
              </w:rPr>
            </w:pPr>
          </w:p>
        </w:tc>
      </w:tr>
      <w:tr w:rsidR="00D81D92" w:rsidRPr="0066172E">
        <w:tc>
          <w:tcPr>
            <w:tcW w:w="2235" w:type="dxa"/>
          </w:tcPr>
          <w:p w:rsidR="00D81D92" w:rsidRPr="0066172E" w:rsidRDefault="00D81D9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81D92" w:rsidRPr="0066172E" w:rsidRDefault="00D81D92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Сопчук С.А.</w:t>
            </w:r>
            <w:r w:rsidR="00A54690" w:rsidRPr="0066172E">
              <w:rPr>
                <w:szCs w:val="28"/>
              </w:rPr>
              <w:t>, Чемерис И.С.</w:t>
            </w:r>
          </w:p>
          <w:p w:rsidR="00D81D92" w:rsidRPr="0066172E" w:rsidRDefault="00D81D92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Решени</w:t>
            </w:r>
            <w:r w:rsidR="00067907" w:rsidRPr="0066172E">
              <w:rPr>
                <w:szCs w:val="28"/>
              </w:rPr>
              <w:t xml:space="preserve">е № </w:t>
            </w:r>
            <w:r w:rsidR="001F203E" w:rsidRPr="0066172E">
              <w:rPr>
                <w:szCs w:val="28"/>
              </w:rPr>
              <w:t>823</w:t>
            </w:r>
            <w:r w:rsidRPr="0066172E">
              <w:rPr>
                <w:szCs w:val="28"/>
              </w:rPr>
              <w:t xml:space="preserve"> (прилага</w:t>
            </w:r>
            <w:r w:rsidR="00784776" w:rsidRPr="0066172E">
              <w:rPr>
                <w:szCs w:val="28"/>
              </w:rPr>
              <w:t>е</w:t>
            </w:r>
            <w:r w:rsidRPr="0066172E">
              <w:rPr>
                <w:szCs w:val="28"/>
              </w:rPr>
              <w:t>тся).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  <w:p w:rsidR="005A087B" w:rsidRPr="0066172E" w:rsidRDefault="005A087B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581D20" w:rsidP="0066172E">
            <w:pPr>
              <w:pStyle w:val="a9"/>
              <w:spacing w:after="0"/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7</w:t>
            </w:r>
            <w:r w:rsidR="004D2214" w:rsidRPr="0066172E">
              <w:rPr>
                <w:szCs w:val="28"/>
              </w:rPr>
              <w:t>. СЛУШАЛИ:</w:t>
            </w: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54690" w:rsidRPr="0066172E" w:rsidRDefault="00A54690" w:rsidP="0066172E">
            <w:pPr>
              <w:jc w:val="both"/>
              <w:rPr>
                <w:i/>
                <w:szCs w:val="28"/>
                <w:u w:val="single"/>
              </w:rPr>
            </w:pPr>
            <w:r w:rsidRPr="0066172E">
              <w:rPr>
                <w:szCs w:val="28"/>
              </w:rPr>
              <w:t>О</w:t>
            </w:r>
            <w:r w:rsidR="001F203E" w:rsidRPr="0066172E">
              <w:rPr>
                <w:szCs w:val="28"/>
              </w:rPr>
              <w:t>б</w:t>
            </w:r>
            <w:r w:rsidRPr="0066172E">
              <w:rPr>
                <w:szCs w:val="28"/>
              </w:rPr>
              <w:t xml:space="preserve"> обращени</w:t>
            </w:r>
            <w:r w:rsidR="001F203E" w:rsidRPr="0066172E">
              <w:rPr>
                <w:szCs w:val="28"/>
              </w:rPr>
              <w:t>и</w:t>
            </w:r>
            <w:r w:rsidRPr="0066172E">
              <w:rPr>
                <w:szCs w:val="28"/>
              </w:rPr>
              <w:t xml:space="preserve"> Верховного Совета Респуб</w:t>
            </w:r>
            <w:r w:rsidR="001F203E" w:rsidRPr="0066172E">
              <w:rPr>
                <w:szCs w:val="28"/>
              </w:rPr>
              <w:t>лики Хакасия "К Председателю Пр</w:t>
            </w:r>
            <w:r w:rsidRPr="0066172E">
              <w:rPr>
                <w:szCs w:val="28"/>
              </w:rPr>
              <w:t>авител</w:t>
            </w:r>
            <w:r w:rsidR="001F203E" w:rsidRPr="0066172E">
              <w:rPr>
                <w:szCs w:val="28"/>
              </w:rPr>
              <w:t>ь</w:t>
            </w:r>
            <w:r w:rsidRPr="0066172E">
              <w:rPr>
                <w:szCs w:val="28"/>
              </w:rPr>
              <w:t>ства Российской Федерации Д.А. Медведеву по вопросу разработки и принятия государственной программы Российской Ф</w:t>
            </w:r>
            <w:r w:rsidR="001F203E" w:rsidRPr="0066172E">
              <w:rPr>
                <w:szCs w:val="28"/>
              </w:rPr>
              <w:t>едерации по обеспечению детей-си</w:t>
            </w:r>
            <w:r w:rsidRPr="0066172E">
              <w:rPr>
                <w:szCs w:val="28"/>
              </w:rPr>
              <w:t>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  <w:r w:rsidR="00F53C02" w:rsidRPr="0066172E">
              <w:rPr>
                <w:szCs w:val="28"/>
              </w:rPr>
              <w:t>"</w:t>
            </w:r>
            <w:r w:rsidRPr="0066172E">
              <w:rPr>
                <w:szCs w:val="28"/>
              </w:rPr>
              <w:t>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i/>
                <w:szCs w:val="28"/>
                <w:u w:val="single"/>
              </w:rPr>
              <w:t>Докладывает:</w:t>
            </w:r>
            <w:r w:rsidRPr="0066172E">
              <w:rPr>
                <w:szCs w:val="28"/>
              </w:rPr>
              <w:t xml:space="preserve"> Чемерис И.С.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</w:tr>
      <w:tr w:rsidR="004D2214" w:rsidRPr="0066172E">
        <w:tc>
          <w:tcPr>
            <w:tcW w:w="2235" w:type="dxa"/>
          </w:tcPr>
          <w:p w:rsidR="004D2214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РЕШИЛИ: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66172E" w:rsidRDefault="009505EF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Решени</w:t>
            </w:r>
            <w:r w:rsidR="00D91389" w:rsidRPr="0066172E">
              <w:rPr>
                <w:szCs w:val="28"/>
              </w:rPr>
              <w:t xml:space="preserve">е № </w:t>
            </w:r>
            <w:r w:rsidR="00F53C02" w:rsidRPr="0066172E">
              <w:rPr>
                <w:szCs w:val="28"/>
              </w:rPr>
              <w:t>824</w:t>
            </w:r>
            <w:r w:rsidR="00D91389" w:rsidRPr="0066172E">
              <w:rPr>
                <w:szCs w:val="28"/>
              </w:rPr>
              <w:t xml:space="preserve"> (прилагае</w:t>
            </w:r>
            <w:r w:rsidR="004D2214" w:rsidRPr="0066172E">
              <w:rPr>
                <w:szCs w:val="28"/>
              </w:rPr>
              <w:t>тся).</w:t>
            </w:r>
          </w:p>
          <w:p w:rsidR="004D2214" w:rsidRPr="0066172E" w:rsidRDefault="004D2214" w:rsidP="0066172E">
            <w:pPr>
              <w:jc w:val="both"/>
              <w:rPr>
                <w:szCs w:val="28"/>
              </w:rPr>
            </w:pPr>
          </w:p>
          <w:p w:rsidR="00595B9E" w:rsidRPr="0066172E" w:rsidRDefault="004D2214" w:rsidP="0066172E">
            <w:pPr>
              <w:jc w:val="both"/>
              <w:rPr>
                <w:szCs w:val="28"/>
              </w:rPr>
            </w:pPr>
            <w:r w:rsidRPr="0066172E">
              <w:rPr>
                <w:szCs w:val="28"/>
              </w:rPr>
              <w:t>Голосовали "за" – единогласно.</w:t>
            </w:r>
          </w:p>
        </w:tc>
      </w:tr>
    </w:tbl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bookmarkStart w:id="0" w:name="_GoBack"/>
      <w:bookmarkEnd w:id="0"/>
    </w:p>
    <w:p w:rsidR="00A369DB" w:rsidRDefault="00A369DB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61D9A" w:rsidRPr="006B7CF7" w:rsidRDefault="00661D9A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97492D">
        <w:rPr>
          <w:szCs w:val="28"/>
        </w:rPr>
        <w:t xml:space="preserve">    </w:t>
      </w:r>
      <w:r w:rsidRPr="006B7CF7">
        <w:rPr>
          <w:szCs w:val="28"/>
        </w:rPr>
        <w:t xml:space="preserve">  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72E" w:rsidRDefault="0066172E">
      <w:r>
        <w:separator/>
      </w:r>
    </w:p>
  </w:endnote>
  <w:endnote w:type="continuationSeparator" w:id="0">
    <w:p w:rsidR="0066172E" w:rsidRDefault="006617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72E" w:rsidRDefault="0066172E">
      <w:r>
        <w:separator/>
      </w:r>
    </w:p>
  </w:footnote>
  <w:footnote w:type="continuationSeparator" w:id="0">
    <w:p w:rsidR="0066172E" w:rsidRDefault="006617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2E" w:rsidRDefault="0066172E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6172E" w:rsidRDefault="0066172E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72E" w:rsidRDefault="0066172E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82AF9">
      <w:rPr>
        <w:rStyle w:val="ae"/>
        <w:noProof/>
      </w:rPr>
      <w:t>6</w:t>
    </w:r>
    <w:r>
      <w:rPr>
        <w:rStyle w:val="ae"/>
      </w:rPr>
      <w:fldChar w:fldCharType="end"/>
    </w:r>
  </w:p>
  <w:p w:rsidR="0066172E" w:rsidRDefault="0066172E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16D3"/>
    <w:rsid w:val="00003AD3"/>
    <w:rsid w:val="00004603"/>
    <w:rsid w:val="00005D12"/>
    <w:rsid w:val="00010149"/>
    <w:rsid w:val="000119FF"/>
    <w:rsid w:val="00011D9F"/>
    <w:rsid w:val="00015D73"/>
    <w:rsid w:val="000173C9"/>
    <w:rsid w:val="00021588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6E0"/>
    <w:rsid w:val="00034ED9"/>
    <w:rsid w:val="00035E3D"/>
    <w:rsid w:val="00036D10"/>
    <w:rsid w:val="00036EED"/>
    <w:rsid w:val="00040359"/>
    <w:rsid w:val="00040C55"/>
    <w:rsid w:val="0004179E"/>
    <w:rsid w:val="0004283F"/>
    <w:rsid w:val="00042F78"/>
    <w:rsid w:val="000430E7"/>
    <w:rsid w:val="00044A8C"/>
    <w:rsid w:val="00046207"/>
    <w:rsid w:val="000473B0"/>
    <w:rsid w:val="000475A5"/>
    <w:rsid w:val="00047DC0"/>
    <w:rsid w:val="00050AF1"/>
    <w:rsid w:val="000531B6"/>
    <w:rsid w:val="00053709"/>
    <w:rsid w:val="00056442"/>
    <w:rsid w:val="00056B8C"/>
    <w:rsid w:val="00057B67"/>
    <w:rsid w:val="00060A3D"/>
    <w:rsid w:val="00060E4F"/>
    <w:rsid w:val="00060FB2"/>
    <w:rsid w:val="0006114F"/>
    <w:rsid w:val="00061470"/>
    <w:rsid w:val="00061E50"/>
    <w:rsid w:val="00061FED"/>
    <w:rsid w:val="00062985"/>
    <w:rsid w:val="00064D7F"/>
    <w:rsid w:val="00065427"/>
    <w:rsid w:val="00066D66"/>
    <w:rsid w:val="00067907"/>
    <w:rsid w:val="000702DB"/>
    <w:rsid w:val="00073542"/>
    <w:rsid w:val="000740C4"/>
    <w:rsid w:val="00075DD1"/>
    <w:rsid w:val="00077E9B"/>
    <w:rsid w:val="000821DA"/>
    <w:rsid w:val="00082A97"/>
    <w:rsid w:val="00082CC8"/>
    <w:rsid w:val="000835E1"/>
    <w:rsid w:val="00092C3F"/>
    <w:rsid w:val="0009328C"/>
    <w:rsid w:val="00093370"/>
    <w:rsid w:val="00093E9F"/>
    <w:rsid w:val="000946A8"/>
    <w:rsid w:val="000946E6"/>
    <w:rsid w:val="000947AE"/>
    <w:rsid w:val="00095938"/>
    <w:rsid w:val="00096622"/>
    <w:rsid w:val="00097FC7"/>
    <w:rsid w:val="000A099C"/>
    <w:rsid w:val="000A10FE"/>
    <w:rsid w:val="000A13CF"/>
    <w:rsid w:val="000A17C0"/>
    <w:rsid w:val="000A1AB5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38AA"/>
    <w:rsid w:val="000C5D80"/>
    <w:rsid w:val="000C6CA4"/>
    <w:rsid w:val="000C74AD"/>
    <w:rsid w:val="000D216D"/>
    <w:rsid w:val="000D2A73"/>
    <w:rsid w:val="000D2FEB"/>
    <w:rsid w:val="000D4ACF"/>
    <w:rsid w:val="000D5D60"/>
    <w:rsid w:val="000D5EF6"/>
    <w:rsid w:val="000D60B9"/>
    <w:rsid w:val="000D66F6"/>
    <w:rsid w:val="000D6882"/>
    <w:rsid w:val="000E0BF4"/>
    <w:rsid w:val="000E1A35"/>
    <w:rsid w:val="000E267D"/>
    <w:rsid w:val="000E26E2"/>
    <w:rsid w:val="000E467D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F86"/>
    <w:rsid w:val="000F308B"/>
    <w:rsid w:val="000F32BD"/>
    <w:rsid w:val="000F4A7A"/>
    <w:rsid w:val="000F4D30"/>
    <w:rsid w:val="000F5129"/>
    <w:rsid w:val="000F6452"/>
    <w:rsid w:val="000F64A2"/>
    <w:rsid w:val="00101B30"/>
    <w:rsid w:val="001026B8"/>
    <w:rsid w:val="00102C41"/>
    <w:rsid w:val="001030E0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36AC"/>
    <w:rsid w:val="00113D58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C44"/>
    <w:rsid w:val="00144B19"/>
    <w:rsid w:val="00144FAD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6326C"/>
    <w:rsid w:val="0016429D"/>
    <w:rsid w:val="00171E8F"/>
    <w:rsid w:val="0017232F"/>
    <w:rsid w:val="00175C93"/>
    <w:rsid w:val="00176265"/>
    <w:rsid w:val="001814CF"/>
    <w:rsid w:val="00181D31"/>
    <w:rsid w:val="001831B1"/>
    <w:rsid w:val="0018364A"/>
    <w:rsid w:val="00183D1E"/>
    <w:rsid w:val="00184B8B"/>
    <w:rsid w:val="0018638E"/>
    <w:rsid w:val="00186E34"/>
    <w:rsid w:val="00187650"/>
    <w:rsid w:val="00190BF8"/>
    <w:rsid w:val="0019146E"/>
    <w:rsid w:val="0019498F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4037"/>
    <w:rsid w:val="001A4181"/>
    <w:rsid w:val="001A4847"/>
    <w:rsid w:val="001A7DBC"/>
    <w:rsid w:val="001B0703"/>
    <w:rsid w:val="001B0A32"/>
    <w:rsid w:val="001B28C3"/>
    <w:rsid w:val="001B3A7C"/>
    <w:rsid w:val="001B3A8A"/>
    <w:rsid w:val="001B465F"/>
    <w:rsid w:val="001B4BCD"/>
    <w:rsid w:val="001B50EB"/>
    <w:rsid w:val="001B5E07"/>
    <w:rsid w:val="001C0A87"/>
    <w:rsid w:val="001C53CB"/>
    <w:rsid w:val="001C56AC"/>
    <w:rsid w:val="001C76CA"/>
    <w:rsid w:val="001C7EB8"/>
    <w:rsid w:val="001D07F5"/>
    <w:rsid w:val="001D104D"/>
    <w:rsid w:val="001D2B60"/>
    <w:rsid w:val="001D2DCA"/>
    <w:rsid w:val="001D42CA"/>
    <w:rsid w:val="001D5307"/>
    <w:rsid w:val="001D57E8"/>
    <w:rsid w:val="001D5AC7"/>
    <w:rsid w:val="001D6413"/>
    <w:rsid w:val="001D7666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249D"/>
    <w:rsid w:val="00203788"/>
    <w:rsid w:val="00203848"/>
    <w:rsid w:val="00203F23"/>
    <w:rsid w:val="002046A0"/>
    <w:rsid w:val="00204F9E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96A"/>
    <w:rsid w:val="002356BA"/>
    <w:rsid w:val="00237345"/>
    <w:rsid w:val="00240877"/>
    <w:rsid w:val="00240F5A"/>
    <w:rsid w:val="00242520"/>
    <w:rsid w:val="002429B2"/>
    <w:rsid w:val="00242D4C"/>
    <w:rsid w:val="00243571"/>
    <w:rsid w:val="00244E87"/>
    <w:rsid w:val="002469EA"/>
    <w:rsid w:val="00251488"/>
    <w:rsid w:val="002516CA"/>
    <w:rsid w:val="00253538"/>
    <w:rsid w:val="00253E2B"/>
    <w:rsid w:val="00254029"/>
    <w:rsid w:val="002557BA"/>
    <w:rsid w:val="00255D6E"/>
    <w:rsid w:val="00256041"/>
    <w:rsid w:val="0025782A"/>
    <w:rsid w:val="00257CB6"/>
    <w:rsid w:val="00260304"/>
    <w:rsid w:val="00260697"/>
    <w:rsid w:val="00260C1E"/>
    <w:rsid w:val="00262953"/>
    <w:rsid w:val="0026330C"/>
    <w:rsid w:val="0026353D"/>
    <w:rsid w:val="002650E6"/>
    <w:rsid w:val="0026556E"/>
    <w:rsid w:val="00265B90"/>
    <w:rsid w:val="00267325"/>
    <w:rsid w:val="00267341"/>
    <w:rsid w:val="00267CE7"/>
    <w:rsid w:val="00270F5F"/>
    <w:rsid w:val="002717B3"/>
    <w:rsid w:val="00271C5E"/>
    <w:rsid w:val="00272945"/>
    <w:rsid w:val="00274194"/>
    <w:rsid w:val="0027565D"/>
    <w:rsid w:val="0027606C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6008"/>
    <w:rsid w:val="00286465"/>
    <w:rsid w:val="00286D9A"/>
    <w:rsid w:val="002879A4"/>
    <w:rsid w:val="00290045"/>
    <w:rsid w:val="00290963"/>
    <w:rsid w:val="00290E26"/>
    <w:rsid w:val="00292EB8"/>
    <w:rsid w:val="00292EEA"/>
    <w:rsid w:val="0029421D"/>
    <w:rsid w:val="002951B9"/>
    <w:rsid w:val="00295BD0"/>
    <w:rsid w:val="00295CB3"/>
    <w:rsid w:val="002A14FF"/>
    <w:rsid w:val="002A1CA5"/>
    <w:rsid w:val="002A286D"/>
    <w:rsid w:val="002A3B2F"/>
    <w:rsid w:val="002A3C5C"/>
    <w:rsid w:val="002A4259"/>
    <w:rsid w:val="002A58F7"/>
    <w:rsid w:val="002A5F91"/>
    <w:rsid w:val="002B1D65"/>
    <w:rsid w:val="002B2696"/>
    <w:rsid w:val="002B34D5"/>
    <w:rsid w:val="002B36D5"/>
    <w:rsid w:val="002B53A0"/>
    <w:rsid w:val="002B5A18"/>
    <w:rsid w:val="002B5D4F"/>
    <w:rsid w:val="002B680C"/>
    <w:rsid w:val="002B6D63"/>
    <w:rsid w:val="002B7A19"/>
    <w:rsid w:val="002C05A9"/>
    <w:rsid w:val="002C071C"/>
    <w:rsid w:val="002C0D04"/>
    <w:rsid w:val="002C1503"/>
    <w:rsid w:val="002C3681"/>
    <w:rsid w:val="002C4385"/>
    <w:rsid w:val="002C5A9B"/>
    <w:rsid w:val="002C5ABE"/>
    <w:rsid w:val="002C604E"/>
    <w:rsid w:val="002D06FE"/>
    <w:rsid w:val="002D0AD2"/>
    <w:rsid w:val="002D0E48"/>
    <w:rsid w:val="002D2350"/>
    <w:rsid w:val="002D2619"/>
    <w:rsid w:val="002D3347"/>
    <w:rsid w:val="002D3940"/>
    <w:rsid w:val="002D4915"/>
    <w:rsid w:val="002D55E4"/>
    <w:rsid w:val="002D6252"/>
    <w:rsid w:val="002D66C8"/>
    <w:rsid w:val="002D72C7"/>
    <w:rsid w:val="002D78EB"/>
    <w:rsid w:val="002D7DAB"/>
    <w:rsid w:val="002E03F5"/>
    <w:rsid w:val="002E061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37A"/>
    <w:rsid w:val="002F57DB"/>
    <w:rsid w:val="0030008A"/>
    <w:rsid w:val="003018CD"/>
    <w:rsid w:val="00301E52"/>
    <w:rsid w:val="003022F5"/>
    <w:rsid w:val="00304933"/>
    <w:rsid w:val="0030561D"/>
    <w:rsid w:val="003060EB"/>
    <w:rsid w:val="00306673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F54"/>
    <w:rsid w:val="0032161E"/>
    <w:rsid w:val="003230B9"/>
    <w:rsid w:val="00324494"/>
    <w:rsid w:val="003257EE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40B15"/>
    <w:rsid w:val="0034127B"/>
    <w:rsid w:val="003424BB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80AE7"/>
    <w:rsid w:val="00382077"/>
    <w:rsid w:val="00384E3B"/>
    <w:rsid w:val="00386A31"/>
    <w:rsid w:val="00386CF1"/>
    <w:rsid w:val="0038703A"/>
    <w:rsid w:val="00390E64"/>
    <w:rsid w:val="003924F7"/>
    <w:rsid w:val="00393265"/>
    <w:rsid w:val="00395168"/>
    <w:rsid w:val="00396372"/>
    <w:rsid w:val="00396428"/>
    <w:rsid w:val="00397193"/>
    <w:rsid w:val="0039773C"/>
    <w:rsid w:val="0039796C"/>
    <w:rsid w:val="00397DBF"/>
    <w:rsid w:val="003A0438"/>
    <w:rsid w:val="003A3C50"/>
    <w:rsid w:val="003A4099"/>
    <w:rsid w:val="003A414E"/>
    <w:rsid w:val="003A527A"/>
    <w:rsid w:val="003A5941"/>
    <w:rsid w:val="003A6DB0"/>
    <w:rsid w:val="003B0053"/>
    <w:rsid w:val="003B0A19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0D97"/>
    <w:rsid w:val="003C3ED5"/>
    <w:rsid w:val="003C46CC"/>
    <w:rsid w:val="003C6567"/>
    <w:rsid w:val="003C7256"/>
    <w:rsid w:val="003C7640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73F9"/>
    <w:rsid w:val="003F747E"/>
    <w:rsid w:val="003F7576"/>
    <w:rsid w:val="00401A68"/>
    <w:rsid w:val="00401B2A"/>
    <w:rsid w:val="004034B5"/>
    <w:rsid w:val="0040416B"/>
    <w:rsid w:val="00404A33"/>
    <w:rsid w:val="00405D64"/>
    <w:rsid w:val="00405E05"/>
    <w:rsid w:val="004078E5"/>
    <w:rsid w:val="00413792"/>
    <w:rsid w:val="004153AE"/>
    <w:rsid w:val="00415ADF"/>
    <w:rsid w:val="00417356"/>
    <w:rsid w:val="00420142"/>
    <w:rsid w:val="0042140F"/>
    <w:rsid w:val="00422319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4511"/>
    <w:rsid w:val="00434933"/>
    <w:rsid w:val="00434A62"/>
    <w:rsid w:val="00435230"/>
    <w:rsid w:val="00436829"/>
    <w:rsid w:val="00436E30"/>
    <w:rsid w:val="00437D42"/>
    <w:rsid w:val="00440C24"/>
    <w:rsid w:val="0044175A"/>
    <w:rsid w:val="00441C01"/>
    <w:rsid w:val="00442F2A"/>
    <w:rsid w:val="00445EA5"/>
    <w:rsid w:val="004464AC"/>
    <w:rsid w:val="0044697F"/>
    <w:rsid w:val="00450995"/>
    <w:rsid w:val="00451248"/>
    <w:rsid w:val="0045354F"/>
    <w:rsid w:val="00453957"/>
    <w:rsid w:val="004541B3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5EA7"/>
    <w:rsid w:val="004960BC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585D"/>
    <w:rsid w:val="004B60E3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FE2"/>
    <w:rsid w:val="004E07D1"/>
    <w:rsid w:val="004E1F43"/>
    <w:rsid w:val="004E2749"/>
    <w:rsid w:val="004E39A2"/>
    <w:rsid w:val="004E3C76"/>
    <w:rsid w:val="004E43A6"/>
    <w:rsid w:val="004E528E"/>
    <w:rsid w:val="004E62D0"/>
    <w:rsid w:val="004E6EB4"/>
    <w:rsid w:val="004E7762"/>
    <w:rsid w:val="004E7E53"/>
    <w:rsid w:val="004F13D7"/>
    <w:rsid w:val="004F1603"/>
    <w:rsid w:val="004F30AB"/>
    <w:rsid w:val="004F55D2"/>
    <w:rsid w:val="00500D9B"/>
    <w:rsid w:val="005019C7"/>
    <w:rsid w:val="00502B16"/>
    <w:rsid w:val="00502B59"/>
    <w:rsid w:val="00502EF7"/>
    <w:rsid w:val="005033CF"/>
    <w:rsid w:val="00503D7D"/>
    <w:rsid w:val="005047E0"/>
    <w:rsid w:val="005054C6"/>
    <w:rsid w:val="005072E6"/>
    <w:rsid w:val="00507321"/>
    <w:rsid w:val="00507F4B"/>
    <w:rsid w:val="0051031F"/>
    <w:rsid w:val="00511181"/>
    <w:rsid w:val="005119E2"/>
    <w:rsid w:val="00511C69"/>
    <w:rsid w:val="00513663"/>
    <w:rsid w:val="00514462"/>
    <w:rsid w:val="00514D62"/>
    <w:rsid w:val="0051578D"/>
    <w:rsid w:val="00516916"/>
    <w:rsid w:val="0052129F"/>
    <w:rsid w:val="00522881"/>
    <w:rsid w:val="00523131"/>
    <w:rsid w:val="00523586"/>
    <w:rsid w:val="00523679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C53"/>
    <w:rsid w:val="0054496C"/>
    <w:rsid w:val="005450C9"/>
    <w:rsid w:val="00545F97"/>
    <w:rsid w:val="00546D85"/>
    <w:rsid w:val="00550E7A"/>
    <w:rsid w:val="005525A4"/>
    <w:rsid w:val="00553AE9"/>
    <w:rsid w:val="00554889"/>
    <w:rsid w:val="00554AF9"/>
    <w:rsid w:val="00554B38"/>
    <w:rsid w:val="005556C0"/>
    <w:rsid w:val="0055736E"/>
    <w:rsid w:val="00557434"/>
    <w:rsid w:val="00557732"/>
    <w:rsid w:val="00560D44"/>
    <w:rsid w:val="00560D91"/>
    <w:rsid w:val="0056183C"/>
    <w:rsid w:val="00561E5B"/>
    <w:rsid w:val="00561F6B"/>
    <w:rsid w:val="00564272"/>
    <w:rsid w:val="00564934"/>
    <w:rsid w:val="00565D06"/>
    <w:rsid w:val="00567519"/>
    <w:rsid w:val="00572864"/>
    <w:rsid w:val="00573F6A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5D6E"/>
    <w:rsid w:val="00587265"/>
    <w:rsid w:val="005873C9"/>
    <w:rsid w:val="00587629"/>
    <w:rsid w:val="00590877"/>
    <w:rsid w:val="005912E5"/>
    <w:rsid w:val="00593116"/>
    <w:rsid w:val="00593418"/>
    <w:rsid w:val="00594AB7"/>
    <w:rsid w:val="00595B9E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2396"/>
    <w:rsid w:val="005B23A6"/>
    <w:rsid w:val="005B28A0"/>
    <w:rsid w:val="005B2D30"/>
    <w:rsid w:val="005B3465"/>
    <w:rsid w:val="005B492F"/>
    <w:rsid w:val="005B50D7"/>
    <w:rsid w:val="005B58FB"/>
    <w:rsid w:val="005B6B2D"/>
    <w:rsid w:val="005B7B81"/>
    <w:rsid w:val="005C1118"/>
    <w:rsid w:val="005C3415"/>
    <w:rsid w:val="005C37BB"/>
    <w:rsid w:val="005C6572"/>
    <w:rsid w:val="005C74E9"/>
    <w:rsid w:val="005D1FD9"/>
    <w:rsid w:val="005D22FA"/>
    <w:rsid w:val="005D2986"/>
    <w:rsid w:val="005D322A"/>
    <w:rsid w:val="005D5F81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68C7"/>
    <w:rsid w:val="006007AF"/>
    <w:rsid w:val="00600FBA"/>
    <w:rsid w:val="006027F0"/>
    <w:rsid w:val="00604E53"/>
    <w:rsid w:val="00604FBE"/>
    <w:rsid w:val="006064D6"/>
    <w:rsid w:val="00607155"/>
    <w:rsid w:val="00607F45"/>
    <w:rsid w:val="00610F70"/>
    <w:rsid w:val="00612994"/>
    <w:rsid w:val="00612DA5"/>
    <w:rsid w:val="006144A2"/>
    <w:rsid w:val="00621051"/>
    <w:rsid w:val="0062336F"/>
    <w:rsid w:val="00624C8D"/>
    <w:rsid w:val="00626299"/>
    <w:rsid w:val="00626921"/>
    <w:rsid w:val="00626ABE"/>
    <w:rsid w:val="00626FE0"/>
    <w:rsid w:val="0062720B"/>
    <w:rsid w:val="006272B2"/>
    <w:rsid w:val="006317BB"/>
    <w:rsid w:val="00631807"/>
    <w:rsid w:val="0063220C"/>
    <w:rsid w:val="00633B19"/>
    <w:rsid w:val="00633C80"/>
    <w:rsid w:val="0063435D"/>
    <w:rsid w:val="006349EC"/>
    <w:rsid w:val="00634E88"/>
    <w:rsid w:val="00635973"/>
    <w:rsid w:val="006406AA"/>
    <w:rsid w:val="00641FCF"/>
    <w:rsid w:val="00642320"/>
    <w:rsid w:val="00642533"/>
    <w:rsid w:val="00642B6C"/>
    <w:rsid w:val="006434D5"/>
    <w:rsid w:val="00643AE7"/>
    <w:rsid w:val="00643EF6"/>
    <w:rsid w:val="006452CB"/>
    <w:rsid w:val="00645D42"/>
    <w:rsid w:val="00647857"/>
    <w:rsid w:val="00651005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172E"/>
    <w:rsid w:val="00661D9A"/>
    <w:rsid w:val="00662443"/>
    <w:rsid w:val="00664FC9"/>
    <w:rsid w:val="00665907"/>
    <w:rsid w:val="00671766"/>
    <w:rsid w:val="0067214F"/>
    <w:rsid w:val="0067355E"/>
    <w:rsid w:val="006750D3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15C9"/>
    <w:rsid w:val="00691B5F"/>
    <w:rsid w:val="00694A16"/>
    <w:rsid w:val="00694EF4"/>
    <w:rsid w:val="006A021F"/>
    <w:rsid w:val="006A032C"/>
    <w:rsid w:val="006A19F6"/>
    <w:rsid w:val="006A2098"/>
    <w:rsid w:val="006A3502"/>
    <w:rsid w:val="006A363E"/>
    <w:rsid w:val="006A4299"/>
    <w:rsid w:val="006A4E07"/>
    <w:rsid w:val="006A5A06"/>
    <w:rsid w:val="006A62BD"/>
    <w:rsid w:val="006A7648"/>
    <w:rsid w:val="006B05A7"/>
    <w:rsid w:val="006B241C"/>
    <w:rsid w:val="006B2599"/>
    <w:rsid w:val="006B5085"/>
    <w:rsid w:val="006B5A6A"/>
    <w:rsid w:val="006B5C80"/>
    <w:rsid w:val="006B5CD4"/>
    <w:rsid w:val="006B6B6E"/>
    <w:rsid w:val="006B7CF7"/>
    <w:rsid w:val="006B7E19"/>
    <w:rsid w:val="006C0700"/>
    <w:rsid w:val="006C09FB"/>
    <w:rsid w:val="006C1B5F"/>
    <w:rsid w:val="006C1B8A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056"/>
    <w:rsid w:val="006D3CBA"/>
    <w:rsid w:val="006D6D95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A17"/>
    <w:rsid w:val="006E716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211A0"/>
    <w:rsid w:val="007226EA"/>
    <w:rsid w:val="00722B16"/>
    <w:rsid w:val="00723A97"/>
    <w:rsid w:val="00723C6B"/>
    <w:rsid w:val="00724626"/>
    <w:rsid w:val="00724868"/>
    <w:rsid w:val="00725034"/>
    <w:rsid w:val="00725D62"/>
    <w:rsid w:val="007262DA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F49"/>
    <w:rsid w:val="007427EF"/>
    <w:rsid w:val="00743137"/>
    <w:rsid w:val="00746A52"/>
    <w:rsid w:val="00747037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E3A"/>
    <w:rsid w:val="00773F39"/>
    <w:rsid w:val="0077516D"/>
    <w:rsid w:val="00775F82"/>
    <w:rsid w:val="007766D3"/>
    <w:rsid w:val="00776C13"/>
    <w:rsid w:val="00776EFB"/>
    <w:rsid w:val="00780BA6"/>
    <w:rsid w:val="0078127E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C39"/>
    <w:rsid w:val="007929B3"/>
    <w:rsid w:val="00792C0D"/>
    <w:rsid w:val="00792F76"/>
    <w:rsid w:val="00793A9D"/>
    <w:rsid w:val="007945A9"/>
    <w:rsid w:val="007945E4"/>
    <w:rsid w:val="00794957"/>
    <w:rsid w:val="00796739"/>
    <w:rsid w:val="007A0692"/>
    <w:rsid w:val="007A1675"/>
    <w:rsid w:val="007A1C07"/>
    <w:rsid w:val="007A2538"/>
    <w:rsid w:val="007A2DDF"/>
    <w:rsid w:val="007A3316"/>
    <w:rsid w:val="007A33D8"/>
    <w:rsid w:val="007A398C"/>
    <w:rsid w:val="007A3EF4"/>
    <w:rsid w:val="007A474A"/>
    <w:rsid w:val="007A521E"/>
    <w:rsid w:val="007A52B7"/>
    <w:rsid w:val="007A7909"/>
    <w:rsid w:val="007B0166"/>
    <w:rsid w:val="007B12BD"/>
    <w:rsid w:val="007B1409"/>
    <w:rsid w:val="007B1BD8"/>
    <w:rsid w:val="007B3122"/>
    <w:rsid w:val="007B6D13"/>
    <w:rsid w:val="007B7311"/>
    <w:rsid w:val="007C0487"/>
    <w:rsid w:val="007C1E46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559B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78C"/>
    <w:rsid w:val="008011CA"/>
    <w:rsid w:val="008025F0"/>
    <w:rsid w:val="00805D96"/>
    <w:rsid w:val="0080664C"/>
    <w:rsid w:val="0080712A"/>
    <w:rsid w:val="00807E23"/>
    <w:rsid w:val="00810896"/>
    <w:rsid w:val="00811627"/>
    <w:rsid w:val="0081332B"/>
    <w:rsid w:val="008147FE"/>
    <w:rsid w:val="00815287"/>
    <w:rsid w:val="00815A49"/>
    <w:rsid w:val="00815B4A"/>
    <w:rsid w:val="0081739E"/>
    <w:rsid w:val="00820408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D6A"/>
    <w:rsid w:val="0084744E"/>
    <w:rsid w:val="0084775E"/>
    <w:rsid w:val="00847E8C"/>
    <w:rsid w:val="008511E3"/>
    <w:rsid w:val="00853D02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782"/>
    <w:rsid w:val="00875C5D"/>
    <w:rsid w:val="00876EED"/>
    <w:rsid w:val="00886CE8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1AC7"/>
    <w:rsid w:val="008A221D"/>
    <w:rsid w:val="008A305B"/>
    <w:rsid w:val="008A3723"/>
    <w:rsid w:val="008A3789"/>
    <w:rsid w:val="008A5256"/>
    <w:rsid w:val="008A5830"/>
    <w:rsid w:val="008B0737"/>
    <w:rsid w:val="008B41B7"/>
    <w:rsid w:val="008B5479"/>
    <w:rsid w:val="008B6C08"/>
    <w:rsid w:val="008B6C90"/>
    <w:rsid w:val="008C159A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E0BFA"/>
    <w:rsid w:val="008E18E5"/>
    <w:rsid w:val="008E3062"/>
    <w:rsid w:val="008E394B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67B1"/>
    <w:rsid w:val="00917346"/>
    <w:rsid w:val="009175E3"/>
    <w:rsid w:val="009212C4"/>
    <w:rsid w:val="00921658"/>
    <w:rsid w:val="00923AD0"/>
    <w:rsid w:val="00924AE7"/>
    <w:rsid w:val="0093040B"/>
    <w:rsid w:val="00930964"/>
    <w:rsid w:val="009314C9"/>
    <w:rsid w:val="0093199E"/>
    <w:rsid w:val="00933214"/>
    <w:rsid w:val="00934878"/>
    <w:rsid w:val="00935528"/>
    <w:rsid w:val="00936005"/>
    <w:rsid w:val="00936451"/>
    <w:rsid w:val="00936888"/>
    <w:rsid w:val="00937C8F"/>
    <w:rsid w:val="0094040D"/>
    <w:rsid w:val="00942AFF"/>
    <w:rsid w:val="009436DF"/>
    <w:rsid w:val="00946092"/>
    <w:rsid w:val="0094622D"/>
    <w:rsid w:val="0094663D"/>
    <w:rsid w:val="00946F38"/>
    <w:rsid w:val="00947658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30C7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EE0"/>
    <w:rsid w:val="009618F2"/>
    <w:rsid w:val="00963DDD"/>
    <w:rsid w:val="0096431C"/>
    <w:rsid w:val="00964973"/>
    <w:rsid w:val="00966BF7"/>
    <w:rsid w:val="009706C4"/>
    <w:rsid w:val="00972244"/>
    <w:rsid w:val="0097299A"/>
    <w:rsid w:val="0097300B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5863"/>
    <w:rsid w:val="009873E4"/>
    <w:rsid w:val="00987648"/>
    <w:rsid w:val="00987F55"/>
    <w:rsid w:val="00990F84"/>
    <w:rsid w:val="009924E8"/>
    <w:rsid w:val="0099304A"/>
    <w:rsid w:val="0099333B"/>
    <w:rsid w:val="00994D69"/>
    <w:rsid w:val="009952A0"/>
    <w:rsid w:val="00995B06"/>
    <w:rsid w:val="00995B44"/>
    <w:rsid w:val="00995C51"/>
    <w:rsid w:val="009A0063"/>
    <w:rsid w:val="009A0677"/>
    <w:rsid w:val="009A0EA5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7DA8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56BB"/>
    <w:rsid w:val="009D5CF0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6563"/>
    <w:rsid w:val="009E6FED"/>
    <w:rsid w:val="009F0985"/>
    <w:rsid w:val="009F0EBA"/>
    <w:rsid w:val="009F1494"/>
    <w:rsid w:val="009F1974"/>
    <w:rsid w:val="009F2505"/>
    <w:rsid w:val="009F2990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E69"/>
    <w:rsid w:val="00A22B6D"/>
    <w:rsid w:val="00A23927"/>
    <w:rsid w:val="00A250C0"/>
    <w:rsid w:val="00A273D7"/>
    <w:rsid w:val="00A27A51"/>
    <w:rsid w:val="00A27AAF"/>
    <w:rsid w:val="00A3055A"/>
    <w:rsid w:val="00A30589"/>
    <w:rsid w:val="00A3141B"/>
    <w:rsid w:val="00A31C66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458C"/>
    <w:rsid w:val="00A459C3"/>
    <w:rsid w:val="00A5359D"/>
    <w:rsid w:val="00A53FC2"/>
    <w:rsid w:val="00A54690"/>
    <w:rsid w:val="00A56671"/>
    <w:rsid w:val="00A609D2"/>
    <w:rsid w:val="00A60BF3"/>
    <w:rsid w:val="00A60CA8"/>
    <w:rsid w:val="00A619F7"/>
    <w:rsid w:val="00A6211F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21D6"/>
    <w:rsid w:val="00A829DB"/>
    <w:rsid w:val="00A82B07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78D2"/>
    <w:rsid w:val="00A97AAD"/>
    <w:rsid w:val="00A97CB9"/>
    <w:rsid w:val="00AA09D9"/>
    <w:rsid w:val="00AA1E8F"/>
    <w:rsid w:val="00AA227D"/>
    <w:rsid w:val="00AA2451"/>
    <w:rsid w:val="00AA3DF5"/>
    <w:rsid w:val="00AA4E3D"/>
    <w:rsid w:val="00AA678A"/>
    <w:rsid w:val="00AA7E6A"/>
    <w:rsid w:val="00AB168D"/>
    <w:rsid w:val="00AB1CD7"/>
    <w:rsid w:val="00AB326B"/>
    <w:rsid w:val="00AB3599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4A91"/>
    <w:rsid w:val="00AC511D"/>
    <w:rsid w:val="00AC5911"/>
    <w:rsid w:val="00AC7429"/>
    <w:rsid w:val="00AD15CA"/>
    <w:rsid w:val="00AD24D8"/>
    <w:rsid w:val="00AD5309"/>
    <w:rsid w:val="00AD6529"/>
    <w:rsid w:val="00AD68CB"/>
    <w:rsid w:val="00AD7250"/>
    <w:rsid w:val="00AE16F7"/>
    <w:rsid w:val="00AE2043"/>
    <w:rsid w:val="00AE2211"/>
    <w:rsid w:val="00AE3575"/>
    <w:rsid w:val="00AE44B3"/>
    <w:rsid w:val="00AE4E4D"/>
    <w:rsid w:val="00AE5BAC"/>
    <w:rsid w:val="00AE7005"/>
    <w:rsid w:val="00AE7B1A"/>
    <w:rsid w:val="00AF0FE0"/>
    <w:rsid w:val="00AF1EF2"/>
    <w:rsid w:val="00AF2B98"/>
    <w:rsid w:val="00AF35E4"/>
    <w:rsid w:val="00AF413A"/>
    <w:rsid w:val="00AF4C43"/>
    <w:rsid w:val="00AF779F"/>
    <w:rsid w:val="00AF78FE"/>
    <w:rsid w:val="00B00E81"/>
    <w:rsid w:val="00B01BE4"/>
    <w:rsid w:val="00B022AF"/>
    <w:rsid w:val="00B02B22"/>
    <w:rsid w:val="00B03A6B"/>
    <w:rsid w:val="00B0582E"/>
    <w:rsid w:val="00B06A4A"/>
    <w:rsid w:val="00B06EFF"/>
    <w:rsid w:val="00B07250"/>
    <w:rsid w:val="00B07ED3"/>
    <w:rsid w:val="00B10920"/>
    <w:rsid w:val="00B10F30"/>
    <w:rsid w:val="00B11A7E"/>
    <w:rsid w:val="00B11C7C"/>
    <w:rsid w:val="00B13808"/>
    <w:rsid w:val="00B138D7"/>
    <w:rsid w:val="00B14027"/>
    <w:rsid w:val="00B140D8"/>
    <w:rsid w:val="00B176E5"/>
    <w:rsid w:val="00B20BC4"/>
    <w:rsid w:val="00B23658"/>
    <w:rsid w:val="00B23C88"/>
    <w:rsid w:val="00B24023"/>
    <w:rsid w:val="00B2441A"/>
    <w:rsid w:val="00B244BE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568F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D7C"/>
    <w:rsid w:val="00B635EA"/>
    <w:rsid w:val="00B63DBD"/>
    <w:rsid w:val="00B64375"/>
    <w:rsid w:val="00B64A19"/>
    <w:rsid w:val="00B65968"/>
    <w:rsid w:val="00B6609D"/>
    <w:rsid w:val="00B6659B"/>
    <w:rsid w:val="00B670CC"/>
    <w:rsid w:val="00B67263"/>
    <w:rsid w:val="00B67ED2"/>
    <w:rsid w:val="00B7012D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A8"/>
    <w:rsid w:val="00B94D2C"/>
    <w:rsid w:val="00B96170"/>
    <w:rsid w:val="00B96339"/>
    <w:rsid w:val="00B975E4"/>
    <w:rsid w:val="00B979D1"/>
    <w:rsid w:val="00BA0731"/>
    <w:rsid w:val="00BA1943"/>
    <w:rsid w:val="00BA2736"/>
    <w:rsid w:val="00BA6F4D"/>
    <w:rsid w:val="00BA798C"/>
    <w:rsid w:val="00BB010D"/>
    <w:rsid w:val="00BB0990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5495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576"/>
    <w:rsid w:val="00C009F3"/>
    <w:rsid w:val="00C02B46"/>
    <w:rsid w:val="00C07051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2077F"/>
    <w:rsid w:val="00C20A02"/>
    <w:rsid w:val="00C2116C"/>
    <w:rsid w:val="00C21CA4"/>
    <w:rsid w:val="00C24644"/>
    <w:rsid w:val="00C26785"/>
    <w:rsid w:val="00C273A0"/>
    <w:rsid w:val="00C275AE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50D7F"/>
    <w:rsid w:val="00C51AF2"/>
    <w:rsid w:val="00C51E25"/>
    <w:rsid w:val="00C546F9"/>
    <w:rsid w:val="00C55ECC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A70"/>
    <w:rsid w:val="00C70C71"/>
    <w:rsid w:val="00C71BFE"/>
    <w:rsid w:val="00C71EB9"/>
    <w:rsid w:val="00C74A58"/>
    <w:rsid w:val="00C770DF"/>
    <w:rsid w:val="00C77339"/>
    <w:rsid w:val="00C80B07"/>
    <w:rsid w:val="00C80C8A"/>
    <w:rsid w:val="00C80D26"/>
    <w:rsid w:val="00C81F6D"/>
    <w:rsid w:val="00C8204D"/>
    <w:rsid w:val="00C824D4"/>
    <w:rsid w:val="00C82BBF"/>
    <w:rsid w:val="00C8667F"/>
    <w:rsid w:val="00C8697B"/>
    <w:rsid w:val="00C872EC"/>
    <w:rsid w:val="00C879C9"/>
    <w:rsid w:val="00C87B45"/>
    <w:rsid w:val="00C9193C"/>
    <w:rsid w:val="00C926DE"/>
    <w:rsid w:val="00C92708"/>
    <w:rsid w:val="00C930C0"/>
    <w:rsid w:val="00C93C96"/>
    <w:rsid w:val="00C94EA3"/>
    <w:rsid w:val="00C95FBF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65DC"/>
    <w:rsid w:val="00CA66C7"/>
    <w:rsid w:val="00CA69F9"/>
    <w:rsid w:val="00CA7834"/>
    <w:rsid w:val="00CA7ADC"/>
    <w:rsid w:val="00CB1829"/>
    <w:rsid w:val="00CB2214"/>
    <w:rsid w:val="00CB2673"/>
    <w:rsid w:val="00CB3F34"/>
    <w:rsid w:val="00CB5A88"/>
    <w:rsid w:val="00CB5CD2"/>
    <w:rsid w:val="00CB751C"/>
    <w:rsid w:val="00CC3053"/>
    <w:rsid w:val="00CC3C03"/>
    <w:rsid w:val="00CC52B1"/>
    <w:rsid w:val="00CC55AA"/>
    <w:rsid w:val="00CC5BB2"/>
    <w:rsid w:val="00CC6413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CFD"/>
    <w:rsid w:val="00CE3107"/>
    <w:rsid w:val="00CE3DFA"/>
    <w:rsid w:val="00CE4BA2"/>
    <w:rsid w:val="00CE6419"/>
    <w:rsid w:val="00CE6D7D"/>
    <w:rsid w:val="00CE7958"/>
    <w:rsid w:val="00CF0A53"/>
    <w:rsid w:val="00CF2373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4703"/>
    <w:rsid w:val="00D149B7"/>
    <w:rsid w:val="00D14C03"/>
    <w:rsid w:val="00D1554D"/>
    <w:rsid w:val="00D15E73"/>
    <w:rsid w:val="00D16091"/>
    <w:rsid w:val="00D16F9E"/>
    <w:rsid w:val="00D17033"/>
    <w:rsid w:val="00D17186"/>
    <w:rsid w:val="00D20003"/>
    <w:rsid w:val="00D218FD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40A2B"/>
    <w:rsid w:val="00D40CC5"/>
    <w:rsid w:val="00D424F4"/>
    <w:rsid w:val="00D432AE"/>
    <w:rsid w:val="00D43D64"/>
    <w:rsid w:val="00D442D3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EA1"/>
    <w:rsid w:val="00D572D4"/>
    <w:rsid w:val="00D57744"/>
    <w:rsid w:val="00D61237"/>
    <w:rsid w:val="00D639D2"/>
    <w:rsid w:val="00D63D82"/>
    <w:rsid w:val="00D65836"/>
    <w:rsid w:val="00D66340"/>
    <w:rsid w:val="00D67A94"/>
    <w:rsid w:val="00D67C0B"/>
    <w:rsid w:val="00D67EBD"/>
    <w:rsid w:val="00D701EE"/>
    <w:rsid w:val="00D70798"/>
    <w:rsid w:val="00D71C57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1D92"/>
    <w:rsid w:val="00D821CA"/>
    <w:rsid w:val="00D82DF2"/>
    <w:rsid w:val="00D83D75"/>
    <w:rsid w:val="00D84BA2"/>
    <w:rsid w:val="00D85A91"/>
    <w:rsid w:val="00D85F6E"/>
    <w:rsid w:val="00D87D27"/>
    <w:rsid w:val="00D87F86"/>
    <w:rsid w:val="00D904C0"/>
    <w:rsid w:val="00D91389"/>
    <w:rsid w:val="00D9140D"/>
    <w:rsid w:val="00D91EC3"/>
    <w:rsid w:val="00D92208"/>
    <w:rsid w:val="00D93765"/>
    <w:rsid w:val="00D93B86"/>
    <w:rsid w:val="00D9469F"/>
    <w:rsid w:val="00D94A1C"/>
    <w:rsid w:val="00D96645"/>
    <w:rsid w:val="00D96D78"/>
    <w:rsid w:val="00D96EF0"/>
    <w:rsid w:val="00D97FF5"/>
    <w:rsid w:val="00DA0728"/>
    <w:rsid w:val="00DA125C"/>
    <w:rsid w:val="00DA39B8"/>
    <w:rsid w:val="00DA419C"/>
    <w:rsid w:val="00DA4842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C2C"/>
    <w:rsid w:val="00DD3F3F"/>
    <w:rsid w:val="00DD544C"/>
    <w:rsid w:val="00DD5501"/>
    <w:rsid w:val="00DD63CB"/>
    <w:rsid w:val="00DD6C6D"/>
    <w:rsid w:val="00DE1480"/>
    <w:rsid w:val="00DE61A3"/>
    <w:rsid w:val="00DE677E"/>
    <w:rsid w:val="00DE69BF"/>
    <w:rsid w:val="00DF1FBD"/>
    <w:rsid w:val="00DF21DA"/>
    <w:rsid w:val="00DF3EA0"/>
    <w:rsid w:val="00DF6DC3"/>
    <w:rsid w:val="00DF6EA4"/>
    <w:rsid w:val="00DF79D8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920"/>
    <w:rsid w:val="00E23E46"/>
    <w:rsid w:val="00E2445F"/>
    <w:rsid w:val="00E25307"/>
    <w:rsid w:val="00E255DF"/>
    <w:rsid w:val="00E259D7"/>
    <w:rsid w:val="00E259F4"/>
    <w:rsid w:val="00E25D5D"/>
    <w:rsid w:val="00E274BD"/>
    <w:rsid w:val="00E334F0"/>
    <w:rsid w:val="00E340D1"/>
    <w:rsid w:val="00E34747"/>
    <w:rsid w:val="00E3666C"/>
    <w:rsid w:val="00E37C02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503CF"/>
    <w:rsid w:val="00E51708"/>
    <w:rsid w:val="00E541A6"/>
    <w:rsid w:val="00E5489A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F7A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CFF"/>
    <w:rsid w:val="00E9181B"/>
    <w:rsid w:val="00E958A7"/>
    <w:rsid w:val="00E970EF"/>
    <w:rsid w:val="00EA1599"/>
    <w:rsid w:val="00EA311F"/>
    <w:rsid w:val="00EA3D5F"/>
    <w:rsid w:val="00EA6723"/>
    <w:rsid w:val="00EA6E5D"/>
    <w:rsid w:val="00EA7314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68E5"/>
    <w:rsid w:val="00EC6C45"/>
    <w:rsid w:val="00ED11F1"/>
    <w:rsid w:val="00ED13A1"/>
    <w:rsid w:val="00ED1CCE"/>
    <w:rsid w:val="00ED1CDC"/>
    <w:rsid w:val="00ED1EC3"/>
    <w:rsid w:val="00ED38C8"/>
    <w:rsid w:val="00ED6C35"/>
    <w:rsid w:val="00ED6F4F"/>
    <w:rsid w:val="00ED73B2"/>
    <w:rsid w:val="00ED7F9F"/>
    <w:rsid w:val="00EE136F"/>
    <w:rsid w:val="00EE1773"/>
    <w:rsid w:val="00EE2104"/>
    <w:rsid w:val="00EE21CD"/>
    <w:rsid w:val="00EE2A13"/>
    <w:rsid w:val="00EE3473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97"/>
    <w:rsid w:val="00EF6D75"/>
    <w:rsid w:val="00F00A91"/>
    <w:rsid w:val="00F00C22"/>
    <w:rsid w:val="00F015F8"/>
    <w:rsid w:val="00F038BF"/>
    <w:rsid w:val="00F04763"/>
    <w:rsid w:val="00F048E5"/>
    <w:rsid w:val="00F04984"/>
    <w:rsid w:val="00F05273"/>
    <w:rsid w:val="00F07151"/>
    <w:rsid w:val="00F077C5"/>
    <w:rsid w:val="00F07852"/>
    <w:rsid w:val="00F1032C"/>
    <w:rsid w:val="00F10E3B"/>
    <w:rsid w:val="00F10E90"/>
    <w:rsid w:val="00F11B53"/>
    <w:rsid w:val="00F11BC1"/>
    <w:rsid w:val="00F129D6"/>
    <w:rsid w:val="00F12CB7"/>
    <w:rsid w:val="00F13051"/>
    <w:rsid w:val="00F149E4"/>
    <w:rsid w:val="00F14B61"/>
    <w:rsid w:val="00F16D9C"/>
    <w:rsid w:val="00F16FE7"/>
    <w:rsid w:val="00F17BD4"/>
    <w:rsid w:val="00F21AB8"/>
    <w:rsid w:val="00F2323B"/>
    <w:rsid w:val="00F23876"/>
    <w:rsid w:val="00F23E71"/>
    <w:rsid w:val="00F2446B"/>
    <w:rsid w:val="00F254FE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5F4"/>
    <w:rsid w:val="00F44D28"/>
    <w:rsid w:val="00F44E5D"/>
    <w:rsid w:val="00F45180"/>
    <w:rsid w:val="00F5106D"/>
    <w:rsid w:val="00F53417"/>
    <w:rsid w:val="00F53C02"/>
    <w:rsid w:val="00F54646"/>
    <w:rsid w:val="00F54BB6"/>
    <w:rsid w:val="00F551F6"/>
    <w:rsid w:val="00F555C7"/>
    <w:rsid w:val="00F564E3"/>
    <w:rsid w:val="00F56DDE"/>
    <w:rsid w:val="00F57963"/>
    <w:rsid w:val="00F627B2"/>
    <w:rsid w:val="00F63832"/>
    <w:rsid w:val="00F64A73"/>
    <w:rsid w:val="00F669C1"/>
    <w:rsid w:val="00F7057A"/>
    <w:rsid w:val="00F71048"/>
    <w:rsid w:val="00F710D5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5E5C"/>
    <w:rsid w:val="00F969E0"/>
    <w:rsid w:val="00F97378"/>
    <w:rsid w:val="00FA0DA3"/>
    <w:rsid w:val="00FA1DD8"/>
    <w:rsid w:val="00FA205D"/>
    <w:rsid w:val="00FA215B"/>
    <w:rsid w:val="00FA24A2"/>
    <w:rsid w:val="00FA34A5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ADB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1774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4E8267-C988-40FD-A3C7-8215D4D1D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2068</TotalTime>
  <Pages>6</Pages>
  <Words>942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54</cp:revision>
  <cp:lastPrinted>2015-03-24T23:47:00Z</cp:lastPrinted>
  <dcterms:created xsi:type="dcterms:W3CDTF">2013-12-02T00:16:00Z</dcterms:created>
  <dcterms:modified xsi:type="dcterms:W3CDTF">2015-03-24T23:47:00Z</dcterms:modified>
</cp:coreProperties>
</file>