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1pt;height:56.35pt" o:ole="" fillcolor="window">
                  <v:imagedata r:id="rId8" o:title=""/>
                </v:shape>
                <o:OLEObject Type="Embed" ProgID="Word.Picture.8" ShapeID="_x0000_i1025" DrawAspect="Content" ObjectID="_1505222234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Default="00071E5D" w:rsidP="003022F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29.09</w:t>
            </w:r>
            <w:r w:rsidR="00F07852" w:rsidRPr="006B7CF7">
              <w:rPr>
                <w:szCs w:val="28"/>
              </w:rPr>
              <w:t>.201</w:t>
            </w:r>
            <w:r w:rsidR="001E6564">
              <w:rPr>
                <w:szCs w:val="28"/>
              </w:rPr>
              <w:t>5</w:t>
            </w:r>
          </w:p>
          <w:p w:rsidR="002E6301" w:rsidRPr="006B7CF7" w:rsidRDefault="002E6301" w:rsidP="003022F5">
            <w:pPr>
              <w:jc w:val="both"/>
              <w:rPr>
                <w:szCs w:val="28"/>
              </w:rPr>
            </w:pPr>
          </w:p>
        </w:tc>
        <w:tc>
          <w:tcPr>
            <w:tcW w:w="3686" w:type="dxa"/>
          </w:tcPr>
          <w:p w:rsidR="00F07852" w:rsidRPr="006B7CF7" w:rsidRDefault="00F07852" w:rsidP="00333620">
            <w:pPr>
              <w:ind w:right="-108"/>
              <w:jc w:val="right"/>
              <w:rPr>
                <w:szCs w:val="28"/>
              </w:rPr>
            </w:pPr>
            <w:r w:rsidRPr="006B7CF7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6B7CF7" w:rsidRDefault="00925688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Pr="006B7CF7" w:rsidRDefault="00333620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F07852" w:rsidRPr="006B7CF7" w:rsidRDefault="00F07852" w:rsidP="00333620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rPr>
                <w:szCs w:val="28"/>
              </w:rPr>
            </w:pPr>
            <w:r w:rsidRPr="006B7CF7">
              <w:rPr>
                <w:szCs w:val="28"/>
              </w:rPr>
              <w:t>Присутствовали члены комитета:</w:t>
            </w:r>
          </w:p>
        </w:tc>
        <w:tc>
          <w:tcPr>
            <w:tcW w:w="5529" w:type="dxa"/>
            <w:gridSpan w:val="3"/>
          </w:tcPr>
          <w:p w:rsidR="00E561B5" w:rsidRDefault="00E561B5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Капленко И.О.</w:t>
            </w:r>
            <w:r w:rsidR="004175EC">
              <w:rPr>
                <w:szCs w:val="28"/>
              </w:rPr>
              <w:t>,</w:t>
            </w:r>
          </w:p>
          <w:p w:rsidR="00B00E81" w:rsidRDefault="00B00E81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416396" w:rsidRDefault="00416396" w:rsidP="0041639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F07852" w:rsidRDefault="00710758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  <w:r w:rsidR="00255D6E">
              <w:rPr>
                <w:szCs w:val="28"/>
              </w:rPr>
              <w:t>,</w:t>
            </w:r>
          </w:p>
          <w:p w:rsidR="00255D6E" w:rsidRDefault="00255D6E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</w:t>
            </w:r>
          </w:p>
          <w:p w:rsidR="005C74E9" w:rsidRPr="006B7CF7" w:rsidRDefault="005C74E9" w:rsidP="00416396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5C74E9" w:rsidP="00333620">
            <w:pPr>
              <w:rPr>
                <w:szCs w:val="28"/>
              </w:rPr>
            </w:pPr>
            <w:r>
              <w:rPr>
                <w:szCs w:val="28"/>
              </w:rPr>
              <w:t>Присутствовали приглашенные:</w:t>
            </w:r>
          </w:p>
        </w:tc>
        <w:tc>
          <w:tcPr>
            <w:tcW w:w="5529" w:type="dxa"/>
            <w:gridSpan w:val="3"/>
          </w:tcPr>
          <w:p w:rsidR="00D9323F" w:rsidRDefault="00D9323F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Барабаш Е.Н.,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самоуправления;</w:t>
            </w:r>
          </w:p>
          <w:p w:rsidR="00D9323F" w:rsidRPr="00F64A73" w:rsidRDefault="00D9323F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D02C1">
              <w:rPr>
                <w:szCs w:val="28"/>
              </w:rPr>
              <w:t xml:space="preserve">Володина И.А., начальник </w:t>
            </w:r>
            <w:r w:rsidRPr="00F124CB">
              <w:rPr>
                <w:szCs w:val="28"/>
              </w:rPr>
              <w:t>правового</w:t>
            </w:r>
            <w:r>
              <w:rPr>
                <w:szCs w:val="28"/>
              </w:rPr>
              <w:t xml:space="preserve"> управления аппарата Законо</w:t>
            </w:r>
            <w:r w:rsidRPr="00F64A73">
              <w:rPr>
                <w:szCs w:val="28"/>
              </w:rPr>
              <w:t>дательного Собрания Приморского края;</w:t>
            </w:r>
          </w:p>
          <w:p w:rsidR="00D9323F" w:rsidRDefault="00D9323F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D02C1">
              <w:rPr>
                <w:szCs w:val="28"/>
              </w:rPr>
              <w:t>Григорьева</w:t>
            </w:r>
            <w:r>
              <w:rPr>
                <w:szCs w:val="28"/>
              </w:rPr>
              <w:t> </w:t>
            </w:r>
            <w:r w:rsidRPr="008D02C1">
              <w:rPr>
                <w:szCs w:val="28"/>
              </w:rPr>
              <w:t>Е.А., директор департамента образования и науки Приморского края;</w:t>
            </w:r>
          </w:p>
          <w:p w:rsidR="00D9323F" w:rsidRPr="009A20C0" w:rsidRDefault="00D9323F" w:rsidP="001D7F0B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Животок</w:t>
            </w:r>
            <w:proofErr w:type="spellEnd"/>
            <w:r>
              <w:t xml:space="preserve"> С.В., главный специалист-эксперт отдела </w:t>
            </w:r>
            <w:r w:rsidRPr="004A197B">
              <w:rPr>
                <w:szCs w:val="28"/>
              </w:rPr>
              <w:t xml:space="preserve">законодательства субъекта Российской Федерации, федерального регистра и регистрации уставов муниципальных образований </w:t>
            </w:r>
            <w:r>
              <w:rPr>
                <w:szCs w:val="28"/>
              </w:rPr>
              <w:t>Министерства юстиции Приморского</w:t>
            </w:r>
            <w:r w:rsidRPr="004A197B">
              <w:rPr>
                <w:szCs w:val="28"/>
              </w:rPr>
              <w:t xml:space="preserve"> кра</w:t>
            </w:r>
            <w:r>
              <w:rPr>
                <w:szCs w:val="28"/>
              </w:rPr>
              <w:t>я;</w:t>
            </w:r>
          </w:p>
          <w:p w:rsidR="00D9323F" w:rsidRDefault="00D9323F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Заболотная Т.В., вице-губернатор Приморского края;</w:t>
            </w:r>
          </w:p>
          <w:p w:rsidR="00085EF8" w:rsidRPr="009A20C0" w:rsidRDefault="00D9323F" w:rsidP="001D7F0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>Смольникова Е.А., полномочный представитель Губернатора Приморского края в Законодательном Собрании Приморского края;</w:t>
            </w:r>
          </w:p>
        </w:tc>
      </w:tr>
      <w:tr w:rsidR="00401A68" w:rsidRPr="006B7CF7">
        <w:tc>
          <w:tcPr>
            <w:tcW w:w="4111" w:type="dxa"/>
            <w:gridSpan w:val="2"/>
          </w:tcPr>
          <w:p w:rsidR="00401A68" w:rsidRPr="006B7CF7" w:rsidRDefault="00401A68" w:rsidP="00333620">
            <w:pPr>
              <w:rPr>
                <w:szCs w:val="28"/>
              </w:rPr>
            </w:pPr>
          </w:p>
        </w:tc>
        <w:tc>
          <w:tcPr>
            <w:tcW w:w="5529" w:type="dxa"/>
            <w:gridSpan w:val="3"/>
          </w:tcPr>
          <w:p w:rsidR="003022F5" w:rsidRPr="006B7CF7" w:rsidRDefault="003022F5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96060B" w:rsidRDefault="0096060B" w:rsidP="000A2C84">
      <w:pPr>
        <w:jc w:val="center"/>
      </w:pPr>
    </w:p>
    <w:p w:rsidR="0096060B" w:rsidRDefault="0096060B" w:rsidP="000A2C84">
      <w:pPr>
        <w:jc w:val="center"/>
      </w:pPr>
    </w:p>
    <w:p w:rsidR="0096060B" w:rsidRDefault="0096060B" w:rsidP="000A2C84">
      <w:pPr>
        <w:jc w:val="center"/>
      </w:pPr>
    </w:p>
    <w:p w:rsidR="0096060B" w:rsidRDefault="0096060B" w:rsidP="000A2C84">
      <w:pPr>
        <w:jc w:val="center"/>
      </w:pPr>
    </w:p>
    <w:p w:rsidR="00F07852" w:rsidRDefault="00F07852" w:rsidP="000A2C84">
      <w:pPr>
        <w:jc w:val="center"/>
      </w:pPr>
      <w:r w:rsidRPr="00AD5309">
        <w:lastRenderedPageBreak/>
        <w:t>Повестка дня:</w:t>
      </w:r>
    </w:p>
    <w:p w:rsidR="000A2C84" w:rsidRDefault="000A2C84" w:rsidP="000A2C84">
      <w:pPr>
        <w:jc w:val="center"/>
      </w:pPr>
    </w:p>
    <w:p w:rsidR="00E87415" w:rsidRDefault="00E87415" w:rsidP="00E87415">
      <w:pPr>
        <w:autoSpaceDE w:val="0"/>
        <w:autoSpaceDN w:val="0"/>
        <w:adjustRightInd w:val="0"/>
        <w:ind w:firstLine="709"/>
        <w:jc w:val="both"/>
      </w:pPr>
      <w:proofErr w:type="spellStart"/>
      <w:r>
        <w:t>1.</w:t>
      </w:r>
      <w:r w:rsidRPr="00C01547">
        <w:t>О</w:t>
      </w:r>
      <w:proofErr w:type="spellEnd"/>
      <w:r w:rsidRPr="00C01547">
        <w:t xml:space="preserve">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>
        <w:t xml:space="preserve"> (второе чтение)</w:t>
      </w:r>
    </w:p>
    <w:p w:rsidR="00E87415" w:rsidRPr="00C01547" w:rsidRDefault="00E87415" w:rsidP="00E87415">
      <w:pPr>
        <w:autoSpaceDE w:val="0"/>
        <w:autoSpaceDN w:val="0"/>
        <w:adjustRightInd w:val="0"/>
        <w:ind w:firstLine="709"/>
        <w:jc w:val="both"/>
      </w:pPr>
    </w:p>
    <w:p w:rsidR="00E87415" w:rsidRPr="00C01547" w:rsidRDefault="00E87415" w:rsidP="00E87415">
      <w:pPr>
        <w:autoSpaceDE w:val="0"/>
        <w:autoSpaceDN w:val="0"/>
        <w:adjustRightInd w:val="0"/>
        <w:ind w:firstLine="709"/>
        <w:jc w:val="both"/>
      </w:pPr>
      <w:proofErr w:type="spellStart"/>
      <w:r>
        <w:t>2.</w:t>
      </w:r>
      <w:r w:rsidRPr="00C01547">
        <w:t>О</w:t>
      </w:r>
      <w:proofErr w:type="spellEnd"/>
      <w:r w:rsidRPr="00C01547">
        <w:t xml:space="preserve">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>
        <w:t xml:space="preserve"> (третье чтение) </w:t>
      </w:r>
    </w:p>
    <w:p w:rsidR="00E87415" w:rsidRPr="00397EE4" w:rsidRDefault="00E87415" w:rsidP="00DD6CB3">
      <w:pPr>
        <w:pStyle w:val="a9"/>
        <w:ind w:firstLine="709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66172E" w:rsidTr="005E2EC6">
        <w:tc>
          <w:tcPr>
            <w:tcW w:w="2235" w:type="dxa"/>
          </w:tcPr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Утверждение повестки дня.</w:t>
            </w: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 xml:space="preserve">Докладывает: </w:t>
            </w:r>
            <w:r w:rsidRPr="0066172E">
              <w:rPr>
                <w:szCs w:val="28"/>
              </w:rPr>
              <w:t>Чемерис И.С.</w:t>
            </w:r>
          </w:p>
          <w:p w:rsidR="00856CC9" w:rsidRPr="0066172E" w:rsidRDefault="00856CC9" w:rsidP="0066172E">
            <w:pPr>
              <w:jc w:val="both"/>
              <w:rPr>
                <w:szCs w:val="28"/>
              </w:rPr>
            </w:pP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Предложил принять повестку дня за основу.</w:t>
            </w:r>
          </w:p>
          <w:p w:rsidR="00E630A3" w:rsidRPr="0066172E" w:rsidRDefault="00E630A3" w:rsidP="0066172E">
            <w:pPr>
              <w:jc w:val="both"/>
              <w:rPr>
                <w:szCs w:val="28"/>
              </w:rPr>
            </w:pPr>
          </w:p>
        </w:tc>
      </w:tr>
      <w:tr w:rsidR="00F07852" w:rsidRPr="0066172E" w:rsidTr="005E2EC6">
        <w:tc>
          <w:tcPr>
            <w:tcW w:w="2235" w:type="dxa"/>
          </w:tcPr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(протокольно)</w:t>
            </w: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EA52C1" w:rsidRDefault="00F07852" w:rsidP="0066172E">
            <w:pPr>
              <w:jc w:val="both"/>
              <w:rPr>
                <w:szCs w:val="28"/>
              </w:rPr>
            </w:pPr>
            <w:r w:rsidRPr="00EA52C1">
              <w:rPr>
                <w:szCs w:val="28"/>
              </w:rPr>
              <w:t>Принять повестку дня за основу.</w:t>
            </w:r>
          </w:p>
          <w:p w:rsidR="008D66C5" w:rsidRPr="00EA52C1" w:rsidRDefault="008D66C5" w:rsidP="0066172E">
            <w:pPr>
              <w:jc w:val="both"/>
              <w:rPr>
                <w:szCs w:val="28"/>
              </w:rPr>
            </w:pPr>
          </w:p>
          <w:p w:rsidR="00C009F3" w:rsidRPr="00EA52C1" w:rsidRDefault="00047DC0" w:rsidP="0066172E">
            <w:pPr>
              <w:jc w:val="both"/>
              <w:rPr>
                <w:szCs w:val="28"/>
              </w:rPr>
            </w:pPr>
            <w:r w:rsidRPr="00EA52C1">
              <w:rPr>
                <w:szCs w:val="28"/>
              </w:rPr>
              <w:t>Голосовали: "за" – единогласно.</w:t>
            </w:r>
          </w:p>
          <w:p w:rsidR="007A33D8" w:rsidRPr="00EA52C1" w:rsidRDefault="007A33D8" w:rsidP="0066172E">
            <w:pPr>
              <w:jc w:val="both"/>
              <w:rPr>
                <w:szCs w:val="28"/>
              </w:rPr>
            </w:pPr>
          </w:p>
          <w:p w:rsidR="00021588" w:rsidRPr="00EA52C1" w:rsidRDefault="00255D6E" w:rsidP="0066172E">
            <w:pPr>
              <w:jc w:val="both"/>
              <w:rPr>
                <w:szCs w:val="28"/>
              </w:rPr>
            </w:pPr>
            <w:r w:rsidRPr="00EA52C1">
              <w:rPr>
                <w:i/>
                <w:szCs w:val="28"/>
                <w:u w:val="single"/>
              </w:rPr>
              <w:t xml:space="preserve">Докладывает: </w:t>
            </w:r>
            <w:r w:rsidRPr="00EA52C1">
              <w:rPr>
                <w:szCs w:val="28"/>
              </w:rPr>
              <w:t>Чемерис И.С.</w:t>
            </w:r>
          </w:p>
          <w:p w:rsidR="00255D6E" w:rsidRPr="00EA52C1" w:rsidRDefault="00255D6E" w:rsidP="0066172E">
            <w:pPr>
              <w:jc w:val="both"/>
              <w:rPr>
                <w:szCs w:val="28"/>
              </w:rPr>
            </w:pPr>
          </w:p>
          <w:p w:rsidR="00523131" w:rsidRPr="00EA52C1" w:rsidRDefault="00523131" w:rsidP="0066172E">
            <w:pPr>
              <w:jc w:val="both"/>
              <w:rPr>
                <w:szCs w:val="28"/>
              </w:rPr>
            </w:pPr>
            <w:r w:rsidRPr="00EA52C1">
              <w:rPr>
                <w:szCs w:val="28"/>
              </w:rPr>
              <w:t>Предложил принять повестку в целом.</w:t>
            </w:r>
          </w:p>
          <w:p w:rsidR="00784F4B" w:rsidRPr="00EA52C1" w:rsidRDefault="00784F4B" w:rsidP="0066172E">
            <w:pPr>
              <w:jc w:val="both"/>
              <w:rPr>
                <w:szCs w:val="28"/>
              </w:rPr>
            </w:pPr>
          </w:p>
        </w:tc>
      </w:tr>
      <w:tr w:rsidR="00F07852" w:rsidRPr="0066172E" w:rsidTr="005E2EC6">
        <w:tc>
          <w:tcPr>
            <w:tcW w:w="2235" w:type="dxa"/>
          </w:tcPr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F07852" w:rsidRPr="00EA52C1" w:rsidRDefault="00F07852" w:rsidP="0066172E">
            <w:pPr>
              <w:jc w:val="both"/>
              <w:rPr>
                <w:szCs w:val="28"/>
              </w:rPr>
            </w:pPr>
            <w:r w:rsidRPr="00EA52C1">
              <w:rPr>
                <w:szCs w:val="28"/>
              </w:rPr>
              <w:t>Принять повестку дня в целом.</w:t>
            </w:r>
          </w:p>
          <w:p w:rsidR="00F07852" w:rsidRPr="00EA52C1" w:rsidRDefault="00F07852" w:rsidP="0066172E">
            <w:pPr>
              <w:jc w:val="both"/>
              <w:rPr>
                <w:szCs w:val="28"/>
              </w:rPr>
            </w:pPr>
          </w:p>
          <w:p w:rsidR="00286D9A" w:rsidRPr="00EA52C1" w:rsidRDefault="00F07852" w:rsidP="0066172E">
            <w:pPr>
              <w:jc w:val="both"/>
              <w:rPr>
                <w:szCs w:val="28"/>
              </w:rPr>
            </w:pPr>
            <w:r w:rsidRPr="00EA52C1">
              <w:rPr>
                <w:szCs w:val="28"/>
              </w:rPr>
              <w:t>Голосовали: "за" – единогласно.</w:t>
            </w:r>
          </w:p>
          <w:p w:rsidR="00E66106" w:rsidRPr="00EA52C1" w:rsidRDefault="00E66106" w:rsidP="0066172E">
            <w:pPr>
              <w:jc w:val="both"/>
              <w:rPr>
                <w:szCs w:val="28"/>
              </w:rPr>
            </w:pPr>
          </w:p>
        </w:tc>
      </w:tr>
      <w:tr w:rsidR="00F07852" w:rsidRPr="0066172E">
        <w:tc>
          <w:tcPr>
            <w:tcW w:w="2235" w:type="dxa"/>
          </w:tcPr>
          <w:p w:rsidR="00F07852" w:rsidRPr="0066172E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1. СЛУШАЛИ:</w:t>
            </w:r>
          </w:p>
          <w:p w:rsidR="00F07852" w:rsidRPr="0066172E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F07852" w:rsidRPr="0066172E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54828" w:rsidRPr="00EA52C1" w:rsidRDefault="00254828" w:rsidP="0025482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A52C1">
              <w:rPr>
                <w:szCs w:val="28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(второе чтение).</w:t>
            </w:r>
          </w:p>
          <w:p w:rsidR="00964B9C" w:rsidRPr="00EA52C1" w:rsidRDefault="00964B9C" w:rsidP="0097006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F07852" w:rsidRPr="00EA52C1" w:rsidRDefault="00F07852" w:rsidP="0066172E">
            <w:pPr>
              <w:jc w:val="both"/>
              <w:rPr>
                <w:szCs w:val="28"/>
              </w:rPr>
            </w:pPr>
            <w:r w:rsidRPr="00EA52C1">
              <w:rPr>
                <w:i/>
                <w:szCs w:val="28"/>
                <w:u w:val="single"/>
              </w:rPr>
              <w:t>Докладывает:</w:t>
            </w:r>
            <w:r w:rsidR="009D3A35" w:rsidRPr="00EA52C1">
              <w:rPr>
                <w:szCs w:val="28"/>
              </w:rPr>
              <w:t xml:space="preserve"> </w:t>
            </w:r>
            <w:r w:rsidR="00970061" w:rsidRPr="00EA52C1">
              <w:rPr>
                <w:szCs w:val="28"/>
              </w:rPr>
              <w:t>Чемерис И.С.</w:t>
            </w:r>
          </w:p>
          <w:p w:rsidR="00F07852" w:rsidRDefault="00F07852" w:rsidP="0066172E">
            <w:pPr>
              <w:jc w:val="both"/>
              <w:rPr>
                <w:szCs w:val="28"/>
              </w:rPr>
            </w:pPr>
          </w:p>
          <w:p w:rsidR="00772DB3" w:rsidRPr="00EA52C1" w:rsidRDefault="00772DB3" w:rsidP="0066172E">
            <w:pPr>
              <w:jc w:val="both"/>
              <w:rPr>
                <w:szCs w:val="28"/>
              </w:rPr>
            </w:pPr>
          </w:p>
        </w:tc>
      </w:tr>
      <w:tr w:rsidR="00744FE0" w:rsidRPr="0066172E">
        <w:tc>
          <w:tcPr>
            <w:tcW w:w="2235" w:type="dxa"/>
          </w:tcPr>
          <w:p w:rsidR="00744FE0" w:rsidRPr="0066172E" w:rsidRDefault="00772DB3" w:rsidP="0066172E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744FE0" w:rsidRDefault="00744FE0" w:rsidP="00254828">
            <w:pPr>
              <w:autoSpaceDE w:val="0"/>
              <w:autoSpaceDN w:val="0"/>
              <w:adjustRightInd w:val="0"/>
              <w:jc w:val="both"/>
            </w:pPr>
            <w:r>
              <w:t>Колотова С.В., Григорьева Е.А., Пошивайло Ю.В.</w:t>
            </w:r>
          </w:p>
          <w:p w:rsidR="00E237C7" w:rsidRPr="00C01547" w:rsidRDefault="00E237C7" w:rsidP="00254828">
            <w:pPr>
              <w:autoSpaceDE w:val="0"/>
              <w:autoSpaceDN w:val="0"/>
              <w:adjustRightInd w:val="0"/>
              <w:jc w:val="both"/>
            </w:pPr>
          </w:p>
        </w:tc>
      </w:tr>
      <w:tr w:rsidR="006673F1" w:rsidRPr="0066172E">
        <w:tc>
          <w:tcPr>
            <w:tcW w:w="2235" w:type="dxa"/>
          </w:tcPr>
          <w:p w:rsidR="006673F1" w:rsidRPr="0066172E" w:rsidRDefault="006673F1" w:rsidP="0066172E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673F1" w:rsidRPr="0066172E" w:rsidRDefault="006673F1" w:rsidP="006673F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DF452C">
              <w:rPr>
                <w:szCs w:val="28"/>
              </w:rPr>
              <w:t>е</w:t>
            </w:r>
            <w:r>
              <w:rPr>
                <w:szCs w:val="28"/>
              </w:rPr>
              <w:t xml:space="preserve"> № </w:t>
            </w:r>
            <w:r w:rsidR="00DF452C">
              <w:rPr>
                <w:szCs w:val="28"/>
              </w:rPr>
              <w:t>946</w:t>
            </w:r>
            <w:r w:rsidRPr="0066172E">
              <w:rPr>
                <w:szCs w:val="28"/>
              </w:rPr>
              <w:t xml:space="preserve"> (прилага</w:t>
            </w:r>
            <w:r w:rsidR="00DF452C">
              <w:rPr>
                <w:szCs w:val="28"/>
              </w:rPr>
              <w:t>е</w:t>
            </w:r>
            <w:r w:rsidRPr="0066172E">
              <w:rPr>
                <w:szCs w:val="28"/>
              </w:rPr>
              <w:t>тся).</w:t>
            </w:r>
          </w:p>
          <w:p w:rsidR="006673F1" w:rsidRPr="00744FE0" w:rsidRDefault="006673F1" w:rsidP="006673F1">
            <w:pPr>
              <w:jc w:val="both"/>
              <w:rPr>
                <w:szCs w:val="28"/>
              </w:rPr>
            </w:pPr>
          </w:p>
          <w:p w:rsidR="006673F1" w:rsidRPr="0066172E" w:rsidRDefault="006673F1" w:rsidP="006673F1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C808EF" w:rsidRDefault="00C808EF" w:rsidP="0094257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07354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2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E528E" w:rsidRDefault="00DF452C" w:rsidP="00970061">
            <w:pPr>
              <w:pStyle w:val="a9"/>
              <w:spacing w:after="0"/>
              <w:jc w:val="both"/>
            </w:pPr>
            <w:r w:rsidRPr="00C01547"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      </w:r>
            <w:r>
              <w:t xml:space="preserve"> (третье чтение).</w:t>
            </w:r>
          </w:p>
          <w:p w:rsidR="00854D76" w:rsidRPr="0066172E" w:rsidRDefault="00854D76" w:rsidP="0097006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</w:t>
            </w:r>
            <w:r w:rsidR="00970061">
              <w:rPr>
                <w:i/>
                <w:szCs w:val="28"/>
                <w:u w:val="single"/>
              </w:rPr>
              <w:t>е</w:t>
            </w:r>
            <w:r w:rsidRPr="0066172E">
              <w:rPr>
                <w:i/>
                <w:szCs w:val="28"/>
                <w:u w:val="single"/>
              </w:rPr>
              <w:t>т:</w:t>
            </w:r>
            <w:r w:rsidR="004E528E" w:rsidRPr="0066172E">
              <w:rPr>
                <w:szCs w:val="28"/>
              </w:rPr>
              <w:t xml:space="preserve"> </w:t>
            </w:r>
            <w:r w:rsidR="00DF452C">
              <w:rPr>
                <w:szCs w:val="28"/>
              </w:rPr>
              <w:t>Ч</w:t>
            </w:r>
            <w:r w:rsidR="00970061">
              <w:rPr>
                <w:szCs w:val="28"/>
              </w:rPr>
              <w:t>емерис И.С.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C5159C" w:rsidRDefault="00C5159C" w:rsidP="0066172E">
            <w:pPr>
              <w:jc w:val="both"/>
              <w:rPr>
                <w:szCs w:val="28"/>
              </w:rPr>
            </w:pPr>
          </w:p>
          <w:p w:rsidR="00C5159C" w:rsidRDefault="00C5159C" w:rsidP="0066172E">
            <w:pPr>
              <w:jc w:val="both"/>
              <w:rPr>
                <w:szCs w:val="28"/>
              </w:rPr>
            </w:pPr>
          </w:p>
          <w:p w:rsidR="00C5159C" w:rsidRPr="0066172E" w:rsidRDefault="00C5159C" w:rsidP="0066172E">
            <w:pPr>
              <w:jc w:val="both"/>
              <w:rPr>
                <w:szCs w:val="28"/>
              </w:rPr>
            </w:pPr>
          </w:p>
          <w:p w:rsidR="004D2214" w:rsidRPr="0066172E" w:rsidRDefault="00C5159C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4D2214" w:rsidRPr="0066172E" w:rsidRDefault="00847BD6" w:rsidP="006617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AA5B5F">
              <w:rPr>
                <w:szCs w:val="28"/>
              </w:rPr>
              <w:t>947</w:t>
            </w:r>
            <w:r w:rsidR="004D2214" w:rsidRPr="0066172E">
              <w:rPr>
                <w:szCs w:val="28"/>
              </w:rPr>
              <w:t xml:space="preserve"> (прилага</w:t>
            </w:r>
            <w:r w:rsidR="004E528E" w:rsidRPr="0066172E">
              <w:rPr>
                <w:szCs w:val="28"/>
              </w:rPr>
              <w:t>е</w:t>
            </w:r>
            <w:r w:rsidR="004D2214" w:rsidRPr="0066172E">
              <w:rPr>
                <w:szCs w:val="28"/>
              </w:rPr>
              <w:t>тся).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C5159C" w:rsidRPr="00EA52C1" w:rsidRDefault="00C5159C" w:rsidP="00C5159C">
            <w:pPr>
              <w:jc w:val="both"/>
              <w:rPr>
                <w:szCs w:val="28"/>
              </w:rPr>
            </w:pPr>
          </w:p>
          <w:p w:rsidR="00C5159C" w:rsidRPr="00EA52C1" w:rsidRDefault="00C5159C" w:rsidP="00C5159C">
            <w:pPr>
              <w:jc w:val="both"/>
              <w:rPr>
                <w:szCs w:val="28"/>
              </w:rPr>
            </w:pPr>
            <w:r w:rsidRPr="00EA52C1">
              <w:rPr>
                <w:szCs w:val="28"/>
              </w:rPr>
              <w:t>Чемерис И.С. предложил дополнительно рассмотреть вопросы:</w:t>
            </w:r>
          </w:p>
          <w:p w:rsidR="00C5159C" w:rsidRPr="00EA52C1" w:rsidRDefault="00C5159C" w:rsidP="00C5159C">
            <w:pPr>
              <w:jc w:val="both"/>
              <w:rPr>
                <w:szCs w:val="28"/>
              </w:rPr>
            </w:pPr>
            <w:r w:rsidRPr="00EA52C1">
              <w:rPr>
                <w:szCs w:val="28"/>
              </w:rPr>
              <w:t>1."О проекте закона Приморского края "О коренных малочисленных народах Российской Федерации, проживающих в Приморском крае";</w:t>
            </w:r>
          </w:p>
          <w:p w:rsidR="00C5159C" w:rsidRPr="00EA52C1" w:rsidRDefault="00C5159C" w:rsidP="00C5159C">
            <w:pPr>
              <w:jc w:val="both"/>
              <w:rPr>
                <w:szCs w:val="28"/>
              </w:rPr>
            </w:pPr>
            <w:proofErr w:type="spellStart"/>
            <w:r w:rsidRPr="00EA52C1">
              <w:rPr>
                <w:szCs w:val="28"/>
              </w:rPr>
              <w:t>2.О</w:t>
            </w:r>
            <w:proofErr w:type="spellEnd"/>
            <w:r w:rsidRPr="00EA52C1">
              <w:rPr>
                <w:szCs w:val="28"/>
              </w:rPr>
              <w:t xml:space="preserve"> выдвижении и обсуждении кандидатуры </w:t>
            </w:r>
            <w:r w:rsidRPr="00EA52C1">
              <w:rPr>
                <w:szCs w:val="28"/>
              </w:rPr>
              <w:br/>
              <w:t>Старовойтовой А.В. на представление к награждению Почетной грамотой Министерства связи и массовых коммуникаций Российской Федерации.</w:t>
            </w:r>
          </w:p>
          <w:p w:rsidR="00C5159C" w:rsidRPr="00EA52C1" w:rsidRDefault="00C5159C" w:rsidP="00C5159C">
            <w:pPr>
              <w:jc w:val="both"/>
              <w:rPr>
                <w:szCs w:val="28"/>
              </w:rPr>
            </w:pPr>
          </w:p>
          <w:p w:rsidR="00C5159C" w:rsidRPr="00EA52C1" w:rsidRDefault="00C5159C" w:rsidP="00C5159C">
            <w:pPr>
              <w:jc w:val="both"/>
              <w:rPr>
                <w:szCs w:val="28"/>
              </w:rPr>
            </w:pPr>
            <w:r w:rsidRPr="00EA52C1">
              <w:rPr>
                <w:szCs w:val="28"/>
              </w:rPr>
              <w:t>Голосовали: "за" – единогласно.</w:t>
            </w:r>
          </w:p>
          <w:p w:rsidR="005A087B" w:rsidRPr="0066172E" w:rsidRDefault="005A087B" w:rsidP="0066172E">
            <w:pPr>
              <w:jc w:val="both"/>
              <w:rPr>
                <w:szCs w:val="28"/>
              </w:rPr>
            </w:pPr>
          </w:p>
        </w:tc>
      </w:tr>
      <w:tr w:rsidR="00E66106" w:rsidRPr="0066172E">
        <w:tc>
          <w:tcPr>
            <w:tcW w:w="2235" w:type="dxa"/>
          </w:tcPr>
          <w:p w:rsidR="00E66106" w:rsidRPr="0066172E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6172E">
              <w:rPr>
                <w:szCs w:val="28"/>
              </w:rPr>
              <w:t>. СЛУШАЛИ:</w:t>
            </w:r>
          </w:p>
          <w:p w:rsidR="00E66106" w:rsidRPr="0066172E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E66106" w:rsidRPr="0066172E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66106" w:rsidRDefault="00E66106" w:rsidP="00E66106">
            <w:pPr>
              <w:pStyle w:val="a9"/>
              <w:spacing w:after="0"/>
              <w:jc w:val="both"/>
            </w:pPr>
            <w:r w:rsidRPr="00EA52C1">
              <w:rPr>
                <w:szCs w:val="28"/>
              </w:rPr>
              <w:t>"О проекте закона Приморского края "О коренных малочисленных народах Российской Федерации, проживающих в Приморском крае"</w:t>
            </w:r>
            <w:r w:rsidR="00256403">
              <w:rPr>
                <w:szCs w:val="28"/>
              </w:rPr>
              <w:t>.</w:t>
            </w:r>
          </w:p>
          <w:p w:rsidR="00E66106" w:rsidRPr="00772DB3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E66106" w:rsidRPr="0066172E" w:rsidRDefault="00E66106" w:rsidP="00E66106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66172E">
              <w:rPr>
                <w:i/>
                <w:szCs w:val="28"/>
                <w:u w:val="single"/>
              </w:rPr>
              <w:t>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E66106" w:rsidRPr="0066172E" w:rsidRDefault="00E66106" w:rsidP="00E66106">
            <w:pPr>
              <w:jc w:val="both"/>
              <w:rPr>
                <w:szCs w:val="28"/>
              </w:rPr>
            </w:pPr>
          </w:p>
        </w:tc>
      </w:tr>
      <w:tr w:rsidR="00E66106" w:rsidRPr="0066172E">
        <w:tc>
          <w:tcPr>
            <w:tcW w:w="2235" w:type="dxa"/>
          </w:tcPr>
          <w:p w:rsidR="00E66106" w:rsidRPr="0066172E" w:rsidRDefault="00E66106" w:rsidP="00E6610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E66106" w:rsidRPr="0066172E" w:rsidRDefault="00E66106" w:rsidP="00E6610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66106" w:rsidRPr="0066172E" w:rsidRDefault="00E66106" w:rsidP="00E6610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</w:t>
            </w:r>
            <w:r w:rsidR="00256403">
              <w:rPr>
                <w:szCs w:val="28"/>
              </w:rPr>
              <w:t>ие № 948</w:t>
            </w:r>
            <w:r w:rsidRPr="0066172E">
              <w:rPr>
                <w:szCs w:val="28"/>
              </w:rPr>
              <w:t xml:space="preserve"> (прилагается).</w:t>
            </w:r>
          </w:p>
          <w:p w:rsidR="00E66106" w:rsidRPr="00886A6C" w:rsidRDefault="00E66106" w:rsidP="00E66106">
            <w:pPr>
              <w:jc w:val="both"/>
              <w:rPr>
                <w:sz w:val="16"/>
                <w:szCs w:val="16"/>
              </w:rPr>
            </w:pPr>
          </w:p>
          <w:p w:rsidR="00E66106" w:rsidRPr="0066172E" w:rsidRDefault="00E66106" w:rsidP="00E66106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E66106" w:rsidRDefault="00E66106" w:rsidP="00E66106">
            <w:pPr>
              <w:jc w:val="both"/>
              <w:rPr>
                <w:szCs w:val="28"/>
              </w:rPr>
            </w:pPr>
          </w:p>
          <w:p w:rsidR="00F252BF" w:rsidRDefault="00F252BF" w:rsidP="00E66106">
            <w:pPr>
              <w:jc w:val="both"/>
              <w:rPr>
                <w:szCs w:val="28"/>
              </w:rPr>
            </w:pPr>
          </w:p>
          <w:p w:rsidR="00F252BF" w:rsidRDefault="00F252BF" w:rsidP="00E66106">
            <w:pPr>
              <w:jc w:val="both"/>
              <w:rPr>
                <w:szCs w:val="28"/>
              </w:rPr>
            </w:pPr>
          </w:p>
          <w:p w:rsidR="00F252BF" w:rsidRDefault="00F252BF" w:rsidP="00E66106">
            <w:pPr>
              <w:jc w:val="both"/>
              <w:rPr>
                <w:szCs w:val="28"/>
              </w:rPr>
            </w:pPr>
          </w:p>
          <w:p w:rsidR="00F252BF" w:rsidRPr="0066172E" w:rsidRDefault="00F252BF" w:rsidP="00E66106">
            <w:pPr>
              <w:jc w:val="both"/>
              <w:rPr>
                <w:szCs w:val="28"/>
              </w:rPr>
            </w:pPr>
          </w:p>
        </w:tc>
      </w:tr>
      <w:tr w:rsidR="00256403" w:rsidRPr="0066172E">
        <w:tc>
          <w:tcPr>
            <w:tcW w:w="2235" w:type="dxa"/>
          </w:tcPr>
          <w:p w:rsidR="00256403" w:rsidRPr="0066172E" w:rsidRDefault="00256403" w:rsidP="00256403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Pr="0066172E">
              <w:rPr>
                <w:szCs w:val="28"/>
              </w:rPr>
              <w:t>. СЛУШАЛИ:</w:t>
            </w:r>
          </w:p>
          <w:p w:rsidR="00256403" w:rsidRPr="0066172E" w:rsidRDefault="00256403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56403" w:rsidRPr="0066172E" w:rsidRDefault="00256403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56403" w:rsidRDefault="00256403" w:rsidP="00256403">
            <w:pPr>
              <w:pStyle w:val="a9"/>
              <w:spacing w:after="0"/>
              <w:jc w:val="both"/>
            </w:pPr>
            <w:r w:rsidRPr="00EA52C1">
              <w:rPr>
                <w:szCs w:val="28"/>
              </w:rPr>
              <w:t xml:space="preserve">О выдвижении и обсуждении кандидатуры </w:t>
            </w:r>
            <w:r w:rsidRPr="00EA52C1">
              <w:rPr>
                <w:szCs w:val="28"/>
              </w:rPr>
              <w:br/>
              <w:t>Старовойтовой А.В. на представление к награждению Почетной грамотой Министерства связи и массовых коммуникаций Российской Федерации</w:t>
            </w:r>
            <w:r w:rsidR="0051717D">
              <w:rPr>
                <w:szCs w:val="28"/>
              </w:rPr>
              <w:t>.</w:t>
            </w:r>
          </w:p>
          <w:p w:rsidR="00256403" w:rsidRPr="0066172E" w:rsidRDefault="00256403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56403" w:rsidRDefault="00256403" w:rsidP="00256403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66172E">
              <w:rPr>
                <w:i/>
                <w:szCs w:val="28"/>
                <w:u w:val="single"/>
              </w:rPr>
              <w:t>т:</w:t>
            </w:r>
            <w:r w:rsidRPr="0066172E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F252BF" w:rsidRPr="0066172E" w:rsidRDefault="00F252BF" w:rsidP="00256403">
            <w:pPr>
              <w:jc w:val="both"/>
              <w:rPr>
                <w:szCs w:val="28"/>
              </w:rPr>
            </w:pPr>
          </w:p>
        </w:tc>
      </w:tr>
      <w:tr w:rsidR="0051717D" w:rsidRPr="0066172E">
        <w:tc>
          <w:tcPr>
            <w:tcW w:w="2235" w:type="dxa"/>
          </w:tcPr>
          <w:p w:rsidR="0051717D" w:rsidRDefault="0051717D" w:rsidP="00256403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51717D" w:rsidRPr="0051717D" w:rsidRDefault="0051717D" w:rsidP="0051717D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 Сопчук С.А. п</w:t>
            </w:r>
            <w:r w:rsidRPr="002845C9">
              <w:t>редложил</w:t>
            </w:r>
            <w:r>
              <w:t>и</w:t>
            </w:r>
            <w:r w:rsidRPr="002845C9">
              <w:t xml:space="preserve"> поддержать кандидатуру </w:t>
            </w:r>
            <w:r>
              <w:t>Старовойтовой А.В.</w:t>
            </w:r>
            <w:r w:rsidRPr="002845C9">
              <w:t xml:space="preserve"> для представления </w:t>
            </w:r>
            <w:r>
              <w:br/>
            </w:r>
            <w:r w:rsidRPr="002845C9">
              <w:t xml:space="preserve">к награждению Почетной грамотой Министерства </w:t>
            </w:r>
            <w:r>
              <w:t xml:space="preserve">связи </w:t>
            </w:r>
            <w:r w:rsidR="00886A6C">
              <w:br/>
            </w:r>
            <w:r w:rsidRPr="002845C9">
              <w:t>и массовых коммуникаций Российской Федерации.</w:t>
            </w:r>
          </w:p>
          <w:p w:rsidR="0051717D" w:rsidRPr="00EA52C1" w:rsidRDefault="0051717D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256403" w:rsidRPr="0066172E">
        <w:tc>
          <w:tcPr>
            <w:tcW w:w="2235" w:type="dxa"/>
          </w:tcPr>
          <w:p w:rsidR="00256403" w:rsidRPr="0066172E" w:rsidRDefault="00256403" w:rsidP="00256403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886A6C" w:rsidRPr="00733375" w:rsidRDefault="00886A6C" w:rsidP="00886A6C">
            <w:pPr>
              <w:jc w:val="both"/>
              <w:rPr>
                <w:szCs w:val="28"/>
              </w:rPr>
            </w:pPr>
            <w:r w:rsidRPr="00733375">
              <w:rPr>
                <w:szCs w:val="28"/>
              </w:rPr>
              <w:t>(протокольно)</w:t>
            </w:r>
          </w:p>
          <w:p w:rsidR="00256403" w:rsidRPr="0066172E" w:rsidRDefault="00256403" w:rsidP="0025640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86A6C" w:rsidRPr="002845C9" w:rsidRDefault="00886A6C" w:rsidP="00886A6C">
            <w:pPr>
              <w:jc w:val="both"/>
            </w:pPr>
            <w:r w:rsidRPr="002845C9">
              <w:t xml:space="preserve">Ходатайствовать о награждении </w:t>
            </w:r>
            <w:r>
              <w:t xml:space="preserve">Старовойтовой А.В. </w:t>
            </w:r>
            <w:r w:rsidRPr="002845C9">
              <w:t xml:space="preserve">Почетной грамотой Министерства </w:t>
            </w:r>
            <w:r>
              <w:t>связи</w:t>
            </w:r>
            <w:r w:rsidRPr="002845C9">
              <w:t xml:space="preserve"> и массовых коммуникаций Российской Федерации.</w:t>
            </w:r>
          </w:p>
          <w:p w:rsidR="00256403" w:rsidRPr="0066172E" w:rsidRDefault="00256403" w:rsidP="00256403">
            <w:pPr>
              <w:jc w:val="both"/>
              <w:rPr>
                <w:szCs w:val="28"/>
              </w:rPr>
            </w:pPr>
          </w:p>
          <w:p w:rsidR="00256403" w:rsidRPr="0066172E" w:rsidRDefault="00886A6C" w:rsidP="0025640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 "за" – единогласно.</w:t>
            </w:r>
          </w:p>
        </w:tc>
      </w:tr>
    </w:tbl>
    <w:p w:rsidR="00A369DB" w:rsidRDefault="00A369DB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44FE0" w:rsidRDefault="00744FE0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661D9A" w:rsidRPr="00697F47" w:rsidRDefault="00661D9A" w:rsidP="006B7CF7">
      <w:pPr>
        <w:pStyle w:val="a3"/>
        <w:tabs>
          <w:tab w:val="clear" w:pos="4153"/>
          <w:tab w:val="clear" w:pos="8306"/>
        </w:tabs>
        <w:rPr>
          <w:i/>
          <w:szCs w:val="28"/>
        </w:rPr>
      </w:pPr>
    </w:p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  <w:r w:rsidRPr="006B7CF7">
        <w:rPr>
          <w:szCs w:val="28"/>
        </w:rPr>
        <w:t>Председатель комитета</w:t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  <w:t xml:space="preserve">  </w:t>
      </w:r>
      <w:r w:rsidR="0097492D">
        <w:rPr>
          <w:szCs w:val="28"/>
        </w:rPr>
        <w:t xml:space="preserve">    </w:t>
      </w:r>
      <w:r w:rsidRPr="006B7CF7">
        <w:rPr>
          <w:szCs w:val="28"/>
        </w:rPr>
        <w:t xml:space="preserve">   И.С. Чемерис</w:t>
      </w:r>
    </w:p>
    <w:sectPr w:rsidR="00F07852" w:rsidRPr="006B7CF7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2BF" w:rsidRDefault="00F252BF">
      <w:r>
        <w:separator/>
      </w:r>
    </w:p>
  </w:endnote>
  <w:endnote w:type="continuationSeparator" w:id="0">
    <w:p w:rsidR="00F252BF" w:rsidRDefault="00F25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2BF" w:rsidRDefault="00F252BF">
      <w:r>
        <w:separator/>
      </w:r>
    </w:p>
  </w:footnote>
  <w:footnote w:type="continuationSeparator" w:id="0">
    <w:p w:rsidR="00F252BF" w:rsidRDefault="00F25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2BF" w:rsidRDefault="00F252BF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252BF" w:rsidRDefault="00F252BF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2BF" w:rsidRDefault="00F252BF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C2F0C">
      <w:rPr>
        <w:rStyle w:val="ae"/>
        <w:noProof/>
      </w:rPr>
      <w:t>3</w:t>
    </w:r>
    <w:r>
      <w:rPr>
        <w:rStyle w:val="ae"/>
      </w:rPr>
      <w:fldChar w:fldCharType="end"/>
    </w:r>
  </w:p>
  <w:p w:rsidR="00F252BF" w:rsidRDefault="00F252BF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DB4FB7"/>
    <w:multiLevelType w:val="hybridMultilevel"/>
    <w:tmpl w:val="01B26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77F14E1"/>
    <w:multiLevelType w:val="hybridMultilevel"/>
    <w:tmpl w:val="8B70D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3E953F3"/>
    <w:multiLevelType w:val="hybridMultilevel"/>
    <w:tmpl w:val="C3CCF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11"/>
  </w:num>
  <w:num w:numId="8">
    <w:abstractNumId w:val="12"/>
  </w:num>
  <w:num w:numId="9">
    <w:abstractNumId w:val="13"/>
  </w:num>
  <w:num w:numId="10">
    <w:abstractNumId w:val="10"/>
  </w:num>
  <w:num w:numId="11">
    <w:abstractNumId w:val="7"/>
  </w:num>
  <w:num w:numId="12">
    <w:abstractNumId w:val="6"/>
  </w:num>
  <w:num w:numId="13">
    <w:abstractNumId w:val="3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16D3"/>
    <w:rsid w:val="00003AD3"/>
    <w:rsid w:val="00004603"/>
    <w:rsid w:val="00005D12"/>
    <w:rsid w:val="00010149"/>
    <w:rsid w:val="00010431"/>
    <w:rsid w:val="000107DF"/>
    <w:rsid w:val="000119FF"/>
    <w:rsid w:val="00011D9F"/>
    <w:rsid w:val="00014770"/>
    <w:rsid w:val="00015674"/>
    <w:rsid w:val="00015D73"/>
    <w:rsid w:val="000173C9"/>
    <w:rsid w:val="00021588"/>
    <w:rsid w:val="00021C56"/>
    <w:rsid w:val="000224DF"/>
    <w:rsid w:val="00023585"/>
    <w:rsid w:val="000241B5"/>
    <w:rsid w:val="0002528B"/>
    <w:rsid w:val="000262F5"/>
    <w:rsid w:val="000271AF"/>
    <w:rsid w:val="000277EE"/>
    <w:rsid w:val="000313B7"/>
    <w:rsid w:val="00031F6F"/>
    <w:rsid w:val="000325AD"/>
    <w:rsid w:val="00032697"/>
    <w:rsid w:val="000329CF"/>
    <w:rsid w:val="00032BBB"/>
    <w:rsid w:val="000346E0"/>
    <w:rsid w:val="00034ED9"/>
    <w:rsid w:val="00035E3D"/>
    <w:rsid w:val="00036D10"/>
    <w:rsid w:val="00036EED"/>
    <w:rsid w:val="00037C2E"/>
    <w:rsid w:val="00040359"/>
    <w:rsid w:val="00040C55"/>
    <w:rsid w:val="0004179E"/>
    <w:rsid w:val="0004283F"/>
    <w:rsid w:val="00042F78"/>
    <w:rsid w:val="000430E7"/>
    <w:rsid w:val="00044A8C"/>
    <w:rsid w:val="00046207"/>
    <w:rsid w:val="000473B0"/>
    <w:rsid w:val="000475A5"/>
    <w:rsid w:val="00047DC0"/>
    <w:rsid w:val="00050AF1"/>
    <w:rsid w:val="000531B6"/>
    <w:rsid w:val="00053709"/>
    <w:rsid w:val="00056442"/>
    <w:rsid w:val="00056B8C"/>
    <w:rsid w:val="00057B67"/>
    <w:rsid w:val="00060A3D"/>
    <w:rsid w:val="00060E4F"/>
    <w:rsid w:val="00060FB2"/>
    <w:rsid w:val="0006114F"/>
    <w:rsid w:val="00061470"/>
    <w:rsid w:val="00061E50"/>
    <w:rsid w:val="00061FED"/>
    <w:rsid w:val="00062985"/>
    <w:rsid w:val="00064D7F"/>
    <w:rsid w:val="00065427"/>
    <w:rsid w:val="00066D66"/>
    <w:rsid w:val="00067907"/>
    <w:rsid w:val="000702DB"/>
    <w:rsid w:val="00071E5D"/>
    <w:rsid w:val="00073542"/>
    <w:rsid w:val="000740C4"/>
    <w:rsid w:val="00075DD1"/>
    <w:rsid w:val="00077E9B"/>
    <w:rsid w:val="000821DA"/>
    <w:rsid w:val="00082A97"/>
    <w:rsid w:val="00082CC8"/>
    <w:rsid w:val="000835E1"/>
    <w:rsid w:val="00085EF8"/>
    <w:rsid w:val="00092C3F"/>
    <w:rsid w:val="0009328C"/>
    <w:rsid w:val="00093370"/>
    <w:rsid w:val="00093E9F"/>
    <w:rsid w:val="000946A8"/>
    <w:rsid w:val="000946E6"/>
    <w:rsid w:val="000947AE"/>
    <w:rsid w:val="00095938"/>
    <w:rsid w:val="00096067"/>
    <w:rsid w:val="00096622"/>
    <w:rsid w:val="00097B5D"/>
    <w:rsid w:val="00097FC7"/>
    <w:rsid w:val="000A099C"/>
    <w:rsid w:val="000A10FE"/>
    <w:rsid w:val="000A13CF"/>
    <w:rsid w:val="000A17C0"/>
    <w:rsid w:val="000A1AB5"/>
    <w:rsid w:val="000A2C84"/>
    <w:rsid w:val="000A2C87"/>
    <w:rsid w:val="000A35EA"/>
    <w:rsid w:val="000A4076"/>
    <w:rsid w:val="000A43C4"/>
    <w:rsid w:val="000A7E5B"/>
    <w:rsid w:val="000B25FB"/>
    <w:rsid w:val="000B2FBE"/>
    <w:rsid w:val="000B3B8D"/>
    <w:rsid w:val="000B3DD3"/>
    <w:rsid w:val="000B3F5F"/>
    <w:rsid w:val="000B42C8"/>
    <w:rsid w:val="000B4963"/>
    <w:rsid w:val="000B4E7B"/>
    <w:rsid w:val="000B6D32"/>
    <w:rsid w:val="000B7AA3"/>
    <w:rsid w:val="000C0073"/>
    <w:rsid w:val="000C0CD6"/>
    <w:rsid w:val="000C1C47"/>
    <w:rsid w:val="000C2612"/>
    <w:rsid w:val="000C266D"/>
    <w:rsid w:val="000C38AA"/>
    <w:rsid w:val="000C508F"/>
    <w:rsid w:val="000C5D80"/>
    <w:rsid w:val="000C6CA4"/>
    <w:rsid w:val="000C74AD"/>
    <w:rsid w:val="000D216D"/>
    <w:rsid w:val="000D2A73"/>
    <w:rsid w:val="000D2FEB"/>
    <w:rsid w:val="000D3132"/>
    <w:rsid w:val="000D4ACF"/>
    <w:rsid w:val="000D5D60"/>
    <w:rsid w:val="000D5EF6"/>
    <w:rsid w:val="000D60B9"/>
    <w:rsid w:val="000D66F6"/>
    <w:rsid w:val="000D6882"/>
    <w:rsid w:val="000E0BF4"/>
    <w:rsid w:val="000E1A35"/>
    <w:rsid w:val="000E267D"/>
    <w:rsid w:val="000E26E2"/>
    <w:rsid w:val="000E2E3D"/>
    <w:rsid w:val="000E467D"/>
    <w:rsid w:val="000E4C1A"/>
    <w:rsid w:val="000E5F87"/>
    <w:rsid w:val="000E625C"/>
    <w:rsid w:val="000E79AC"/>
    <w:rsid w:val="000F009E"/>
    <w:rsid w:val="000F0FA3"/>
    <w:rsid w:val="000F1BA3"/>
    <w:rsid w:val="000F2636"/>
    <w:rsid w:val="000F27CE"/>
    <w:rsid w:val="000F2E38"/>
    <w:rsid w:val="000F2EB1"/>
    <w:rsid w:val="000F2F86"/>
    <w:rsid w:val="000F308B"/>
    <w:rsid w:val="000F32BD"/>
    <w:rsid w:val="000F4A7A"/>
    <w:rsid w:val="000F4D30"/>
    <w:rsid w:val="000F5129"/>
    <w:rsid w:val="000F62CD"/>
    <w:rsid w:val="000F6452"/>
    <w:rsid w:val="000F64A2"/>
    <w:rsid w:val="00101B30"/>
    <w:rsid w:val="001026B8"/>
    <w:rsid w:val="00102C41"/>
    <w:rsid w:val="001030E0"/>
    <w:rsid w:val="00103862"/>
    <w:rsid w:val="00103A0B"/>
    <w:rsid w:val="00103EBB"/>
    <w:rsid w:val="00104845"/>
    <w:rsid w:val="00106B21"/>
    <w:rsid w:val="00106F06"/>
    <w:rsid w:val="00110037"/>
    <w:rsid w:val="00110E88"/>
    <w:rsid w:val="00112424"/>
    <w:rsid w:val="00112A22"/>
    <w:rsid w:val="001136AC"/>
    <w:rsid w:val="00113D58"/>
    <w:rsid w:val="001145AA"/>
    <w:rsid w:val="00115135"/>
    <w:rsid w:val="00115185"/>
    <w:rsid w:val="00115886"/>
    <w:rsid w:val="001165E2"/>
    <w:rsid w:val="00117D3E"/>
    <w:rsid w:val="0012037D"/>
    <w:rsid w:val="00120511"/>
    <w:rsid w:val="00121F55"/>
    <w:rsid w:val="001225D4"/>
    <w:rsid w:val="00123110"/>
    <w:rsid w:val="0012372A"/>
    <w:rsid w:val="00124DFD"/>
    <w:rsid w:val="00125839"/>
    <w:rsid w:val="00126A23"/>
    <w:rsid w:val="00127A45"/>
    <w:rsid w:val="0013035C"/>
    <w:rsid w:val="00132AC6"/>
    <w:rsid w:val="00133B78"/>
    <w:rsid w:val="00133BCF"/>
    <w:rsid w:val="00134331"/>
    <w:rsid w:val="00134F11"/>
    <w:rsid w:val="00135619"/>
    <w:rsid w:val="00135DE3"/>
    <w:rsid w:val="00135F78"/>
    <w:rsid w:val="0013606A"/>
    <w:rsid w:val="00136415"/>
    <w:rsid w:val="00136F7A"/>
    <w:rsid w:val="00137CDA"/>
    <w:rsid w:val="00137FB1"/>
    <w:rsid w:val="001405CF"/>
    <w:rsid w:val="0014189F"/>
    <w:rsid w:val="00141D1D"/>
    <w:rsid w:val="00143489"/>
    <w:rsid w:val="00143C44"/>
    <w:rsid w:val="00144B19"/>
    <w:rsid w:val="00144FAD"/>
    <w:rsid w:val="00147B27"/>
    <w:rsid w:val="001509E0"/>
    <w:rsid w:val="001525FB"/>
    <w:rsid w:val="00153123"/>
    <w:rsid w:val="00154276"/>
    <w:rsid w:val="001542DB"/>
    <w:rsid w:val="00155077"/>
    <w:rsid w:val="001550C2"/>
    <w:rsid w:val="001552C4"/>
    <w:rsid w:val="001552D2"/>
    <w:rsid w:val="00156E2A"/>
    <w:rsid w:val="0015756F"/>
    <w:rsid w:val="0016089C"/>
    <w:rsid w:val="001609D1"/>
    <w:rsid w:val="0016326C"/>
    <w:rsid w:val="0016429D"/>
    <w:rsid w:val="00171E8F"/>
    <w:rsid w:val="0017232F"/>
    <w:rsid w:val="00175C93"/>
    <w:rsid w:val="00176265"/>
    <w:rsid w:val="001814CF"/>
    <w:rsid w:val="00181D31"/>
    <w:rsid w:val="001831B1"/>
    <w:rsid w:val="0018364A"/>
    <w:rsid w:val="00183D1E"/>
    <w:rsid w:val="00184B8B"/>
    <w:rsid w:val="0018638E"/>
    <w:rsid w:val="00186E34"/>
    <w:rsid w:val="00187650"/>
    <w:rsid w:val="00190BF8"/>
    <w:rsid w:val="0019146E"/>
    <w:rsid w:val="0019498F"/>
    <w:rsid w:val="0019511B"/>
    <w:rsid w:val="0019549D"/>
    <w:rsid w:val="00196159"/>
    <w:rsid w:val="0019747E"/>
    <w:rsid w:val="00197F43"/>
    <w:rsid w:val="00197FF7"/>
    <w:rsid w:val="001A0020"/>
    <w:rsid w:val="001A0CAA"/>
    <w:rsid w:val="001A126F"/>
    <w:rsid w:val="001A16A7"/>
    <w:rsid w:val="001A2834"/>
    <w:rsid w:val="001A30A8"/>
    <w:rsid w:val="001A327D"/>
    <w:rsid w:val="001A4037"/>
    <w:rsid w:val="001A4181"/>
    <w:rsid w:val="001A4847"/>
    <w:rsid w:val="001A7DBC"/>
    <w:rsid w:val="001B0703"/>
    <w:rsid w:val="001B0A32"/>
    <w:rsid w:val="001B28C3"/>
    <w:rsid w:val="001B3A7C"/>
    <w:rsid w:val="001B3A8A"/>
    <w:rsid w:val="001B465F"/>
    <w:rsid w:val="001B4BCD"/>
    <w:rsid w:val="001B50EB"/>
    <w:rsid w:val="001B5E07"/>
    <w:rsid w:val="001B6F01"/>
    <w:rsid w:val="001C0A87"/>
    <w:rsid w:val="001C53CB"/>
    <w:rsid w:val="001C56AC"/>
    <w:rsid w:val="001C76CA"/>
    <w:rsid w:val="001C7EB8"/>
    <w:rsid w:val="001D0001"/>
    <w:rsid w:val="001D07F5"/>
    <w:rsid w:val="001D104D"/>
    <w:rsid w:val="001D14F3"/>
    <w:rsid w:val="001D2B60"/>
    <w:rsid w:val="001D2DCA"/>
    <w:rsid w:val="001D42CA"/>
    <w:rsid w:val="001D5307"/>
    <w:rsid w:val="001D57E8"/>
    <w:rsid w:val="001D5AC7"/>
    <w:rsid w:val="001D6413"/>
    <w:rsid w:val="001D7666"/>
    <w:rsid w:val="001D7F0B"/>
    <w:rsid w:val="001E0879"/>
    <w:rsid w:val="001E1DC2"/>
    <w:rsid w:val="001E2252"/>
    <w:rsid w:val="001E27A8"/>
    <w:rsid w:val="001E2DA0"/>
    <w:rsid w:val="001E4726"/>
    <w:rsid w:val="001E56DE"/>
    <w:rsid w:val="001E6564"/>
    <w:rsid w:val="001E7398"/>
    <w:rsid w:val="001E7F4F"/>
    <w:rsid w:val="001F1145"/>
    <w:rsid w:val="001F1BE7"/>
    <w:rsid w:val="001F203E"/>
    <w:rsid w:val="001F2EAD"/>
    <w:rsid w:val="001F3420"/>
    <w:rsid w:val="001F3695"/>
    <w:rsid w:val="001F6013"/>
    <w:rsid w:val="002006A5"/>
    <w:rsid w:val="00200C90"/>
    <w:rsid w:val="0020249D"/>
    <w:rsid w:val="00203788"/>
    <w:rsid w:val="00203848"/>
    <w:rsid w:val="00203F23"/>
    <w:rsid w:val="002046A0"/>
    <w:rsid w:val="00204F9E"/>
    <w:rsid w:val="0020566F"/>
    <w:rsid w:val="00205F0E"/>
    <w:rsid w:val="00206083"/>
    <w:rsid w:val="00206C79"/>
    <w:rsid w:val="00206F82"/>
    <w:rsid w:val="00207602"/>
    <w:rsid w:val="002079BF"/>
    <w:rsid w:val="002102F9"/>
    <w:rsid w:val="00212974"/>
    <w:rsid w:val="00212AB7"/>
    <w:rsid w:val="00212D34"/>
    <w:rsid w:val="00213246"/>
    <w:rsid w:val="00213C03"/>
    <w:rsid w:val="00214FB4"/>
    <w:rsid w:val="00215055"/>
    <w:rsid w:val="00215A51"/>
    <w:rsid w:val="002163FD"/>
    <w:rsid w:val="00216A3C"/>
    <w:rsid w:val="00217246"/>
    <w:rsid w:val="00217781"/>
    <w:rsid w:val="0021792F"/>
    <w:rsid w:val="002205B4"/>
    <w:rsid w:val="00221E06"/>
    <w:rsid w:val="00221F2A"/>
    <w:rsid w:val="00223239"/>
    <w:rsid w:val="00224623"/>
    <w:rsid w:val="00224A25"/>
    <w:rsid w:val="00225AEC"/>
    <w:rsid w:val="002260CC"/>
    <w:rsid w:val="002267F1"/>
    <w:rsid w:val="00226E0D"/>
    <w:rsid w:val="00226EB2"/>
    <w:rsid w:val="00227001"/>
    <w:rsid w:val="002306FA"/>
    <w:rsid w:val="00232385"/>
    <w:rsid w:val="00233201"/>
    <w:rsid w:val="002344FF"/>
    <w:rsid w:val="002345CF"/>
    <w:rsid w:val="0023496A"/>
    <w:rsid w:val="002356BA"/>
    <w:rsid w:val="00237345"/>
    <w:rsid w:val="00240877"/>
    <w:rsid w:val="00240F5A"/>
    <w:rsid w:val="00242520"/>
    <w:rsid w:val="002429B2"/>
    <w:rsid w:val="00242D4C"/>
    <w:rsid w:val="00243571"/>
    <w:rsid w:val="00244E87"/>
    <w:rsid w:val="002469EA"/>
    <w:rsid w:val="00251488"/>
    <w:rsid w:val="002516A7"/>
    <w:rsid w:val="002516CA"/>
    <w:rsid w:val="00253538"/>
    <w:rsid w:val="00253E2B"/>
    <w:rsid w:val="00254029"/>
    <w:rsid w:val="00254828"/>
    <w:rsid w:val="002557BA"/>
    <w:rsid w:val="00255D6E"/>
    <w:rsid w:val="00256041"/>
    <w:rsid w:val="00256403"/>
    <w:rsid w:val="0025782A"/>
    <w:rsid w:val="00257CB6"/>
    <w:rsid w:val="00260304"/>
    <w:rsid w:val="00260697"/>
    <w:rsid w:val="00260C1E"/>
    <w:rsid w:val="00262953"/>
    <w:rsid w:val="0026330C"/>
    <w:rsid w:val="0026353D"/>
    <w:rsid w:val="002650E6"/>
    <w:rsid w:val="0026556E"/>
    <w:rsid w:val="00265B90"/>
    <w:rsid w:val="00267325"/>
    <w:rsid w:val="00267341"/>
    <w:rsid w:val="00267CE7"/>
    <w:rsid w:val="0027089D"/>
    <w:rsid w:val="00270F5F"/>
    <w:rsid w:val="002717B3"/>
    <w:rsid w:val="00271C5E"/>
    <w:rsid w:val="00272945"/>
    <w:rsid w:val="00274194"/>
    <w:rsid w:val="0027565D"/>
    <w:rsid w:val="0027606C"/>
    <w:rsid w:val="00277B0A"/>
    <w:rsid w:val="0028007D"/>
    <w:rsid w:val="00281F04"/>
    <w:rsid w:val="002823D4"/>
    <w:rsid w:val="002824A4"/>
    <w:rsid w:val="00283A78"/>
    <w:rsid w:val="00283F3B"/>
    <w:rsid w:val="0028504C"/>
    <w:rsid w:val="0028535C"/>
    <w:rsid w:val="00286008"/>
    <w:rsid w:val="00286465"/>
    <w:rsid w:val="00286D9A"/>
    <w:rsid w:val="002879A4"/>
    <w:rsid w:val="00290045"/>
    <w:rsid w:val="00290963"/>
    <w:rsid w:val="00290E26"/>
    <w:rsid w:val="00292EB8"/>
    <w:rsid w:val="00292EEA"/>
    <w:rsid w:val="0029421D"/>
    <w:rsid w:val="002951B9"/>
    <w:rsid w:val="00295BD0"/>
    <w:rsid w:val="00295CB3"/>
    <w:rsid w:val="002A14FF"/>
    <w:rsid w:val="002A1CA5"/>
    <w:rsid w:val="002A286D"/>
    <w:rsid w:val="002A3B2F"/>
    <w:rsid w:val="002A3C5C"/>
    <w:rsid w:val="002A4259"/>
    <w:rsid w:val="002A58F7"/>
    <w:rsid w:val="002A5F91"/>
    <w:rsid w:val="002B1D65"/>
    <w:rsid w:val="002B2696"/>
    <w:rsid w:val="002B34D5"/>
    <w:rsid w:val="002B3520"/>
    <w:rsid w:val="002B36D5"/>
    <w:rsid w:val="002B53A0"/>
    <w:rsid w:val="002B5A18"/>
    <w:rsid w:val="002B5D4F"/>
    <w:rsid w:val="002B680C"/>
    <w:rsid w:val="002B6D63"/>
    <w:rsid w:val="002B7A19"/>
    <w:rsid w:val="002C05A9"/>
    <w:rsid w:val="002C071C"/>
    <w:rsid w:val="002C0D04"/>
    <w:rsid w:val="002C1503"/>
    <w:rsid w:val="002C3681"/>
    <w:rsid w:val="002C4385"/>
    <w:rsid w:val="002C519B"/>
    <w:rsid w:val="002C5A9B"/>
    <w:rsid w:val="002C5ABE"/>
    <w:rsid w:val="002C604E"/>
    <w:rsid w:val="002D06FE"/>
    <w:rsid w:val="002D0AD2"/>
    <w:rsid w:val="002D0E48"/>
    <w:rsid w:val="002D2350"/>
    <w:rsid w:val="002D2619"/>
    <w:rsid w:val="002D3347"/>
    <w:rsid w:val="002D3940"/>
    <w:rsid w:val="002D4915"/>
    <w:rsid w:val="002D4941"/>
    <w:rsid w:val="002D55E4"/>
    <w:rsid w:val="002D6252"/>
    <w:rsid w:val="002D66C8"/>
    <w:rsid w:val="002D72C7"/>
    <w:rsid w:val="002D78EB"/>
    <w:rsid w:val="002D7DAB"/>
    <w:rsid w:val="002E03F5"/>
    <w:rsid w:val="002E061B"/>
    <w:rsid w:val="002E0A9C"/>
    <w:rsid w:val="002E0E5A"/>
    <w:rsid w:val="002E18AC"/>
    <w:rsid w:val="002E2EBC"/>
    <w:rsid w:val="002E3ADB"/>
    <w:rsid w:val="002E3BD1"/>
    <w:rsid w:val="002E41BF"/>
    <w:rsid w:val="002E452A"/>
    <w:rsid w:val="002E5A00"/>
    <w:rsid w:val="002E6301"/>
    <w:rsid w:val="002E6BD2"/>
    <w:rsid w:val="002E7318"/>
    <w:rsid w:val="002E7AB1"/>
    <w:rsid w:val="002E7E39"/>
    <w:rsid w:val="002F0020"/>
    <w:rsid w:val="002F0512"/>
    <w:rsid w:val="002F065C"/>
    <w:rsid w:val="002F1756"/>
    <w:rsid w:val="002F1BA9"/>
    <w:rsid w:val="002F1E4F"/>
    <w:rsid w:val="002F537A"/>
    <w:rsid w:val="002F57DB"/>
    <w:rsid w:val="0030008A"/>
    <w:rsid w:val="003018CD"/>
    <w:rsid w:val="00301E52"/>
    <w:rsid w:val="003022F5"/>
    <w:rsid w:val="00304933"/>
    <w:rsid w:val="0030561D"/>
    <w:rsid w:val="003060EB"/>
    <w:rsid w:val="00306673"/>
    <w:rsid w:val="0030708D"/>
    <w:rsid w:val="003070A4"/>
    <w:rsid w:val="003107C5"/>
    <w:rsid w:val="00310B59"/>
    <w:rsid w:val="00311024"/>
    <w:rsid w:val="00311A2D"/>
    <w:rsid w:val="003122B8"/>
    <w:rsid w:val="00312A21"/>
    <w:rsid w:val="0031438F"/>
    <w:rsid w:val="00315E63"/>
    <w:rsid w:val="0031749C"/>
    <w:rsid w:val="00317F54"/>
    <w:rsid w:val="00320DC6"/>
    <w:rsid w:val="0032161E"/>
    <w:rsid w:val="003230B9"/>
    <w:rsid w:val="00324494"/>
    <w:rsid w:val="003257EE"/>
    <w:rsid w:val="00330F32"/>
    <w:rsid w:val="00331F87"/>
    <w:rsid w:val="00332384"/>
    <w:rsid w:val="003325AB"/>
    <w:rsid w:val="003329A3"/>
    <w:rsid w:val="00332D1C"/>
    <w:rsid w:val="00333620"/>
    <w:rsid w:val="00333A4E"/>
    <w:rsid w:val="00334431"/>
    <w:rsid w:val="00334B4F"/>
    <w:rsid w:val="00340B15"/>
    <w:rsid w:val="0034127B"/>
    <w:rsid w:val="003424BB"/>
    <w:rsid w:val="00342CFE"/>
    <w:rsid w:val="00343B0F"/>
    <w:rsid w:val="003443EE"/>
    <w:rsid w:val="0034610B"/>
    <w:rsid w:val="00346A4C"/>
    <w:rsid w:val="00346C7B"/>
    <w:rsid w:val="00346DC3"/>
    <w:rsid w:val="00346F12"/>
    <w:rsid w:val="00351126"/>
    <w:rsid w:val="00352CFB"/>
    <w:rsid w:val="00352E6E"/>
    <w:rsid w:val="00352F0E"/>
    <w:rsid w:val="00353D91"/>
    <w:rsid w:val="003541F2"/>
    <w:rsid w:val="00354261"/>
    <w:rsid w:val="00354F7D"/>
    <w:rsid w:val="003550AE"/>
    <w:rsid w:val="00355424"/>
    <w:rsid w:val="003559C6"/>
    <w:rsid w:val="00356BB0"/>
    <w:rsid w:val="003570E9"/>
    <w:rsid w:val="00357415"/>
    <w:rsid w:val="0036100F"/>
    <w:rsid w:val="00361B3E"/>
    <w:rsid w:val="0036228E"/>
    <w:rsid w:val="00362826"/>
    <w:rsid w:val="0036314D"/>
    <w:rsid w:val="0036316E"/>
    <w:rsid w:val="00365B12"/>
    <w:rsid w:val="00370906"/>
    <w:rsid w:val="00370DE6"/>
    <w:rsid w:val="00371AB3"/>
    <w:rsid w:val="003731CA"/>
    <w:rsid w:val="003732E9"/>
    <w:rsid w:val="003738F5"/>
    <w:rsid w:val="00373CED"/>
    <w:rsid w:val="003759FA"/>
    <w:rsid w:val="00380AE7"/>
    <w:rsid w:val="00382077"/>
    <w:rsid w:val="003837C1"/>
    <w:rsid w:val="00384E3B"/>
    <w:rsid w:val="00386A31"/>
    <w:rsid w:val="00386CF1"/>
    <w:rsid w:val="0038703A"/>
    <w:rsid w:val="00390E64"/>
    <w:rsid w:val="003924F7"/>
    <w:rsid w:val="00393265"/>
    <w:rsid w:val="00395168"/>
    <w:rsid w:val="00396372"/>
    <w:rsid w:val="00396428"/>
    <w:rsid w:val="00397193"/>
    <w:rsid w:val="0039773C"/>
    <w:rsid w:val="0039796C"/>
    <w:rsid w:val="00397DBF"/>
    <w:rsid w:val="00397EE4"/>
    <w:rsid w:val="003A0438"/>
    <w:rsid w:val="003A3C50"/>
    <w:rsid w:val="003A4099"/>
    <w:rsid w:val="003A414E"/>
    <w:rsid w:val="003A527A"/>
    <w:rsid w:val="003A5941"/>
    <w:rsid w:val="003A6DB0"/>
    <w:rsid w:val="003B0053"/>
    <w:rsid w:val="003B0A19"/>
    <w:rsid w:val="003B1CF6"/>
    <w:rsid w:val="003B2CF7"/>
    <w:rsid w:val="003B4A05"/>
    <w:rsid w:val="003B51EB"/>
    <w:rsid w:val="003B5A4C"/>
    <w:rsid w:val="003B6592"/>
    <w:rsid w:val="003B66CF"/>
    <w:rsid w:val="003B6EAF"/>
    <w:rsid w:val="003B6ED4"/>
    <w:rsid w:val="003C0D97"/>
    <w:rsid w:val="003C3ED5"/>
    <w:rsid w:val="003C46CC"/>
    <w:rsid w:val="003C6567"/>
    <w:rsid w:val="003C7256"/>
    <w:rsid w:val="003C7640"/>
    <w:rsid w:val="003D07B4"/>
    <w:rsid w:val="003D07FF"/>
    <w:rsid w:val="003D0A03"/>
    <w:rsid w:val="003D315C"/>
    <w:rsid w:val="003D32F1"/>
    <w:rsid w:val="003D383B"/>
    <w:rsid w:val="003D4539"/>
    <w:rsid w:val="003D4FE8"/>
    <w:rsid w:val="003D6790"/>
    <w:rsid w:val="003D68B4"/>
    <w:rsid w:val="003D6BB9"/>
    <w:rsid w:val="003E2BE5"/>
    <w:rsid w:val="003E426D"/>
    <w:rsid w:val="003E46D2"/>
    <w:rsid w:val="003E4D18"/>
    <w:rsid w:val="003E4E71"/>
    <w:rsid w:val="003E5D76"/>
    <w:rsid w:val="003E5F59"/>
    <w:rsid w:val="003E63E4"/>
    <w:rsid w:val="003E6B8C"/>
    <w:rsid w:val="003E78D5"/>
    <w:rsid w:val="003E7BB5"/>
    <w:rsid w:val="003E7D41"/>
    <w:rsid w:val="003E7FD6"/>
    <w:rsid w:val="003F0624"/>
    <w:rsid w:val="003F063D"/>
    <w:rsid w:val="003F196B"/>
    <w:rsid w:val="003F198C"/>
    <w:rsid w:val="003F1AC1"/>
    <w:rsid w:val="003F238C"/>
    <w:rsid w:val="003F2A6B"/>
    <w:rsid w:val="003F3BDE"/>
    <w:rsid w:val="003F73F9"/>
    <w:rsid w:val="003F747E"/>
    <w:rsid w:val="003F7576"/>
    <w:rsid w:val="00401A68"/>
    <w:rsid w:val="00401B2A"/>
    <w:rsid w:val="004034B5"/>
    <w:rsid w:val="0040416B"/>
    <w:rsid w:val="00404A33"/>
    <w:rsid w:val="00405D64"/>
    <w:rsid w:val="00405E05"/>
    <w:rsid w:val="00407664"/>
    <w:rsid w:val="004078E5"/>
    <w:rsid w:val="004132EB"/>
    <w:rsid w:val="00413792"/>
    <w:rsid w:val="004153AE"/>
    <w:rsid w:val="00415ADF"/>
    <w:rsid w:val="00416396"/>
    <w:rsid w:val="00417356"/>
    <w:rsid w:val="004175EC"/>
    <w:rsid w:val="00420142"/>
    <w:rsid w:val="0042140F"/>
    <w:rsid w:val="00422319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238"/>
    <w:rsid w:val="00433E87"/>
    <w:rsid w:val="00434360"/>
    <w:rsid w:val="00434511"/>
    <w:rsid w:val="00434933"/>
    <w:rsid w:val="00434A62"/>
    <w:rsid w:val="00435230"/>
    <w:rsid w:val="00436829"/>
    <w:rsid w:val="0043691D"/>
    <w:rsid w:val="00436E30"/>
    <w:rsid w:val="00437D42"/>
    <w:rsid w:val="00440C24"/>
    <w:rsid w:val="0044175A"/>
    <w:rsid w:val="00441C01"/>
    <w:rsid w:val="00442F2A"/>
    <w:rsid w:val="00445EA5"/>
    <w:rsid w:val="004464AC"/>
    <w:rsid w:val="0044697F"/>
    <w:rsid w:val="00450995"/>
    <w:rsid w:val="00451248"/>
    <w:rsid w:val="00452404"/>
    <w:rsid w:val="0045354F"/>
    <w:rsid w:val="00453957"/>
    <w:rsid w:val="004541B3"/>
    <w:rsid w:val="00454B8D"/>
    <w:rsid w:val="00455751"/>
    <w:rsid w:val="004563C9"/>
    <w:rsid w:val="0045642B"/>
    <w:rsid w:val="00457CE4"/>
    <w:rsid w:val="00457EB2"/>
    <w:rsid w:val="00460EFA"/>
    <w:rsid w:val="00461733"/>
    <w:rsid w:val="00461CFA"/>
    <w:rsid w:val="00462C6C"/>
    <w:rsid w:val="004654E7"/>
    <w:rsid w:val="004660FC"/>
    <w:rsid w:val="00467721"/>
    <w:rsid w:val="00470E07"/>
    <w:rsid w:val="004711BB"/>
    <w:rsid w:val="00474526"/>
    <w:rsid w:val="00475526"/>
    <w:rsid w:val="004757D0"/>
    <w:rsid w:val="00475D12"/>
    <w:rsid w:val="00475E3E"/>
    <w:rsid w:val="00476DB7"/>
    <w:rsid w:val="004773D1"/>
    <w:rsid w:val="00477812"/>
    <w:rsid w:val="004834C3"/>
    <w:rsid w:val="0048484E"/>
    <w:rsid w:val="004852D8"/>
    <w:rsid w:val="00485B0E"/>
    <w:rsid w:val="0048680C"/>
    <w:rsid w:val="00486FF4"/>
    <w:rsid w:val="0049041A"/>
    <w:rsid w:val="00491522"/>
    <w:rsid w:val="0049217D"/>
    <w:rsid w:val="0049220B"/>
    <w:rsid w:val="00492EB4"/>
    <w:rsid w:val="004934ED"/>
    <w:rsid w:val="0049365A"/>
    <w:rsid w:val="00493E88"/>
    <w:rsid w:val="004943D9"/>
    <w:rsid w:val="00495CE9"/>
    <w:rsid w:val="00495EA7"/>
    <w:rsid w:val="004960BC"/>
    <w:rsid w:val="00496C12"/>
    <w:rsid w:val="00496F4B"/>
    <w:rsid w:val="004972F1"/>
    <w:rsid w:val="00497A53"/>
    <w:rsid w:val="004A14F3"/>
    <w:rsid w:val="004A183E"/>
    <w:rsid w:val="004A197B"/>
    <w:rsid w:val="004A1D40"/>
    <w:rsid w:val="004A31BD"/>
    <w:rsid w:val="004A3951"/>
    <w:rsid w:val="004A4E8A"/>
    <w:rsid w:val="004A69F3"/>
    <w:rsid w:val="004A6BDC"/>
    <w:rsid w:val="004A7468"/>
    <w:rsid w:val="004B0C56"/>
    <w:rsid w:val="004B10AB"/>
    <w:rsid w:val="004B3FF9"/>
    <w:rsid w:val="004B585D"/>
    <w:rsid w:val="004B60E3"/>
    <w:rsid w:val="004B6308"/>
    <w:rsid w:val="004B6CBA"/>
    <w:rsid w:val="004B7286"/>
    <w:rsid w:val="004B72BD"/>
    <w:rsid w:val="004C09BA"/>
    <w:rsid w:val="004C09D7"/>
    <w:rsid w:val="004C1653"/>
    <w:rsid w:val="004C1DB7"/>
    <w:rsid w:val="004C3485"/>
    <w:rsid w:val="004C3FEB"/>
    <w:rsid w:val="004C6D29"/>
    <w:rsid w:val="004C6DAA"/>
    <w:rsid w:val="004C7BC9"/>
    <w:rsid w:val="004D002D"/>
    <w:rsid w:val="004D0D9A"/>
    <w:rsid w:val="004D1593"/>
    <w:rsid w:val="004D1F2F"/>
    <w:rsid w:val="004D2214"/>
    <w:rsid w:val="004D292C"/>
    <w:rsid w:val="004D2C1E"/>
    <w:rsid w:val="004D2CB9"/>
    <w:rsid w:val="004D3110"/>
    <w:rsid w:val="004D4131"/>
    <w:rsid w:val="004D7678"/>
    <w:rsid w:val="004D7FE2"/>
    <w:rsid w:val="004E07D1"/>
    <w:rsid w:val="004E0CBF"/>
    <w:rsid w:val="004E1F43"/>
    <w:rsid w:val="004E2749"/>
    <w:rsid w:val="004E39A2"/>
    <w:rsid w:val="004E3C76"/>
    <w:rsid w:val="004E43A6"/>
    <w:rsid w:val="004E528E"/>
    <w:rsid w:val="004E62D0"/>
    <w:rsid w:val="004E6EB4"/>
    <w:rsid w:val="004E7762"/>
    <w:rsid w:val="004E7E53"/>
    <w:rsid w:val="004F13D7"/>
    <w:rsid w:val="004F1603"/>
    <w:rsid w:val="004F30AB"/>
    <w:rsid w:val="004F55D2"/>
    <w:rsid w:val="00500D9B"/>
    <w:rsid w:val="005019C7"/>
    <w:rsid w:val="00502B16"/>
    <w:rsid w:val="00502B59"/>
    <w:rsid w:val="00502EF7"/>
    <w:rsid w:val="005033CF"/>
    <w:rsid w:val="00503D7D"/>
    <w:rsid w:val="005047E0"/>
    <w:rsid w:val="00504ABE"/>
    <w:rsid w:val="005054C6"/>
    <w:rsid w:val="005072E6"/>
    <w:rsid w:val="00507321"/>
    <w:rsid w:val="00507412"/>
    <w:rsid w:val="00507F4B"/>
    <w:rsid w:val="0051031F"/>
    <w:rsid w:val="00511181"/>
    <w:rsid w:val="005119E2"/>
    <w:rsid w:val="00511C69"/>
    <w:rsid w:val="00513663"/>
    <w:rsid w:val="00514462"/>
    <w:rsid w:val="00514D62"/>
    <w:rsid w:val="00515278"/>
    <w:rsid w:val="0051578D"/>
    <w:rsid w:val="00516916"/>
    <w:rsid w:val="0051717D"/>
    <w:rsid w:val="00517BD5"/>
    <w:rsid w:val="00517D5C"/>
    <w:rsid w:val="0052129F"/>
    <w:rsid w:val="00522881"/>
    <w:rsid w:val="00523131"/>
    <w:rsid w:val="00523586"/>
    <w:rsid w:val="00523679"/>
    <w:rsid w:val="0052399F"/>
    <w:rsid w:val="005269A4"/>
    <w:rsid w:val="00527A81"/>
    <w:rsid w:val="00527EA0"/>
    <w:rsid w:val="005302F6"/>
    <w:rsid w:val="00530660"/>
    <w:rsid w:val="0053114C"/>
    <w:rsid w:val="0053234D"/>
    <w:rsid w:val="005335A1"/>
    <w:rsid w:val="005338CA"/>
    <w:rsid w:val="00534A95"/>
    <w:rsid w:val="005362BF"/>
    <w:rsid w:val="005377E4"/>
    <w:rsid w:val="005377F2"/>
    <w:rsid w:val="00537947"/>
    <w:rsid w:val="0054130F"/>
    <w:rsid w:val="00541733"/>
    <w:rsid w:val="00541C53"/>
    <w:rsid w:val="0054496C"/>
    <w:rsid w:val="005450C9"/>
    <w:rsid w:val="00545F97"/>
    <w:rsid w:val="00546D85"/>
    <w:rsid w:val="00550E7A"/>
    <w:rsid w:val="005525A4"/>
    <w:rsid w:val="00553AE9"/>
    <w:rsid w:val="00554889"/>
    <w:rsid w:val="00554AF9"/>
    <w:rsid w:val="00554B38"/>
    <w:rsid w:val="005556C0"/>
    <w:rsid w:val="0055736E"/>
    <w:rsid w:val="00557434"/>
    <w:rsid w:val="00557732"/>
    <w:rsid w:val="00560D44"/>
    <w:rsid w:val="00560D91"/>
    <w:rsid w:val="0056183C"/>
    <w:rsid w:val="00561E5B"/>
    <w:rsid w:val="00561F6B"/>
    <w:rsid w:val="00564272"/>
    <w:rsid w:val="00564934"/>
    <w:rsid w:val="00565D06"/>
    <w:rsid w:val="00567519"/>
    <w:rsid w:val="00572864"/>
    <w:rsid w:val="00573F6A"/>
    <w:rsid w:val="0057484B"/>
    <w:rsid w:val="005757DA"/>
    <w:rsid w:val="00575A05"/>
    <w:rsid w:val="00576223"/>
    <w:rsid w:val="005763A9"/>
    <w:rsid w:val="0057717B"/>
    <w:rsid w:val="0058079E"/>
    <w:rsid w:val="00580A17"/>
    <w:rsid w:val="00580C80"/>
    <w:rsid w:val="0058188B"/>
    <w:rsid w:val="00581D20"/>
    <w:rsid w:val="00582A18"/>
    <w:rsid w:val="00582AF9"/>
    <w:rsid w:val="00585D6E"/>
    <w:rsid w:val="00587265"/>
    <w:rsid w:val="005873C9"/>
    <w:rsid w:val="00587629"/>
    <w:rsid w:val="00587E15"/>
    <w:rsid w:val="00590877"/>
    <w:rsid w:val="005912E5"/>
    <w:rsid w:val="00593116"/>
    <w:rsid w:val="00593418"/>
    <w:rsid w:val="00594AB7"/>
    <w:rsid w:val="00595B9E"/>
    <w:rsid w:val="005973CF"/>
    <w:rsid w:val="00597EA0"/>
    <w:rsid w:val="005A087B"/>
    <w:rsid w:val="005A2B35"/>
    <w:rsid w:val="005A32A5"/>
    <w:rsid w:val="005A3410"/>
    <w:rsid w:val="005A3838"/>
    <w:rsid w:val="005A4EAA"/>
    <w:rsid w:val="005A6563"/>
    <w:rsid w:val="005A6A54"/>
    <w:rsid w:val="005B118F"/>
    <w:rsid w:val="005B2396"/>
    <w:rsid w:val="005B23A6"/>
    <w:rsid w:val="005B28A0"/>
    <w:rsid w:val="005B2D30"/>
    <w:rsid w:val="005B3465"/>
    <w:rsid w:val="005B492F"/>
    <w:rsid w:val="005B50D7"/>
    <w:rsid w:val="005B58FB"/>
    <w:rsid w:val="005B60C8"/>
    <w:rsid w:val="005B6B2D"/>
    <w:rsid w:val="005B7B81"/>
    <w:rsid w:val="005C1118"/>
    <w:rsid w:val="005C3415"/>
    <w:rsid w:val="005C37BB"/>
    <w:rsid w:val="005C6572"/>
    <w:rsid w:val="005C74E9"/>
    <w:rsid w:val="005D1FD9"/>
    <w:rsid w:val="005D22FA"/>
    <w:rsid w:val="005D2986"/>
    <w:rsid w:val="005D322A"/>
    <w:rsid w:val="005D398C"/>
    <w:rsid w:val="005D5F81"/>
    <w:rsid w:val="005D6E10"/>
    <w:rsid w:val="005D7409"/>
    <w:rsid w:val="005D7957"/>
    <w:rsid w:val="005D79B2"/>
    <w:rsid w:val="005D79EB"/>
    <w:rsid w:val="005E0D4B"/>
    <w:rsid w:val="005E1450"/>
    <w:rsid w:val="005E16E5"/>
    <w:rsid w:val="005E182D"/>
    <w:rsid w:val="005E2717"/>
    <w:rsid w:val="005E2EC6"/>
    <w:rsid w:val="005E3DA6"/>
    <w:rsid w:val="005E497B"/>
    <w:rsid w:val="005E539D"/>
    <w:rsid w:val="005E57AB"/>
    <w:rsid w:val="005E6237"/>
    <w:rsid w:val="005E668B"/>
    <w:rsid w:val="005E7936"/>
    <w:rsid w:val="005F0CC0"/>
    <w:rsid w:val="005F1308"/>
    <w:rsid w:val="005F15A9"/>
    <w:rsid w:val="005F1A04"/>
    <w:rsid w:val="005F2E29"/>
    <w:rsid w:val="005F3046"/>
    <w:rsid w:val="005F317F"/>
    <w:rsid w:val="005F3FCB"/>
    <w:rsid w:val="005F489D"/>
    <w:rsid w:val="005F4901"/>
    <w:rsid w:val="005F68C7"/>
    <w:rsid w:val="006007AF"/>
    <w:rsid w:val="00600FBA"/>
    <w:rsid w:val="006027F0"/>
    <w:rsid w:val="00604E53"/>
    <w:rsid w:val="00604FBE"/>
    <w:rsid w:val="006064D6"/>
    <w:rsid w:val="00607155"/>
    <w:rsid w:val="00607F45"/>
    <w:rsid w:val="00610F70"/>
    <w:rsid w:val="0061224D"/>
    <w:rsid w:val="00612994"/>
    <w:rsid w:val="00612DA5"/>
    <w:rsid w:val="006144A2"/>
    <w:rsid w:val="00621051"/>
    <w:rsid w:val="0062336F"/>
    <w:rsid w:val="00624C8D"/>
    <w:rsid w:val="00626299"/>
    <w:rsid w:val="00626921"/>
    <w:rsid w:val="00626ABE"/>
    <w:rsid w:val="00626FE0"/>
    <w:rsid w:val="0062720B"/>
    <w:rsid w:val="006272B2"/>
    <w:rsid w:val="006317BB"/>
    <w:rsid w:val="00631807"/>
    <w:rsid w:val="00631AEC"/>
    <w:rsid w:val="0063220C"/>
    <w:rsid w:val="00633B19"/>
    <w:rsid w:val="00633C80"/>
    <w:rsid w:val="0063435D"/>
    <w:rsid w:val="006349EC"/>
    <w:rsid w:val="00634E88"/>
    <w:rsid w:val="00635973"/>
    <w:rsid w:val="00637420"/>
    <w:rsid w:val="006406AA"/>
    <w:rsid w:val="00641FCF"/>
    <w:rsid w:val="00642320"/>
    <w:rsid w:val="00642533"/>
    <w:rsid w:val="00642B6C"/>
    <w:rsid w:val="006434D5"/>
    <w:rsid w:val="00643AE7"/>
    <w:rsid w:val="00643EF6"/>
    <w:rsid w:val="006452CB"/>
    <w:rsid w:val="00645D42"/>
    <w:rsid w:val="00647857"/>
    <w:rsid w:val="00651005"/>
    <w:rsid w:val="00652D04"/>
    <w:rsid w:val="00652E02"/>
    <w:rsid w:val="00653429"/>
    <w:rsid w:val="0065478C"/>
    <w:rsid w:val="0065493F"/>
    <w:rsid w:val="00654B84"/>
    <w:rsid w:val="00655252"/>
    <w:rsid w:val="00655B43"/>
    <w:rsid w:val="00656470"/>
    <w:rsid w:val="006566F1"/>
    <w:rsid w:val="006567EE"/>
    <w:rsid w:val="006610D6"/>
    <w:rsid w:val="006610E2"/>
    <w:rsid w:val="0066172E"/>
    <w:rsid w:val="00661D9A"/>
    <w:rsid w:val="00662443"/>
    <w:rsid w:val="00664FC9"/>
    <w:rsid w:val="00665907"/>
    <w:rsid w:val="006673F1"/>
    <w:rsid w:val="00671766"/>
    <w:rsid w:val="0067214F"/>
    <w:rsid w:val="0067355E"/>
    <w:rsid w:val="006750D3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6C4C"/>
    <w:rsid w:val="00687C39"/>
    <w:rsid w:val="00690697"/>
    <w:rsid w:val="00690735"/>
    <w:rsid w:val="00690DA0"/>
    <w:rsid w:val="006915C9"/>
    <w:rsid w:val="00691B5F"/>
    <w:rsid w:val="00694A16"/>
    <w:rsid w:val="00694EF4"/>
    <w:rsid w:val="00697F47"/>
    <w:rsid w:val="006A021F"/>
    <w:rsid w:val="006A032C"/>
    <w:rsid w:val="006A19F6"/>
    <w:rsid w:val="006A2098"/>
    <w:rsid w:val="006A3502"/>
    <w:rsid w:val="006A363E"/>
    <w:rsid w:val="006A4299"/>
    <w:rsid w:val="006A4E07"/>
    <w:rsid w:val="006A57B4"/>
    <w:rsid w:val="006A5A06"/>
    <w:rsid w:val="006A62BD"/>
    <w:rsid w:val="006A7648"/>
    <w:rsid w:val="006B05A7"/>
    <w:rsid w:val="006B241C"/>
    <w:rsid w:val="006B2599"/>
    <w:rsid w:val="006B5085"/>
    <w:rsid w:val="006B5A6A"/>
    <w:rsid w:val="006B5C80"/>
    <w:rsid w:val="006B5CD4"/>
    <w:rsid w:val="006B6B6E"/>
    <w:rsid w:val="006B7CF7"/>
    <w:rsid w:val="006B7E19"/>
    <w:rsid w:val="006C0700"/>
    <w:rsid w:val="006C09FB"/>
    <w:rsid w:val="006C1B5F"/>
    <w:rsid w:val="006C1B8A"/>
    <w:rsid w:val="006C1FF8"/>
    <w:rsid w:val="006C3061"/>
    <w:rsid w:val="006C653C"/>
    <w:rsid w:val="006C689F"/>
    <w:rsid w:val="006D007C"/>
    <w:rsid w:val="006D00DD"/>
    <w:rsid w:val="006D0732"/>
    <w:rsid w:val="006D1953"/>
    <w:rsid w:val="006D2AC1"/>
    <w:rsid w:val="006D3056"/>
    <w:rsid w:val="006D3CBA"/>
    <w:rsid w:val="006D6D95"/>
    <w:rsid w:val="006E0C9B"/>
    <w:rsid w:val="006E16CB"/>
    <w:rsid w:val="006E2847"/>
    <w:rsid w:val="006E294A"/>
    <w:rsid w:val="006E301D"/>
    <w:rsid w:val="006E3E2A"/>
    <w:rsid w:val="006E559D"/>
    <w:rsid w:val="006E55E2"/>
    <w:rsid w:val="006E5F05"/>
    <w:rsid w:val="006E614E"/>
    <w:rsid w:val="006E6A17"/>
    <w:rsid w:val="006E7163"/>
    <w:rsid w:val="006F14CD"/>
    <w:rsid w:val="006F1BA9"/>
    <w:rsid w:val="006F228F"/>
    <w:rsid w:val="006F2857"/>
    <w:rsid w:val="006F4D44"/>
    <w:rsid w:val="006F4F50"/>
    <w:rsid w:val="006F5186"/>
    <w:rsid w:val="006F56C1"/>
    <w:rsid w:val="006F5B6C"/>
    <w:rsid w:val="006F7535"/>
    <w:rsid w:val="00700200"/>
    <w:rsid w:val="00700BDE"/>
    <w:rsid w:val="00700E75"/>
    <w:rsid w:val="007010C5"/>
    <w:rsid w:val="00702CFB"/>
    <w:rsid w:val="0070362D"/>
    <w:rsid w:val="007044C3"/>
    <w:rsid w:val="00704FC9"/>
    <w:rsid w:val="007076BA"/>
    <w:rsid w:val="0071046F"/>
    <w:rsid w:val="00710758"/>
    <w:rsid w:val="00710FDE"/>
    <w:rsid w:val="00711448"/>
    <w:rsid w:val="00711BE9"/>
    <w:rsid w:val="00711D70"/>
    <w:rsid w:val="00715DA2"/>
    <w:rsid w:val="00715E17"/>
    <w:rsid w:val="0071768C"/>
    <w:rsid w:val="007211A0"/>
    <w:rsid w:val="007226EA"/>
    <w:rsid w:val="00722B16"/>
    <w:rsid w:val="00723A97"/>
    <w:rsid w:val="00723C6B"/>
    <w:rsid w:val="007240E1"/>
    <w:rsid w:val="00724626"/>
    <w:rsid w:val="00724868"/>
    <w:rsid w:val="00725034"/>
    <w:rsid w:val="00725D62"/>
    <w:rsid w:val="007262DA"/>
    <w:rsid w:val="00726806"/>
    <w:rsid w:val="00726BB8"/>
    <w:rsid w:val="00726DC5"/>
    <w:rsid w:val="007311FC"/>
    <w:rsid w:val="00731640"/>
    <w:rsid w:val="00731AAE"/>
    <w:rsid w:val="0073272D"/>
    <w:rsid w:val="007330E7"/>
    <w:rsid w:val="00733A1D"/>
    <w:rsid w:val="00733F1C"/>
    <w:rsid w:val="00734AC0"/>
    <w:rsid w:val="0073547C"/>
    <w:rsid w:val="00736A87"/>
    <w:rsid w:val="00736C9E"/>
    <w:rsid w:val="00737630"/>
    <w:rsid w:val="00737870"/>
    <w:rsid w:val="00737CEE"/>
    <w:rsid w:val="007406D7"/>
    <w:rsid w:val="007406E8"/>
    <w:rsid w:val="00740CE1"/>
    <w:rsid w:val="00741835"/>
    <w:rsid w:val="00741F49"/>
    <w:rsid w:val="007427EF"/>
    <w:rsid w:val="00743137"/>
    <w:rsid w:val="00744FE0"/>
    <w:rsid w:val="00746A52"/>
    <w:rsid w:val="00747037"/>
    <w:rsid w:val="00747AC2"/>
    <w:rsid w:val="00750CA4"/>
    <w:rsid w:val="00751635"/>
    <w:rsid w:val="00751740"/>
    <w:rsid w:val="0075329D"/>
    <w:rsid w:val="00753E73"/>
    <w:rsid w:val="00755BCF"/>
    <w:rsid w:val="0075676E"/>
    <w:rsid w:val="00756BE9"/>
    <w:rsid w:val="00757232"/>
    <w:rsid w:val="00760670"/>
    <w:rsid w:val="00761E27"/>
    <w:rsid w:val="007628AA"/>
    <w:rsid w:val="00763F5B"/>
    <w:rsid w:val="0076690F"/>
    <w:rsid w:val="00766E89"/>
    <w:rsid w:val="007672D5"/>
    <w:rsid w:val="007702F0"/>
    <w:rsid w:val="007723EE"/>
    <w:rsid w:val="00772DB3"/>
    <w:rsid w:val="00772E3A"/>
    <w:rsid w:val="00773F39"/>
    <w:rsid w:val="0077516D"/>
    <w:rsid w:val="00775F82"/>
    <w:rsid w:val="007766D3"/>
    <w:rsid w:val="00776C13"/>
    <w:rsid w:val="00776EFB"/>
    <w:rsid w:val="00780BA6"/>
    <w:rsid w:val="0078127E"/>
    <w:rsid w:val="007813A1"/>
    <w:rsid w:val="0078152D"/>
    <w:rsid w:val="0078252D"/>
    <w:rsid w:val="00784776"/>
    <w:rsid w:val="00784F4B"/>
    <w:rsid w:val="00785410"/>
    <w:rsid w:val="00786C7F"/>
    <w:rsid w:val="00787D4E"/>
    <w:rsid w:val="00790107"/>
    <w:rsid w:val="0079058B"/>
    <w:rsid w:val="00790C39"/>
    <w:rsid w:val="007929B3"/>
    <w:rsid w:val="00792C0D"/>
    <w:rsid w:val="00792F76"/>
    <w:rsid w:val="00793A9D"/>
    <w:rsid w:val="007945A9"/>
    <w:rsid w:val="007945E4"/>
    <w:rsid w:val="00794957"/>
    <w:rsid w:val="00796739"/>
    <w:rsid w:val="00797F75"/>
    <w:rsid w:val="007A0692"/>
    <w:rsid w:val="007A1675"/>
    <w:rsid w:val="007A1C07"/>
    <w:rsid w:val="007A2538"/>
    <w:rsid w:val="007A2DDF"/>
    <w:rsid w:val="007A3316"/>
    <w:rsid w:val="007A33D8"/>
    <w:rsid w:val="007A398C"/>
    <w:rsid w:val="007A3EF4"/>
    <w:rsid w:val="007A474A"/>
    <w:rsid w:val="007A5156"/>
    <w:rsid w:val="007A521E"/>
    <w:rsid w:val="007A52B7"/>
    <w:rsid w:val="007A7909"/>
    <w:rsid w:val="007A7E4C"/>
    <w:rsid w:val="007B0166"/>
    <w:rsid w:val="007B01F3"/>
    <w:rsid w:val="007B12BD"/>
    <w:rsid w:val="007B1409"/>
    <w:rsid w:val="007B1BD8"/>
    <w:rsid w:val="007B3122"/>
    <w:rsid w:val="007B6D13"/>
    <w:rsid w:val="007B7311"/>
    <w:rsid w:val="007C0487"/>
    <w:rsid w:val="007C1E46"/>
    <w:rsid w:val="007C3491"/>
    <w:rsid w:val="007C36B3"/>
    <w:rsid w:val="007C3794"/>
    <w:rsid w:val="007C576F"/>
    <w:rsid w:val="007C650B"/>
    <w:rsid w:val="007C66CA"/>
    <w:rsid w:val="007C698C"/>
    <w:rsid w:val="007C6CB9"/>
    <w:rsid w:val="007D06BF"/>
    <w:rsid w:val="007D1830"/>
    <w:rsid w:val="007D1A5D"/>
    <w:rsid w:val="007D2CF1"/>
    <w:rsid w:val="007D3371"/>
    <w:rsid w:val="007D38BC"/>
    <w:rsid w:val="007D3A8E"/>
    <w:rsid w:val="007D57BD"/>
    <w:rsid w:val="007D5B23"/>
    <w:rsid w:val="007D5DB4"/>
    <w:rsid w:val="007D6591"/>
    <w:rsid w:val="007D7262"/>
    <w:rsid w:val="007D781E"/>
    <w:rsid w:val="007D7C30"/>
    <w:rsid w:val="007E0AB2"/>
    <w:rsid w:val="007E19B4"/>
    <w:rsid w:val="007E2097"/>
    <w:rsid w:val="007E20A1"/>
    <w:rsid w:val="007E2FFE"/>
    <w:rsid w:val="007E43F7"/>
    <w:rsid w:val="007E559B"/>
    <w:rsid w:val="007E6CC4"/>
    <w:rsid w:val="007E6F26"/>
    <w:rsid w:val="007E78CF"/>
    <w:rsid w:val="007F019B"/>
    <w:rsid w:val="007F1A33"/>
    <w:rsid w:val="007F4631"/>
    <w:rsid w:val="007F48E8"/>
    <w:rsid w:val="007F5592"/>
    <w:rsid w:val="007F5FF1"/>
    <w:rsid w:val="007F7219"/>
    <w:rsid w:val="007F7B66"/>
    <w:rsid w:val="007F7E44"/>
    <w:rsid w:val="0080000D"/>
    <w:rsid w:val="0080078C"/>
    <w:rsid w:val="008011CA"/>
    <w:rsid w:val="008025F0"/>
    <w:rsid w:val="00805D96"/>
    <w:rsid w:val="0080664C"/>
    <w:rsid w:val="0080712A"/>
    <w:rsid w:val="00807E23"/>
    <w:rsid w:val="00810896"/>
    <w:rsid w:val="00811627"/>
    <w:rsid w:val="0081332B"/>
    <w:rsid w:val="008147FE"/>
    <w:rsid w:val="00815287"/>
    <w:rsid w:val="00815A49"/>
    <w:rsid w:val="00815B4A"/>
    <w:rsid w:val="0081739E"/>
    <w:rsid w:val="00820408"/>
    <w:rsid w:val="00821F9C"/>
    <w:rsid w:val="00822245"/>
    <w:rsid w:val="008226FA"/>
    <w:rsid w:val="008227E0"/>
    <w:rsid w:val="00822FBB"/>
    <w:rsid w:val="008231FA"/>
    <w:rsid w:val="008240E3"/>
    <w:rsid w:val="008242FE"/>
    <w:rsid w:val="00824439"/>
    <w:rsid w:val="0082510F"/>
    <w:rsid w:val="00826996"/>
    <w:rsid w:val="00827123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3609F"/>
    <w:rsid w:val="00840DCF"/>
    <w:rsid w:val="008418A4"/>
    <w:rsid w:val="00841A3B"/>
    <w:rsid w:val="00843D15"/>
    <w:rsid w:val="00844F3E"/>
    <w:rsid w:val="008453ED"/>
    <w:rsid w:val="00846D6A"/>
    <w:rsid w:val="0084744E"/>
    <w:rsid w:val="0084775E"/>
    <w:rsid w:val="00847BD6"/>
    <w:rsid w:val="00847E8C"/>
    <w:rsid w:val="008511E3"/>
    <w:rsid w:val="00851321"/>
    <w:rsid w:val="00853D02"/>
    <w:rsid w:val="00854917"/>
    <w:rsid w:val="00854D76"/>
    <w:rsid w:val="008565AB"/>
    <w:rsid w:val="00856872"/>
    <w:rsid w:val="0085693B"/>
    <w:rsid w:val="00856CC9"/>
    <w:rsid w:val="00856EBD"/>
    <w:rsid w:val="008577C2"/>
    <w:rsid w:val="00860251"/>
    <w:rsid w:val="00860379"/>
    <w:rsid w:val="00860770"/>
    <w:rsid w:val="00861A33"/>
    <w:rsid w:val="00865A92"/>
    <w:rsid w:val="00866155"/>
    <w:rsid w:val="0086690D"/>
    <w:rsid w:val="00867429"/>
    <w:rsid w:val="00867537"/>
    <w:rsid w:val="00867619"/>
    <w:rsid w:val="00870091"/>
    <w:rsid w:val="0087013A"/>
    <w:rsid w:val="0087162C"/>
    <w:rsid w:val="00871754"/>
    <w:rsid w:val="008719B7"/>
    <w:rsid w:val="00872D89"/>
    <w:rsid w:val="00872DE1"/>
    <w:rsid w:val="008734AF"/>
    <w:rsid w:val="00873E25"/>
    <w:rsid w:val="00874782"/>
    <w:rsid w:val="00875C5D"/>
    <w:rsid w:val="00876EED"/>
    <w:rsid w:val="00886A6C"/>
    <w:rsid w:val="00886CE8"/>
    <w:rsid w:val="0089072D"/>
    <w:rsid w:val="00892327"/>
    <w:rsid w:val="008923B4"/>
    <w:rsid w:val="00892829"/>
    <w:rsid w:val="00892C54"/>
    <w:rsid w:val="00893C2E"/>
    <w:rsid w:val="00895609"/>
    <w:rsid w:val="00896500"/>
    <w:rsid w:val="00897730"/>
    <w:rsid w:val="008A0F92"/>
    <w:rsid w:val="008A1AC7"/>
    <w:rsid w:val="008A221D"/>
    <w:rsid w:val="008A305B"/>
    <w:rsid w:val="008A3723"/>
    <w:rsid w:val="008A3789"/>
    <w:rsid w:val="008A5256"/>
    <w:rsid w:val="008A5830"/>
    <w:rsid w:val="008A6155"/>
    <w:rsid w:val="008B0737"/>
    <w:rsid w:val="008B3201"/>
    <w:rsid w:val="008B41B7"/>
    <w:rsid w:val="008B5479"/>
    <w:rsid w:val="008B6C08"/>
    <w:rsid w:val="008B6C90"/>
    <w:rsid w:val="008C07B6"/>
    <w:rsid w:val="008C159A"/>
    <w:rsid w:val="008C1ABD"/>
    <w:rsid w:val="008C1C11"/>
    <w:rsid w:val="008C25DA"/>
    <w:rsid w:val="008C39E3"/>
    <w:rsid w:val="008C533F"/>
    <w:rsid w:val="008C613C"/>
    <w:rsid w:val="008C6455"/>
    <w:rsid w:val="008C661F"/>
    <w:rsid w:val="008C6F99"/>
    <w:rsid w:val="008C7226"/>
    <w:rsid w:val="008D02C1"/>
    <w:rsid w:val="008D0515"/>
    <w:rsid w:val="008D165C"/>
    <w:rsid w:val="008D2373"/>
    <w:rsid w:val="008D2484"/>
    <w:rsid w:val="008D2755"/>
    <w:rsid w:val="008D3E3F"/>
    <w:rsid w:val="008D4D01"/>
    <w:rsid w:val="008D4EB2"/>
    <w:rsid w:val="008D4ED0"/>
    <w:rsid w:val="008D66C5"/>
    <w:rsid w:val="008E090A"/>
    <w:rsid w:val="008E0BFA"/>
    <w:rsid w:val="008E18E5"/>
    <w:rsid w:val="008E3062"/>
    <w:rsid w:val="008E394B"/>
    <w:rsid w:val="008E4B44"/>
    <w:rsid w:val="008E59B2"/>
    <w:rsid w:val="008E5C66"/>
    <w:rsid w:val="008E7391"/>
    <w:rsid w:val="008E7457"/>
    <w:rsid w:val="008F05BD"/>
    <w:rsid w:val="008F0BD0"/>
    <w:rsid w:val="008F0C59"/>
    <w:rsid w:val="008F2B8A"/>
    <w:rsid w:val="008F3C99"/>
    <w:rsid w:val="008F426A"/>
    <w:rsid w:val="008F4450"/>
    <w:rsid w:val="008F576A"/>
    <w:rsid w:val="008F590F"/>
    <w:rsid w:val="008F63B1"/>
    <w:rsid w:val="008F6DEA"/>
    <w:rsid w:val="008F7C18"/>
    <w:rsid w:val="008F7D0C"/>
    <w:rsid w:val="0090014E"/>
    <w:rsid w:val="009007BB"/>
    <w:rsid w:val="00901B21"/>
    <w:rsid w:val="00902291"/>
    <w:rsid w:val="00902596"/>
    <w:rsid w:val="00902910"/>
    <w:rsid w:val="0090433C"/>
    <w:rsid w:val="00904965"/>
    <w:rsid w:val="00904E5B"/>
    <w:rsid w:val="00905841"/>
    <w:rsid w:val="00905843"/>
    <w:rsid w:val="00905E03"/>
    <w:rsid w:val="00906EAE"/>
    <w:rsid w:val="00907033"/>
    <w:rsid w:val="00910394"/>
    <w:rsid w:val="00910C88"/>
    <w:rsid w:val="00911384"/>
    <w:rsid w:val="009113FA"/>
    <w:rsid w:val="009116F8"/>
    <w:rsid w:val="00912CF6"/>
    <w:rsid w:val="0091350F"/>
    <w:rsid w:val="00914312"/>
    <w:rsid w:val="009167B1"/>
    <w:rsid w:val="00917346"/>
    <w:rsid w:val="009175E3"/>
    <w:rsid w:val="009212C4"/>
    <w:rsid w:val="00921658"/>
    <w:rsid w:val="009228B8"/>
    <w:rsid w:val="00923AD0"/>
    <w:rsid w:val="00923B3E"/>
    <w:rsid w:val="00924AE7"/>
    <w:rsid w:val="00925688"/>
    <w:rsid w:val="0093040B"/>
    <w:rsid w:val="00930964"/>
    <w:rsid w:val="009314C9"/>
    <w:rsid w:val="0093199E"/>
    <w:rsid w:val="00933214"/>
    <w:rsid w:val="00934878"/>
    <w:rsid w:val="00935528"/>
    <w:rsid w:val="00936005"/>
    <w:rsid w:val="00936451"/>
    <w:rsid w:val="00936888"/>
    <w:rsid w:val="00937C8F"/>
    <w:rsid w:val="0094040D"/>
    <w:rsid w:val="00942574"/>
    <w:rsid w:val="00942AFF"/>
    <w:rsid w:val="009436DF"/>
    <w:rsid w:val="00946092"/>
    <w:rsid w:val="0094622D"/>
    <w:rsid w:val="0094663D"/>
    <w:rsid w:val="00946F38"/>
    <w:rsid w:val="00947658"/>
    <w:rsid w:val="00947B04"/>
    <w:rsid w:val="00947F54"/>
    <w:rsid w:val="009505EF"/>
    <w:rsid w:val="00950EF9"/>
    <w:rsid w:val="00951756"/>
    <w:rsid w:val="00951E63"/>
    <w:rsid w:val="0095206C"/>
    <w:rsid w:val="009522F2"/>
    <w:rsid w:val="00952461"/>
    <w:rsid w:val="0095269A"/>
    <w:rsid w:val="0095272E"/>
    <w:rsid w:val="00952DC4"/>
    <w:rsid w:val="009530C7"/>
    <w:rsid w:val="00953402"/>
    <w:rsid w:val="00955191"/>
    <w:rsid w:val="0095641A"/>
    <w:rsid w:val="00956B7E"/>
    <w:rsid w:val="00956D30"/>
    <w:rsid w:val="009573ED"/>
    <w:rsid w:val="009578A8"/>
    <w:rsid w:val="009579B0"/>
    <w:rsid w:val="00957DBE"/>
    <w:rsid w:val="0096060B"/>
    <w:rsid w:val="00960EE0"/>
    <w:rsid w:val="009618F2"/>
    <w:rsid w:val="00963DDD"/>
    <w:rsid w:val="0096431C"/>
    <w:rsid w:val="00964973"/>
    <w:rsid w:val="00964B9C"/>
    <w:rsid w:val="00966BF7"/>
    <w:rsid w:val="00970061"/>
    <w:rsid w:val="009706C4"/>
    <w:rsid w:val="00972244"/>
    <w:rsid w:val="0097299A"/>
    <w:rsid w:val="0097300B"/>
    <w:rsid w:val="009745D7"/>
    <w:rsid w:val="0097461F"/>
    <w:rsid w:val="0097492D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28A"/>
    <w:rsid w:val="009854D1"/>
    <w:rsid w:val="00985863"/>
    <w:rsid w:val="009873E4"/>
    <w:rsid w:val="00987648"/>
    <w:rsid w:val="00987F55"/>
    <w:rsid w:val="00990F84"/>
    <w:rsid w:val="009924E8"/>
    <w:rsid w:val="0099304A"/>
    <w:rsid w:val="00993093"/>
    <w:rsid w:val="0099333B"/>
    <w:rsid w:val="00994D69"/>
    <w:rsid w:val="009952A0"/>
    <w:rsid w:val="00995B06"/>
    <w:rsid w:val="00995B44"/>
    <w:rsid w:val="00995C51"/>
    <w:rsid w:val="009A0063"/>
    <w:rsid w:val="009A0677"/>
    <w:rsid w:val="009A0EA5"/>
    <w:rsid w:val="009A20C0"/>
    <w:rsid w:val="009A2493"/>
    <w:rsid w:val="009A2CB8"/>
    <w:rsid w:val="009A2D80"/>
    <w:rsid w:val="009A3B70"/>
    <w:rsid w:val="009A3E1B"/>
    <w:rsid w:val="009A3E2E"/>
    <w:rsid w:val="009A4B54"/>
    <w:rsid w:val="009A6493"/>
    <w:rsid w:val="009A66E6"/>
    <w:rsid w:val="009A6B77"/>
    <w:rsid w:val="009A6FEC"/>
    <w:rsid w:val="009A7DA8"/>
    <w:rsid w:val="009B1BDF"/>
    <w:rsid w:val="009B3701"/>
    <w:rsid w:val="009B3D21"/>
    <w:rsid w:val="009B4C5A"/>
    <w:rsid w:val="009B566B"/>
    <w:rsid w:val="009B7BB5"/>
    <w:rsid w:val="009B7FD9"/>
    <w:rsid w:val="009C0088"/>
    <w:rsid w:val="009C0B6E"/>
    <w:rsid w:val="009C0B8B"/>
    <w:rsid w:val="009C0F37"/>
    <w:rsid w:val="009C1E79"/>
    <w:rsid w:val="009C1FCD"/>
    <w:rsid w:val="009C3784"/>
    <w:rsid w:val="009C3DAB"/>
    <w:rsid w:val="009C3FD1"/>
    <w:rsid w:val="009C4767"/>
    <w:rsid w:val="009C587A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8F9"/>
    <w:rsid w:val="009D3A35"/>
    <w:rsid w:val="009D3BB7"/>
    <w:rsid w:val="009D56BB"/>
    <w:rsid w:val="009D5CF0"/>
    <w:rsid w:val="009D6AB9"/>
    <w:rsid w:val="009D6C9C"/>
    <w:rsid w:val="009D6D6D"/>
    <w:rsid w:val="009D7319"/>
    <w:rsid w:val="009D7D82"/>
    <w:rsid w:val="009E0254"/>
    <w:rsid w:val="009E0E2E"/>
    <w:rsid w:val="009E0EFA"/>
    <w:rsid w:val="009E12C4"/>
    <w:rsid w:val="009E1AEA"/>
    <w:rsid w:val="009E2319"/>
    <w:rsid w:val="009E2FC1"/>
    <w:rsid w:val="009E3245"/>
    <w:rsid w:val="009E53B0"/>
    <w:rsid w:val="009E5523"/>
    <w:rsid w:val="009E5A3C"/>
    <w:rsid w:val="009E5EBF"/>
    <w:rsid w:val="009E6563"/>
    <w:rsid w:val="009E6FED"/>
    <w:rsid w:val="009F0985"/>
    <w:rsid w:val="009F0EBA"/>
    <w:rsid w:val="009F1494"/>
    <w:rsid w:val="009F180A"/>
    <w:rsid w:val="009F1974"/>
    <w:rsid w:val="009F2505"/>
    <w:rsid w:val="009F2990"/>
    <w:rsid w:val="009F3405"/>
    <w:rsid w:val="009F3844"/>
    <w:rsid w:val="009F3BBA"/>
    <w:rsid w:val="009F42B1"/>
    <w:rsid w:val="009F476B"/>
    <w:rsid w:val="009F47EB"/>
    <w:rsid w:val="009F5E18"/>
    <w:rsid w:val="009F70BD"/>
    <w:rsid w:val="00A0029C"/>
    <w:rsid w:val="00A02A46"/>
    <w:rsid w:val="00A02E0C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7D8"/>
    <w:rsid w:val="00A209A2"/>
    <w:rsid w:val="00A20F0F"/>
    <w:rsid w:val="00A21E69"/>
    <w:rsid w:val="00A22B6D"/>
    <w:rsid w:val="00A23331"/>
    <w:rsid w:val="00A23927"/>
    <w:rsid w:val="00A24797"/>
    <w:rsid w:val="00A250C0"/>
    <w:rsid w:val="00A273D7"/>
    <w:rsid w:val="00A27A51"/>
    <w:rsid w:val="00A27AAF"/>
    <w:rsid w:val="00A3055A"/>
    <w:rsid w:val="00A30589"/>
    <w:rsid w:val="00A3141B"/>
    <w:rsid w:val="00A31C66"/>
    <w:rsid w:val="00A34647"/>
    <w:rsid w:val="00A348E9"/>
    <w:rsid w:val="00A36336"/>
    <w:rsid w:val="00A369DB"/>
    <w:rsid w:val="00A4018F"/>
    <w:rsid w:val="00A40611"/>
    <w:rsid w:val="00A40CFF"/>
    <w:rsid w:val="00A40EF3"/>
    <w:rsid w:val="00A41793"/>
    <w:rsid w:val="00A418DE"/>
    <w:rsid w:val="00A43130"/>
    <w:rsid w:val="00A4458C"/>
    <w:rsid w:val="00A44CFA"/>
    <w:rsid w:val="00A459C3"/>
    <w:rsid w:val="00A5055B"/>
    <w:rsid w:val="00A5359D"/>
    <w:rsid w:val="00A53FC2"/>
    <w:rsid w:val="00A54690"/>
    <w:rsid w:val="00A56671"/>
    <w:rsid w:val="00A609D2"/>
    <w:rsid w:val="00A60BF3"/>
    <w:rsid w:val="00A60CA8"/>
    <w:rsid w:val="00A619F7"/>
    <w:rsid w:val="00A6211F"/>
    <w:rsid w:val="00A645E9"/>
    <w:rsid w:val="00A64A86"/>
    <w:rsid w:val="00A64BA7"/>
    <w:rsid w:val="00A6512C"/>
    <w:rsid w:val="00A66F70"/>
    <w:rsid w:val="00A71275"/>
    <w:rsid w:val="00A713CC"/>
    <w:rsid w:val="00A720B7"/>
    <w:rsid w:val="00A72A27"/>
    <w:rsid w:val="00A74001"/>
    <w:rsid w:val="00A752F4"/>
    <w:rsid w:val="00A75EC0"/>
    <w:rsid w:val="00A75F3D"/>
    <w:rsid w:val="00A763F6"/>
    <w:rsid w:val="00A8048E"/>
    <w:rsid w:val="00A821D6"/>
    <w:rsid w:val="00A829DB"/>
    <w:rsid w:val="00A82B07"/>
    <w:rsid w:val="00A82CFE"/>
    <w:rsid w:val="00A84599"/>
    <w:rsid w:val="00A866F0"/>
    <w:rsid w:val="00A87C58"/>
    <w:rsid w:val="00A87DFF"/>
    <w:rsid w:val="00A87FB3"/>
    <w:rsid w:val="00A90D09"/>
    <w:rsid w:val="00A917EB"/>
    <w:rsid w:val="00A91B80"/>
    <w:rsid w:val="00A920A2"/>
    <w:rsid w:val="00A9330F"/>
    <w:rsid w:val="00A93E32"/>
    <w:rsid w:val="00A978D2"/>
    <w:rsid w:val="00A97925"/>
    <w:rsid w:val="00A97AAD"/>
    <w:rsid w:val="00A97CB9"/>
    <w:rsid w:val="00AA09D9"/>
    <w:rsid w:val="00AA1E8F"/>
    <w:rsid w:val="00AA227D"/>
    <w:rsid w:val="00AA2451"/>
    <w:rsid w:val="00AA2CA2"/>
    <w:rsid w:val="00AA3DF5"/>
    <w:rsid w:val="00AA4E3D"/>
    <w:rsid w:val="00AA5B5F"/>
    <w:rsid w:val="00AA678A"/>
    <w:rsid w:val="00AA7E6A"/>
    <w:rsid w:val="00AB168D"/>
    <w:rsid w:val="00AB1CD7"/>
    <w:rsid w:val="00AB326B"/>
    <w:rsid w:val="00AB3599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2F0C"/>
    <w:rsid w:val="00AC38E8"/>
    <w:rsid w:val="00AC3D50"/>
    <w:rsid w:val="00AC48D1"/>
    <w:rsid w:val="00AC4A91"/>
    <w:rsid w:val="00AC511D"/>
    <w:rsid w:val="00AC5911"/>
    <w:rsid w:val="00AC7429"/>
    <w:rsid w:val="00AD15CA"/>
    <w:rsid w:val="00AD170F"/>
    <w:rsid w:val="00AD24D8"/>
    <w:rsid w:val="00AD5309"/>
    <w:rsid w:val="00AD6529"/>
    <w:rsid w:val="00AD68CB"/>
    <w:rsid w:val="00AD7250"/>
    <w:rsid w:val="00AE16F7"/>
    <w:rsid w:val="00AE2043"/>
    <w:rsid w:val="00AE2211"/>
    <w:rsid w:val="00AE3575"/>
    <w:rsid w:val="00AE44B3"/>
    <w:rsid w:val="00AE4E4D"/>
    <w:rsid w:val="00AE5BAC"/>
    <w:rsid w:val="00AE7005"/>
    <w:rsid w:val="00AE7B1A"/>
    <w:rsid w:val="00AF0FE0"/>
    <w:rsid w:val="00AF1EF2"/>
    <w:rsid w:val="00AF2B98"/>
    <w:rsid w:val="00AF35E4"/>
    <w:rsid w:val="00AF3C63"/>
    <w:rsid w:val="00AF413A"/>
    <w:rsid w:val="00AF4C43"/>
    <w:rsid w:val="00AF5FD5"/>
    <w:rsid w:val="00AF779F"/>
    <w:rsid w:val="00AF78FE"/>
    <w:rsid w:val="00AF7D5C"/>
    <w:rsid w:val="00B00E81"/>
    <w:rsid w:val="00B01BE4"/>
    <w:rsid w:val="00B022AF"/>
    <w:rsid w:val="00B02B22"/>
    <w:rsid w:val="00B03A6B"/>
    <w:rsid w:val="00B0582E"/>
    <w:rsid w:val="00B06A4A"/>
    <w:rsid w:val="00B06EFF"/>
    <w:rsid w:val="00B07250"/>
    <w:rsid w:val="00B07ED3"/>
    <w:rsid w:val="00B10920"/>
    <w:rsid w:val="00B10F30"/>
    <w:rsid w:val="00B11A7E"/>
    <w:rsid w:val="00B11C7C"/>
    <w:rsid w:val="00B13808"/>
    <w:rsid w:val="00B138D7"/>
    <w:rsid w:val="00B14027"/>
    <w:rsid w:val="00B140D8"/>
    <w:rsid w:val="00B176E5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9BA"/>
    <w:rsid w:val="00B32280"/>
    <w:rsid w:val="00B358AF"/>
    <w:rsid w:val="00B35F1A"/>
    <w:rsid w:val="00B3661C"/>
    <w:rsid w:val="00B36975"/>
    <w:rsid w:val="00B37B54"/>
    <w:rsid w:val="00B37F60"/>
    <w:rsid w:val="00B401D9"/>
    <w:rsid w:val="00B40D81"/>
    <w:rsid w:val="00B44B24"/>
    <w:rsid w:val="00B4568F"/>
    <w:rsid w:val="00B45881"/>
    <w:rsid w:val="00B45E00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651C"/>
    <w:rsid w:val="00B57810"/>
    <w:rsid w:val="00B57971"/>
    <w:rsid w:val="00B6011F"/>
    <w:rsid w:val="00B61E0F"/>
    <w:rsid w:val="00B6253E"/>
    <w:rsid w:val="00B62D7C"/>
    <w:rsid w:val="00B635EA"/>
    <w:rsid w:val="00B63DBD"/>
    <w:rsid w:val="00B64375"/>
    <w:rsid w:val="00B64A19"/>
    <w:rsid w:val="00B65968"/>
    <w:rsid w:val="00B65F69"/>
    <w:rsid w:val="00B6609D"/>
    <w:rsid w:val="00B6659B"/>
    <w:rsid w:val="00B670CC"/>
    <w:rsid w:val="00B67263"/>
    <w:rsid w:val="00B67ED2"/>
    <w:rsid w:val="00B7012D"/>
    <w:rsid w:val="00B728C1"/>
    <w:rsid w:val="00B73C72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18D"/>
    <w:rsid w:val="00B83AF0"/>
    <w:rsid w:val="00B859D6"/>
    <w:rsid w:val="00B8791D"/>
    <w:rsid w:val="00B9037C"/>
    <w:rsid w:val="00B90DF1"/>
    <w:rsid w:val="00B91223"/>
    <w:rsid w:val="00B9239F"/>
    <w:rsid w:val="00B934B4"/>
    <w:rsid w:val="00B93996"/>
    <w:rsid w:val="00B939A8"/>
    <w:rsid w:val="00B94D2C"/>
    <w:rsid w:val="00B96170"/>
    <w:rsid w:val="00B96339"/>
    <w:rsid w:val="00B975E4"/>
    <w:rsid w:val="00B979D1"/>
    <w:rsid w:val="00BA0731"/>
    <w:rsid w:val="00BA1943"/>
    <w:rsid w:val="00BA2736"/>
    <w:rsid w:val="00BA6F4D"/>
    <w:rsid w:val="00BA7497"/>
    <w:rsid w:val="00BA798C"/>
    <w:rsid w:val="00BB010D"/>
    <w:rsid w:val="00BB0990"/>
    <w:rsid w:val="00BB155A"/>
    <w:rsid w:val="00BB1D8C"/>
    <w:rsid w:val="00BB336F"/>
    <w:rsid w:val="00BB5330"/>
    <w:rsid w:val="00BB5BD6"/>
    <w:rsid w:val="00BB6529"/>
    <w:rsid w:val="00BB6E0E"/>
    <w:rsid w:val="00BB7A55"/>
    <w:rsid w:val="00BC03B3"/>
    <w:rsid w:val="00BC1594"/>
    <w:rsid w:val="00BC1A42"/>
    <w:rsid w:val="00BC2D68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5495"/>
    <w:rsid w:val="00BD6644"/>
    <w:rsid w:val="00BD72B4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6737"/>
    <w:rsid w:val="00BF7442"/>
    <w:rsid w:val="00C00576"/>
    <w:rsid w:val="00C009F3"/>
    <w:rsid w:val="00C02B46"/>
    <w:rsid w:val="00C07051"/>
    <w:rsid w:val="00C11806"/>
    <w:rsid w:val="00C12FFF"/>
    <w:rsid w:val="00C14154"/>
    <w:rsid w:val="00C144B7"/>
    <w:rsid w:val="00C14A81"/>
    <w:rsid w:val="00C154C8"/>
    <w:rsid w:val="00C15768"/>
    <w:rsid w:val="00C16093"/>
    <w:rsid w:val="00C161AD"/>
    <w:rsid w:val="00C16559"/>
    <w:rsid w:val="00C170CC"/>
    <w:rsid w:val="00C2077F"/>
    <w:rsid w:val="00C20A02"/>
    <w:rsid w:val="00C2116C"/>
    <w:rsid w:val="00C21CA4"/>
    <w:rsid w:val="00C24644"/>
    <w:rsid w:val="00C26785"/>
    <w:rsid w:val="00C273A0"/>
    <w:rsid w:val="00C275AE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13D3"/>
    <w:rsid w:val="00C44932"/>
    <w:rsid w:val="00C462E2"/>
    <w:rsid w:val="00C46410"/>
    <w:rsid w:val="00C4787F"/>
    <w:rsid w:val="00C47C58"/>
    <w:rsid w:val="00C50D7F"/>
    <w:rsid w:val="00C5159C"/>
    <w:rsid w:val="00C51AF2"/>
    <w:rsid w:val="00C51E25"/>
    <w:rsid w:val="00C5388F"/>
    <w:rsid w:val="00C546F9"/>
    <w:rsid w:val="00C55ECC"/>
    <w:rsid w:val="00C56FDB"/>
    <w:rsid w:val="00C5761A"/>
    <w:rsid w:val="00C57C79"/>
    <w:rsid w:val="00C61298"/>
    <w:rsid w:val="00C62BBE"/>
    <w:rsid w:val="00C64310"/>
    <w:rsid w:val="00C654C4"/>
    <w:rsid w:val="00C65CA5"/>
    <w:rsid w:val="00C6615A"/>
    <w:rsid w:val="00C66D95"/>
    <w:rsid w:val="00C7005D"/>
    <w:rsid w:val="00C703F5"/>
    <w:rsid w:val="00C70A70"/>
    <w:rsid w:val="00C70C71"/>
    <w:rsid w:val="00C70F81"/>
    <w:rsid w:val="00C71BFE"/>
    <w:rsid w:val="00C71EB9"/>
    <w:rsid w:val="00C74A58"/>
    <w:rsid w:val="00C770DF"/>
    <w:rsid w:val="00C77339"/>
    <w:rsid w:val="00C808EF"/>
    <w:rsid w:val="00C80B07"/>
    <w:rsid w:val="00C80C8A"/>
    <w:rsid w:val="00C80D26"/>
    <w:rsid w:val="00C81F6D"/>
    <w:rsid w:val="00C8204D"/>
    <w:rsid w:val="00C824D4"/>
    <w:rsid w:val="00C82BBF"/>
    <w:rsid w:val="00C8667F"/>
    <w:rsid w:val="00C8697B"/>
    <w:rsid w:val="00C872EC"/>
    <w:rsid w:val="00C879C9"/>
    <w:rsid w:val="00C87B45"/>
    <w:rsid w:val="00C9193C"/>
    <w:rsid w:val="00C921CE"/>
    <w:rsid w:val="00C926DE"/>
    <w:rsid w:val="00C92708"/>
    <w:rsid w:val="00C930C0"/>
    <w:rsid w:val="00C93C96"/>
    <w:rsid w:val="00C94EA3"/>
    <w:rsid w:val="00C95FBF"/>
    <w:rsid w:val="00C97131"/>
    <w:rsid w:val="00C978C8"/>
    <w:rsid w:val="00CA00B6"/>
    <w:rsid w:val="00CA0B52"/>
    <w:rsid w:val="00CA10B5"/>
    <w:rsid w:val="00CA185F"/>
    <w:rsid w:val="00CA1879"/>
    <w:rsid w:val="00CA1DA2"/>
    <w:rsid w:val="00CA205D"/>
    <w:rsid w:val="00CA4022"/>
    <w:rsid w:val="00CA4475"/>
    <w:rsid w:val="00CA65DC"/>
    <w:rsid w:val="00CA66C7"/>
    <w:rsid w:val="00CA69F9"/>
    <w:rsid w:val="00CA7834"/>
    <w:rsid w:val="00CA7ADC"/>
    <w:rsid w:val="00CB1829"/>
    <w:rsid w:val="00CB2214"/>
    <w:rsid w:val="00CB2673"/>
    <w:rsid w:val="00CB3F34"/>
    <w:rsid w:val="00CB5A88"/>
    <w:rsid w:val="00CB5CD2"/>
    <w:rsid w:val="00CB751C"/>
    <w:rsid w:val="00CC3053"/>
    <w:rsid w:val="00CC3C03"/>
    <w:rsid w:val="00CC4768"/>
    <w:rsid w:val="00CC52B1"/>
    <w:rsid w:val="00CC55AA"/>
    <w:rsid w:val="00CC5BB2"/>
    <w:rsid w:val="00CC6413"/>
    <w:rsid w:val="00CC7AE2"/>
    <w:rsid w:val="00CC7BD1"/>
    <w:rsid w:val="00CD1BF0"/>
    <w:rsid w:val="00CD1C55"/>
    <w:rsid w:val="00CD3254"/>
    <w:rsid w:val="00CD4165"/>
    <w:rsid w:val="00CD46AA"/>
    <w:rsid w:val="00CD4A4D"/>
    <w:rsid w:val="00CD5A41"/>
    <w:rsid w:val="00CD6722"/>
    <w:rsid w:val="00CE217D"/>
    <w:rsid w:val="00CE2346"/>
    <w:rsid w:val="00CE2CFD"/>
    <w:rsid w:val="00CE3107"/>
    <w:rsid w:val="00CE3DFA"/>
    <w:rsid w:val="00CE4BA2"/>
    <w:rsid w:val="00CE6419"/>
    <w:rsid w:val="00CE6D7D"/>
    <w:rsid w:val="00CE7958"/>
    <w:rsid w:val="00CF0A53"/>
    <w:rsid w:val="00CF2373"/>
    <w:rsid w:val="00CF4F85"/>
    <w:rsid w:val="00CF5754"/>
    <w:rsid w:val="00CF6456"/>
    <w:rsid w:val="00CF6764"/>
    <w:rsid w:val="00CF70E8"/>
    <w:rsid w:val="00D01B41"/>
    <w:rsid w:val="00D02A07"/>
    <w:rsid w:val="00D03078"/>
    <w:rsid w:val="00D06861"/>
    <w:rsid w:val="00D10198"/>
    <w:rsid w:val="00D10A3C"/>
    <w:rsid w:val="00D14703"/>
    <w:rsid w:val="00D149B7"/>
    <w:rsid w:val="00D14C03"/>
    <w:rsid w:val="00D1554D"/>
    <w:rsid w:val="00D15640"/>
    <w:rsid w:val="00D15E73"/>
    <w:rsid w:val="00D16091"/>
    <w:rsid w:val="00D16F9E"/>
    <w:rsid w:val="00D17033"/>
    <w:rsid w:val="00D17186"/>
    <w:rsid w:val="00D20003"/>
    <w:rsid w:val="00D218FD"/>
    <w:rsid w:val="00D22C0E"/>
    <w:rsid w:val="00D234B7"/>
    <w:rsid w:val="00D23675"/>
    <w:rsid w:val="00D238F9"/>
    <w:rsid w:val="00D23B7A"/>
    <w:rsid w:val="00D24460"/>
    <w:rsid w:val="00D252EC"/>
    <w:rsid w:val="00D25DD2"/>
    <w:rsid w:val="00D260D6"/>
    <w:rsid w:val="00D27013"/>
    <w:rsid w:val="00D303A9"/>
    <w:rsid w:val="00D30BCD"/>
    <w:rsid w:val="00D31470"/>
    <w:rsid w:val="00D333E7"/>
    <w:rsid w:val="00D35C7A"/>
    <w:rsid w:val="00D37936"/>
    <w:rsid w:val="00D37D59"/>
    <w:rsid w:val="00D40A2B"/>
    <w:rsid w:val="00D40CC5"/>
    <w:rsid w:val="00D424F4"/>
    <w:rsid w:val="00D432AE"/>
    <w:rsid w:val="00D43D64"/>
    <w:rsid w:val="00D442D3"/>
    <w:rsid w:val="00D45F05"/>
    <w:rsid w:val="00D45FF1"/>
    <w:rsid w:val="00D46098"/>
    <w:rsid w:val="00D463FF"/>
    <w:rsid w:val="00D5183B"/>
    <w:rsid w:val="00D5273B"/>
    <w:rsid w:val="00D5370C"/>
    <w:rsid w:val="00D53891"/>
    <w:rsid w:val="00D543EA"/>
    <w:rsid w:val="00D56EA1"/>
    <w:rsid w:val="00D572D4"/>
    <w:rsid w:val="00D57744"/>
    <w:rsid w:val="00D61237"/>
    <w:rsid w:val="00D639D2"/>
    <w:rsid w:val="00D63D82"/>
    <w:rsid w:val="00D65836"/>
    <w:rsid w:val="00D66340"/>
    <w:rsid w:val="00D67A94"/>
    <w:rsid w:val="00D67C0B"/>
    <w:rsid w:val="00D67EBD"/>
    <w:rsid w:val="00D701EE"/>
    <w:rsid w:val="00D70798"/>
    <w:rsid w:val="00D71C57"/>
    <w:rsid w:val="00D7245A"/>
    <w:rsid w:val="00D72D14"/>
    <w:rsid w:val="00D737C5"/>
    <w:rsid w:val="00D739D6"/>
    <w:rsid w:val="00D73B4E"/>
    <w:rsid w:val="00D74518"/>
    <w:rsid w:val="00D748D8"/>
    <w:rsid w:val="00D758B5"/>
    <w:rsid w:val="00D7665C"/>
    <w:rsid w:val="00D77D69"/>
    <w:rsid w:val="00D80AB6"/>
    <w:rsid w:val="00D8116A"/>
    <w:rsid w:val="00D818A1"/>
    <w:rsid w:val="00D81D08"/>
    <w:rsid w:val="00D81D92"/>
    <w:rsid w:val="00D821CA"/>
    <w:rsid w:val="00D82DF2"/>
    <w:rsid w:val="00D83D75"/>
    <w:rsid w:val="00D84BA2"/>
    <w:rsid w:val="00D85A91"/>
    <w:rsid w:val="00D85F6E"/>
    <w:rsid w:val="00D87D27"/>
    <w:rsid w:val="00D87F86"/>
    <w:rsid w:val="00D904C0"/>
    <w:rsid w:val="00D91389"/>
    <w:rsid w:val="00D9140D"/>
    <w:rsid w:val="00D91EC3"/>
    <w:rsid w:val="00D91F07"/>
    <w:rsid w:val="00D92208"/>
    <w:rsid w:val="00D9323F"/>
    <w:rsid w:val="00D93765"/>
    <w:rsid w:val="00D93B86"/>
    <w:rsid w:val="00D943FA"/>
    <w:rsid w:val="00D9469F"/>
    <w:rsid w:val="00D94A1C"/>
    <w:rsid w:val="00D96645"/>
    <w:rsid w:val="00D96D78"/>
    <w:rsid w:val="00D96EF0"/>
    <w:rsid w:val="00D97FF5"/>
    <w:rsid w:val="00DA0728"/>
    <w:rsid w:val="00DA125C"/>
    <w:rsid w:val="00DA39B8"/>
    <w:rsid w:val="00DA419C"/>
    <w:rsid w:val="00DA4842"/>
    <w:rsid w:val="00DA7C3C"/>
    <w:rsid w:val="00DB0764"/>
    <w:rsid w:val="00DB27C5"/>
    <w:rsid w:val="00DB28F1"/>
    <w:rsid w:val="00DB33F6"/>
    <w:rsid w:val="00DB3573"/>
    <w:rsid w:val="00DB4ABB"/>
    <w:rsid w:val="00DB582D"/>
    <w:rsid w:val="00DB5C8A"/>
    <w:rsid w:val="00DB6671"/>
    <w:rsid w:val="00DB6CE1"/>
    <w:rsid w:val="00DB7B91"/>
    <w:rsid w:val="00DC10BC"/>
    <w:rsid w:val="00DC1586"/>
    <w:rsid w:val="00DC19EF"/>
    <w:rsid w:val="00DC1BB9"/>
    <w:rsid w:val="00DC24AE"/>
    <w:rsid w:val="00DC24CD"/>
    <w:rsid w:val="00DC26E3"/>
    <w:rsid w:val="00DC2D0D"/>
    <w:rsid w:val="00DC46BD"/>
    <w:rsid w:val="00DC5C12"/>
    <w:rsid w:val="00DC5C6D"/>
    <w:rsid w:val="00DC5E55"/>
    <w:rsid w:val="00DC688C"/>
    <w:rsid w:val="00DC6C48"/>
    <w:rsid w:val="00DC777B"/>
    <w:rsid w:val="00DC77A9"/>
    <w:rsid w:val="00DD14F3"/>
    <w:rsid w:val="00DD1A22"/>
    <w:rsid w:val="00DD1CCF"/>
    <w:rsid w:val="00DD2787"/>
    <w:rsid w:val="00DD3C2C"/>
    <w:rsid w:val="00DD3F3F"/>
    <w:rsid w:val="00DD544C"/>
    <w:rsid w:val="00DD5501"/>
    <w:rsid w:val="00DD63CB"/>
    <w:rsid w:val="00DD6C6D"/>
    <w:rsid w:val="00DD6CB3"/>
    <w:rsid w:val="00DE0BBE"/>
    <w:rsid w:val="00DE1480"/>
    <w:rsid w:val="00DE4B40"/>
    <w:rsid w:val="00DE61A3"/>
    <w:rsid w:val="00DE677E"/>
    <w:rsid w:val="00DE69BF"/>
    <w:rsid w:val="00DF0953"/>
    <w:rsid w:val="00DF1FBD"/>
    <w:rsid w:val="00DF21DA"/>
    <w:rsid w:val="00DF3EA0"/>
    <w:rsid w:val="00DF452C"/>
    <w:rsid w:val="00DF6DC3"/>
    <w:rsid w:val="00DF6EA4"/>
    <w:rsid w:val="00DF79D8"/>
    <w:rsid w:val="00DF7CB7"/>
    <w:rsid w:val="00DF7FBF"/>
    <w:rsid w:val="00E0031C"/>
    <w:rsid w:val="00E01AB9"/>
    <w:rsid w:val="00E01CEB"/>
    <w:rsid w:val="00E0393A"/>
    <w:rsid w:val="00E03E33"/>
    <w:rsid w:val="00E04D87"/>
    <w:rsid w:val="00E0565A"/>
    <w:rsid w:val="00E06A02"/>
    <w:rsid w:val="00E07D4E"/>
    <w:rsid w:val="00E10455"/>
    <w:rsid w:val="00E10589"/>
    <w:rsid w:val="00E1137C"/>
    <w:rsid w:val="00E149E2"/>
    <w:rsid w:val="00E15B7E"/>
    <w:rsid w:val="00E15D15"/>
    <w:rsid w:val="00E1676E"/>
    <w:rsid w:val="00E206DC"/>
    <w:rsid w:val="00E20C58"/>
    <w:rsid w:val="00E21273"/>
    <w:rsid w:val="00E21325"/>
    <w:rsid w:val="00E21A70"/>
    <w:rsid w:val="00E21BFC"/>
    <w:rsid w:val="00E237C7"/>
    <w:rsid w:val="00E23920"/>
    <w:rsid w:val="00E23E46"/>
    <w:rsid w:val="00E2445F"/>
    <w:rsid w:val="00E25307"/>
    <w:rsid w:val="00E255DF"/>
    <w:rsid w:val="00E259D7"/>
    <w:rsid w:val="00E259F4"/>
    <w:rsid w:val="00E25D5D"/>
    <w:rsid w:val="00E274BD"/>
    <w:rsid w:val="00E30411"/>
    <w:rsid w:val="00E334F0"/>
    <w:rsid w:val="00E340D1"/>
    <w:rsid w:val="00E34747"/>
    <w:rsid w:val="00E3666C"/>
    <w:rsid w:val="00E37C02"/>
    <w:rsid w:val="00E4093C"/>
    <w:rsid w:val="00E4111F"/>
    <w:rsid w:val="00E4163F"/>
    <w:rsid w:val="00E41736"/>
    <w:rsid w:val="00E43327"/>
    <w:rsid w:val="00E4357D"/>
    <w:rsid w:val="00E441A5"/>
    <w:rsid w:val="00E44F6B"/>
    <w:rsid w:val="00E45308"/>
    <w:rsid w:val="00E503CF"/>
    <w:rsid w:val="00E51708"/>
    <w:rsid w:val="00E541A6"/>
    <w:rsid w:val="00E5489A"/>
    <w:rsid w:val="00E55678"/>
    <w:rsid w:val="00E55E9A"/>
    <w:rsid w:val="00E561B5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3F2A"/>
    <w:rsid w:val="00E65604"/>
    <w:rsid w:val="00E658D1"/>
    <w:rsid w:val="00E66106"/>
    <w:rsid w:val="00E66FD2"/>
    <w:rsid w:val="00E67426"/>
    <w:rsid w:val="00E674E6"/>
    <w:rsid w:val="00E67EDE"/>
    <w:rsid w:val="00E70D80"/>
    <w:rsid w:val="00E71184"/>
    <w:rsid w:val="00E713C2"/>
    <w:rsid w:val="00E7153C"/>
    <w:rsid w:val="00E72797"/>
    <w:rsid w:val="00E728CA"/>
    <w:rsid w:val="00E72BE0"/>
    <w:rsid w:val="00E7321C"/>
    <w:rsid w:val="00E75D8C"/>
    <w:rsid w:val="00E75F7A"/>
    <w:rsid w:val="00E76527"/>
    <w:rsid w:val="00E7673F"/>
    <w:rsid w:val="00E80B7B"/>
    <w:rsid w:val="00E81F1F"/>
    <w:rsid w:val="00E8204E"/>
    <w:rsid w:val="00E827B0"/>
    <w:rsid w:val="00E82851"/>
    <w:rsid w:val="00E831BC"/>
    <w:rsid w:val="00E837C4"/>
    <w:rsid w:val="00E8428F"/>
    <w:rsid w:val="00E852DA"/>
    <w:rsid w:val="00E8651A"/>
    <w:rsid w:val="00E86EB0"/>
    <w:rsid w:val="00E86F66"/>
    <w:rsid w:val="00E87415"/>
    <w:rsid w:val="00E87CFF"/>
    <w:rsid w:val="00E9181B"/>
    <w:rsid w:val="00E94F4A"/>
    <w:rsid w:val="00E958A7"/>
    <w:rsid w:val="00E970EF"/>
    <w:rsid w:val="00EA1599"/>
    <w:rsid w:val="00EA311F"/>
    <w:rsid w:val="00EA3D5F"/>
    <w:rsid w:val="00EA52C1"/>
    <w:rsid w:val="00EA6723"/>
    <w:rsid w:val="00EA6E5D"/>
    <w:rsid w:val="00EA7314"/>
    <w:rsid w:val="00EB0D0A"/>
    <w:rsid w:val="00EB0F7F"/>
    <w:rsid w:val="00EB17E2"/>
    <w:rsid w:val="00EB19A0"/>
    <w:rsid w:val="00EB20D8"/>
    <w:rsid w:val="00EB2994"/>
    <w:rsid w:val="00EB2D9E"/>
    <w:rsid w:val="00EB34E4"/>
    <w:rsid w:val="00EB6175"/>
    <w:rsid w:val="00EB653A"/>
    <w:rsid w:val="00EB671A"/>
    <w:rsid w:val="00EB6E21"/>
    <w:rsid w:val="00EB7622"/>
    <w:rsid w:val="00EB77F3"/>
    <w:rsid w:val="00EC181D"/>
    <w:rsid w:val="00EC386A"/>
    <w:rsid w:val="00EC68E5"/>
    <w:rsid w:val="00EC6C45"/>
    <w:rsid w:val="00ED11F1"/>
    <w:rsid w:val="00ED13A1"/>
    <w:rsid w:val="00ED1CCE"/>
    <w:rsid w:val="00ED1CDC"/>
    <w:rsid w:val="00ED1EC3"/>
    <w:rsid w:val="00ED38C8"/>
    <w:rsid w:val="00ED6C35"/>
    <w:rsid w:val="00ED6F4F"/>
    <w:rsid w:val="00ED73B2"/>
    <w:rsid w:val="00ED7F9F"/>
    <w:rsid w:val="00EE136F"/>
    <w:rsid w:val="00EE150E"/>
    <w:rsid w:val="00EE1773"/>
    <w:rsid w:val="00EE2104"/>
    <w:rsid w:val="00EE21CD"/>
    <w:rsid w:val="00EE2A13"/>
    <w:rsid w:val="00EE3473"/>
    <w:rsid w:val="00EE396B"/>
    <w:rsid w:val="00EE3DD8"/>
    <w:rsid w:val="00EE52C0"/>
    <w:rsid w:val="00EE5D81"/>
    <w:rsid w:val="00EE6CCC"/>
    <w:rsid w:val="00EF0EBC"/>
    <w:rsid w:val="00EF0FDB"/>
    <w:rsid w:val="00EF10D6"/>
    <w:rsid w:val="00EF2A62"/>
    <w:rsid w:val="00EF2BCD"/>
    <w:rsid w:val="00EF3363"/>
    <w:rsid w:val="00EF39FE"/>
    <w:rsid w:val="00EF45A0"/>
    <w:rsid w:val="00EF45BD"/>
    <w:rsid w:val="00EF466C"/>
    <w:rsid w:val="00EF4771"/>
    <w:rsid w:val="00EF5597"/>
    <w:rsid w:val="00EF6D75"/>
    <w:rsid w:val="00F00469"/>
    <w:rsid w:val="00F00A91"/>
    <w:rsid w:val="00F00C22"/>
    <w:rsid w:val="00F015F8"/>
    <w:rsid w:val="00F038BF"/>
    <w:rsid w:val="00F04763"/>
    <w:rsid w:val="00F048E5"/>
    <w:rsid w:val="00F04984"/>
    <w:rsid w:val="00F05273"/>
    <w:rsid w:val="00F07151"/>
    <w:rsid w:val="00F077C5"/>
    <w:rsid w:val="00F07852"/>
    <w:rsid w:val="00F1032C"/>
    <w:rsid w:val="00F10E3B"/>
    <w:rsid w:val="00F10E90"/>
    <w:rsid w:val="00F11B53"/>
    <w:rsid w:val="00F11BC1"/>
    <w:rsid w:val="00F124CB"/>
    <w:rsid w:val="00F129D6"/>
    <w:rsid w:val="00F12CB7"/>
    <w:rsid w:val="00F13051"/>
    <w:rsid w:val="00F149E4"/>
    <w:rsid w:val="00F14B61"/>
    <w:rsid w:val="00F16D9C"/>
    <w:rsid w:val="00F16FE7"/>
    <w:rsid w:val="00F17BD4"/>
    <w:rsid w:val="00F21019"/>
    <w:rsid w:val="00F21AB8"/>
    <w:rsid w:val="00F2323B"/>
    <w:rsid w:val="00F23876"/>
    <w:rsid w:val="00F23E71"/>
    <w:rsid w:val="00F2446B"/>
    <w:rsid w:val="00F252BF"/>
    <w:rsid w:val="00F254FE"/>
    <w:rsid w:val="00F274A1"/>
    <w:rsid w:val="00F27506"/>
    <w:rsid w:val="00F27721"/>
    <w:rsid w:val="00F278F2"/>
    <w:rsid w:val="00F31915"/>
    <w:rsid w:val="00F32059"/>
    <w:rsid w:val="00F37498"/>
    <w:rsid w:val="00F42174"/>
    <w:rsid w:val="00F42BC0"/>
    <w:rsid w:val="00F4345C"/>
    <w:rsid w:val="00F445F4"/>
    <w:rsid w:val="00F44D28"/>
    <w:rsid w:val="00F44E5D"/>
    <w:rsid w:val="00F45180"/>
    <w:rsid w:val="00F5106D"/>
    <w:rsid w:val="00F53417"/>
    <w:rsid w:val="00F53C02"/>
    <w:rsid w:val="00F54646"/>
    <w:rsid w:val="00F54BB6"/>
    <w:rsid w:val="00F551F6"/>
    <w:rsid w:val="00F555C7"/>
    <w:rsid w:val="00F5618B"/>
    <w:rsid w:val="00F564E3"/>
    <w:rsid w:val="00F56DB8"/>
    <w:rsid w:val="00F56DDE"/>
    <w:rsid w:val="00F57963"/>
    <w:rsid w:val="00F627B2"/>
    <w:rsid w:val="00F63832"/>
    <w:rsid w:val="00F64A73"/>
    <w:rsid w:val="00F669C1"/>
    <w:rsid w:val="00F7057A"/>
    <w:rsid w:val="00F71048"/>
    <w:rsid w:val="00F710D5"/>
    <w:rsid w:val="00F77658"/>
    <w:rsid w:val="00F77C71"/>
    <w:rsid w:val="00F77EC6"/>
    <w:rsid w:val="00F8017C"/>
    <w:rsid w:val="00F8082D"/>
    <w:rsid w:val="00F8107A"/>
    <w:rsid w:val="00F82474"/>
    <w:rsid w:val="00F82D7C"/>
    <w:rsid w:val="00F83363"/>
    <w:rsid w:val="00F83C60"/>
    <w:rsid w:val="00F83D9C"/>
    <w:rsid w:val="00F84224"/>
    <w:rsid w:val="00F844C9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5E5C"/>
    <w:rsid w:val="00F969E0"/>
    <w:rsid w:val="00F97378"/>
    <w:rsid w:val="00FA0DA3"/>
    <w:rsid w:val="00FA1DD8"/>
    <w:rsid w:val="00FA205D"/>
    <w:rsid w:val="00FA215B"/>
    <w:rsid w:val="00FA24A2"/>
    <w:rsid w:val="00FA34A5"/>
    <w:rsid w:val="00FA419C"/>
    <w:rsid w:val="00FA6A72"/>
    <w:rsid w:val="00FA6F95"/>
    <w:rsid w:val="00FA7510"/>
    <w:rsid w:val="00FB0663"/>
    <w:rsid w:val="00FB06EC"/>
    <w:rsid w:val="00FB1062"/>
    <w:rsid w:val="00FB3022"/>
    <w:rsid w:val="00FB418D"/>
    <w:rsid w:val="00FB41D2"/>
    <w:rsid w:val="00FB444B"/>
    <w:rsid w:val="00FB4ADB"/>
    <w:rsid w:val="00FB4F9E"/>
    <w:rsid w:val="00FB67E7"/>
    <w:rsid w:val="00FB7BF2"/>
    <w:rsid w:val="00FC0508"/>
    <w:rsid w:val="00FC0C26"/>
    <w:rsid w:val="00FC0E81"/>
    <w:rsid w:val="00FC151B"/>
    <w:rsid w:val="00FC1E9F"/>
    <w:rsid w:val="00FC26A9"/>
    <w:rsid w:val="00FC301D"/>
    <w:rsid w:val="00FC33EC"/>
    <w:rsid w:val="00FC4324"/>
    <w:rsid w:val="00FC5246"/>
    <w:rsid w:val="00FC6FB6"/>
    <w:rsid w:val="00FC749B"/>
    <w:rsid w:val="00FC7578"/>
    <w:rsid w:val="00FC7EF5"/>
    <w:rsid w:val="00FD1BDA"/>
    <w:rsid w:val="00FD2111"/>
    <w:rsid w:val="00FD2E31"/>
    <w:rsid w:val="00FD387F"/>
    <w:rsid w:val="00FD4D49"/>
    <w:rsid w:val="00FD5312"/>
    <w:rsid w:val="00FD6E91"/>
    <w:rsid w:val="00FD759A"/>
    <w:rsid w:val="00FD7751"/>
    <w:rsid w:val="00FE0BCB"/>
    <w:rsid w:val="00FE2215"/>
    <w:rsid w:val="00FE25FC"/>
    <w:rsid w:val="00FE3D76"/>
    <w:rsid w:val="00FE3E27"/>
    <w:rsid w:val="00FE4909"/>
    <w:rsid w:val="00FE661F"/>
    <w:rsid w:val="00FE77DC"/>
    <w:rsid w:val="00FF0015"/>
    <w:rsid w:val="00FF150F"/>
    <w:rsid w:val="00FF1774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0C059-EA3D-43E6-BEFA-7B5012D1E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205</TotalTime>
  <Pages>4</Pages>
  <Words>509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8</cp:revision>
  <cp:lastPrinted>2015-10-01T06:24:00Z</cp:lastPrinted>
  <dcterms:created xsi:type="dcterms:W3CDTF">2015-09-28T23:25:00Z</dcterms:created>
  <dcterms:modified xsi:type="dcterms:W3CDTF">2015-10-01T06:31:00Z</dcterms:modified>
</cp:coreProperties>
</file>