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9pt;height:56.3pt" o:ole="" fillcolor="window">
                  <v:imagedata r:id="rId8" o:title=""/>
                </v:shape>
                <o:OLEObject Type="Embed" ProgID="Word.Picture.8" ShapeID="_x0000_i1025" DrawAspect="Content" ObjectID="_1510475576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Default="00AE64E8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19.11</w:t>
            </w:r>
            <w:r w:rsidR="00F07852" w:rsidRPr="006B7CF7">
              <w:rPr>
                <w:szCs w:val="28"/>
              </w:rPr>
              <w:t>.201</w:t>
            </w:r>
            <w:r w:rsidR="001E6564">
              <w:rPr>
                <w:szCs w:val="28"/>
              </w:rPr>
              <w:t>5</w:t>
            </w:r>
          </w:p>
          <w:p w:rsidR="002E6301" w:rsidRPr="006B7CF7" w:rsidRDefault="002E6301" w:rsidP="003022F5">
            <w:pPr>
              <w:jc w:val="both"/>
              <w:rPr>
                <w:szCs w:val="28"/>
              </w:rPr>
            </w:pP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AE64E8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74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E561B5" w:rsidRDefault="00E561B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</w:t>
            </w:r>
            <w:r w:rsidR="004175EC">
              <w:rPr>
                <w:szCs w:val="28"/>
              </w:rPr>
              <w:t>,</w:t>
            </w:r>
          </w:p>
          <w:p w:rsidR="00B00E81" w:rsidRDefault="00B00E81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5C74E9" w:rsidRDefault="0041639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</w:p>
          <w:p w:rsidR="00AE64E8" w:rsidRPr="006B7CF7" w:rsidRDefault="00AE64E8" w:rsidP="00AE64E8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A5148D" w:rsidRPr="00A5148D" w:rsidRDefault="00A5148D" w:rsidP="002E0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5148D">
              <w:rPr>
                <w:szCs w:val="28"/>
              </w:rPr>
              <w:t>Абашина</w:t>
            </w:r>
            <w:proofErr w:type="spellEnd"/>
            <w:r w:rsidRPr="00A5148D">
              <w:rPr>
                <w:szCs w:val="28"/>
              </w:rPr>
              <w:t xml:space="preserve"> Л.А., заместитель начальника отдела экономического планирования и прогнозирования, мониторинга целевых программ и страхования неработающих граждан департамента здравоохранения Приморского края;</w:t>
            </w:r>
          </w:p>
          <w:p w:rsidR="00A5148D" w:rsidRPr="00A5148D" w:rsidRDefault="00A5148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Агафонова Е.Г., директор </w:t>
            </w:r>
            <w:proofErr w:type="spellStart"/>
            <w:r w:rsidRPr="00A5148D">
              <w:rPr>
                <w:szCs w:val="28"/>
              </w:rPr>
              <w:t>ГУ</w:t>
            </w:r>
            <w:proofErr w:type="spellEnd"/>
            <w:r w:rsidRPr="00A5148D">
              <w:rPr>
                <w:szCs w:val="28"/>
              </w:rPr>
              <w:t xml:space="preserve"> "Территориальный фонд обязательного медицинского страхования Приморского края"</w:t>
            </w:r>
            <w:r w:rsidR="009A04F0">
              <w:rPr>
                <w:szCs w:val="28"/>
              </w:rPr>
              <w:t>;</w:t>
            </w:r>
          </w:p>
          <w:p w:rsidR="00A5148D" w:rsidRPr="00A5148D" w:rsidRDefault="00A5148D" w:rsidP="002E0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Алеко А.Н., директор департамента культуры Приморского края</w:t>
            </w:r>
            <w:r w:rsidR="009A04F0">
              <w:rPr>
                <w:szCs w:val="28"/>
              </w:rPr>
              <w:t>;</w:t>
            </w:r>
          </w:p>
          <w:p w:rsidR="00A5148D" w:rsidRPr="00A5148D" w:rsidRDefault="00A5148D" w:rsidP="00266C7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Баев С.Н., президент общественной организации "Бадминтонный клуб "Приморья";</w:t>
            </w:r>
          </w:p>
          <w:p w:rsidR="00A5148D" w:rsidRPr="00A5148D" w:rsidRDefault="00A5148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Барабаш Е.Н.,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самоуправления;</w:t>
            </w:r>
          </w:p>
          <w:p w:rsidR="00A5148D" w:rsidRPr="00A5148D" w:rsidRDefault="00A5148D" w:rsidP="00266C7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5148D">
              <w:rPr>
                <w:szCs w:val="28"/>
              </w:rPr>
              <w:t>Болобонкин</w:t>
            </w:r>
            <w:proofErr w:type="spellEnd"/>
            <w:r w:rsidRPr="00A5148D">
              <w:rPr>
                <w:szCs w:val="28"/>
              </w:rPr>
              <w:t xml:space="preserve"> Ю.С., директор Центра подготовки юных футболистов;</w:t>
            </w:r>
          </w:p>
          <w:p w:rsidR="00A5148D" w:rsidRPr="00A5148D" w:rsidRDefault="00A5148D" w:rsidP="00266C7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5148D">
              <w:rPr>
                <w:szCs w:val="28"/>
              </w:rPr>
              <w:t>Винокурова</w:t>
            </w:r>
            <w:proofErr w:type="spellEnd"/>
            <w:r w:rsidRPr="00A5148D">
              <w:rPr>
                <w:szCs w:val="28"/>
              </w:rPr>
              <w:t xml:space="preserve"> Е.О., заместитель генерального директора </w:t>
            </w:r>
            <w:proofErr w:type="spellStart"/>
            <w:r w:rsidRPr="00A5148D">
              <w:rPr>
                <w:szCs w:val="28"/>
              </w:rPr>
              <w:t>НП</w:t>
            </w:r>
            <w:proofErr w:type="spellEnd"/>
            <w:r w:rsidRPr="00A5148D">
              <w:rPr>
                <w:szCs w:val="28"/>
              </w:rPr>
              <w:t xml:space="preserve"> "Хоккейный клуб "Адмирал";</w:t>
            </w:r>
          </w:p>
          <w:p w:rsidR="00A5148D" w:rsidRPr="00A5148D" w:rsidRDefault="00A5148D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Володина И.А., начальник правового управления аппарата Законодательного Собрания Приморского края;</w:t>
            </w:r>
          </w:p>
          <w:p w:rsidR="00A5148D" w:rsidRPr="00A5148D" w:rsidRDefault="00A5148D" w:rsidP="00266C7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Голубчиков А.В., исполнительный </w:t>
            </w:r>
            <w:r w:rsidRPr="00A5148D">
              <w:rPr>
                <w:szCs w:val="28"/>
              </w:rPr>
              <w:lastRenderedPageBreak/>
              <w:t xml:space="preserve">директор </w:t>
            </w:r>
            <w:proofErr w:type="spellStart"/>
            <w:r w:rsidRPr="00A5148D">
              <w:rPr>
                <w:szCs w:val="28"/>
              </w:rPr>
              <w:t>НП</w:t>
            </w:r>
            <w:proofErr w:type="spellEnd"/>
            <w:r w:rsidRPr="00A5148D">
              <w:rPr>
                <w:szCs w:val="28"/>
              </w:rPr>
              <w:t xml:space="preserve"> "Футбольный клуб "Луч-Энергия";</w:t>
            </w:r>
          </w:p>
          <w:p w:rsidR="00A5148D" w:rsidRPr="00A5148D" w:rsidRDefault="00A5148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Григорьева Е.А., директор департамента образования и науки Приморского края;</w:t>
            </w:r>
          </w:p>
          <w:p w:rsidR="00A5148D" w:rsidRPr="00A5148D" w:rsidRDefault="00A5148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Заболотная Т.В., вице-губернатор Приморского края;</w:t>
            </w:r>
          </w:p>
          <w:p w:rsidR="00A5148D" w:rsidRPr="00A5148D" w:rsidRDefault="00A5148D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Иванович С.И.,</w:t>
            </w:r>
            <w:r w:rsidR="007B67B4">
              <w:rPr>
                <w:szCs w:val="28"/>
              </w:rPr>
              <w:t xml:space="preserve"> заместитель начальника </w:t>
            </w:r>
            <w:r w:rsidR="007B67B4" w:rsidRPr="00F64A73">
              <w:rPr>
                <w:szCs w:val="28"/>
              </w:rPr>
              <w:t xml:space="preserve"> отдела правовой экспертизы </w:t>
            </w:r>
            <w:proofErr w:type="spellStart"/>
            <w:r w:rsidR="007B67B4" w:rsidRPr="00F64A73">
              <w:rPr>
                <w:szCs w:val="28"/>
              </w:rPr>
              <w:t>законо-проектов</w:t>
            </w:r>
            <w:proofErr w:type="spellEnd"/>
            <w:r w:rsidR="007B67B4" w:rsidRPr="00F64A73">
              <w:rPr>
                <w:szCs w:val="28"/>
              </w:rPr>
              <w:t xml:space="preserve"> по бюджетному законодательству, экономике и социальной политике правового управления аппарата </w:t>
            </w:r>
            <w:proofErr w:type="spellStart"/>
            <w:r w:rsidR="007B67B4" w:rsidRPr="00F64A73">
              <w:rPr>
                <w:szCs w:val="28"/>
              </w:rPr>
              <w:t>Законо-дательного</w:t>
            </w:r>
            <w:proofErr w:type="spellEnd"/>
            <w:r w:rsidR="007B67B4" w:rsidRPr="00F64A73">
              <w:rPr>
                <w:szCs w:val="28"/>
              </w:rPr>
              <w:t xml:space="preserve"> Собрания Приморского края;</w:t>
            </w:r>
          </w:p>
          <w:p w:rsidR="00A5148D" w:rsidRPr="00A5148D" w:rsidRDefault="00A5148D" w:rsidP="00266C7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Коновалова Е.В., начальник отдела по управлению и распоряжению государственным имуществом департамента земельных и имущественных отношений Приморского края</w:t>
            </w:r>
          </w:p>
          <w:p w:rsidR="00A5148D" w:rsidRPr="00A5148D" w:rsidRDefault="00A5148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Кузнецов Ж.А., директор департамента физической культуры и спорта Приморского края;</w:t>
            </w:r>
          </w:p>
          <w:p w:rsidR="00A5148D" w:rsidRPr="00A5148D" w:rsidRDefault="00A5148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Кузьмин А.В., директор департамента здравоохранения Приморского края;</w:t>
            </w:r>
          </w:p>
          <w:p w:rsidR="00A5148D" w:rsidRPr="00A5148D" w:rsidRDefault="00A5148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Лаврентьева Л.Ф., директор департамента труда Приморского края;</w:t>
            </w:r>
          </w:p>
          <w:p w:rsidR="00A5148D" w:rsidRPr="00A5148D" w:rsidRDefault="00A5148D" w:rsidP="00266C7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Медведев С.Л., руководитель </w:t>
            </w:r>
            <w:proofErr w:type="spellStart"/>
            <w:r w:rsidRPr="00A5148D">
              <w:rPr>
                <w:szCs w:val="28"/>
              </w:rPr>
              <w:t>ДЮСШ</w:t>
            </w:r>
            <w:proofErr w:type="spellEnd"/>
            <w:r w:rsidRPr="00A5148D">
              <w:rPr>
                <w:szCs w:val="28"/>
              </w:rPr>
              <w:t xml:space="preserve"> по баскетболу;</w:t>
            </w:r>
          </w:p>
          <w:p w:rsidR="00A5148D" w:rsidRPr="00A5148D" w:rsidRDefault="00A5148D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Межонов К.А., депутат Законодательного Собрания Приморского края; </w:t>
            </w:r>
          </w:p>
          <w:p w:rsidR="00A5148D" w:rsidRPr="00A5148D" w:rsidRDefault="00A5148D" w:rsidP="00C277E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Михеева И.В., начальник отдела приватизации и работы с государственными учреждениями департамента земельных и имущественных отношений Приморского края</w:t>
            </w:r>
            <w:r w:rsidR="000345D2">
              <w:rPr>
                <w:szCs w:val="28"/>
              </w:rPr>
              <w:t>;</w:t>
            </w:r>
          </w:p>
          <w:p w:rsidR="00A5148D" w:rsidRPr="00A5148D" w:rsidRDefault="00A5148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Петрова Г.И., консультант отдела по работе с общественными объединениями, некоммерческими и религиозными организациями департамента внутренней политики Приморского края;</w:t>
            </w:r>
          </w:p>
          <w:p w:rsidR="00A5148D" w:rsidRPr="00A5148D" w:rsidRDefault="00A5148D" w:rsidP="00266C7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5148D">
              <w:rPr>
                <w:szCs w:val="28"/>
              </w:rPr>
              <w:t>Пичкур</w:t>
            </w:r>
            <w:proofErr w:type="spellEnd"/>
            <w:r w:rsidRPr="00A5148D">
              <w:rPr>
                <w:szCs w:val="28"/>
              </w:rPr>
              <w:t xml:space="preserve"> А.А., заместитель директора департамента градостроительства Приморского края;</w:t>
            </w:r>
          </w:p>
          <w:p w:rsidR="00A5148D" w:rsidRPr="00A5148D" w:rsidRDefault="00A5148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Плотников А.И., директор департамента внутренней политики Приморского края;</w:t>
            </w:r>
          </w:p>
          <w:p w:rsidR="00A5148D" w:rsidRPr="00A5148D" w:rsidRDefault="00A5148D" w:rsidP="000058A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Самсонов </w:t>
            </w:r>
            <w:r w:rsidR="000345D2">
              <w:rPr>
                <w:szCs w:val="28"/>
              </w:rPr>
              <w:t>А.А.</w:t>
            </w:r>
            <w:r w:rsidRPr="00A5148D">
              <w:rPr>
                <w:szCs w:val="28"/>
              </w:rPr>
              <w:t xml:space="preserve">, депутат Законодательного Собрания Приморского края; </w:t>
            </w:r>
          </w:p>
          <w:p w:rsidR="00A5148D" w:rsidRPr="00A5148D" w:rsidRDefault="00A5148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Серебряков П.Ю., вице-губернатор Приморского края;</w:t>
            </w:r>
          </w:p>
          <w:p w:rsidR="00A5148D" w:rsidRPr="00A5148D" w:rsidRDefault="00A5148D" w:rsidP="001D4C3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5148D">
              <w:rPr>
                <w:szCs w:val="28"/>
              </w:rPr>
              <w:lastRenderedPageBreak/>
              <w:t>Сигида</w:t>
            </w:r>
            <w:proofErr w:type="spellEnd"/>
            <w:r w:rsidRPr="00A5148D">
              <w:rPr>
                <w:szCs w:val="28"/>
              </w:rPr>
              <w:t xml:space="preserve"> Р.С., заместитель директора департамента образования и науки Приморского края;</w:t>
            </w:r>
          </w:p>
          <w:p w:rsidR="00A5148D" w:rsidRPr="00A5148D" w:rsidRDefault="00A5148D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Смольникова Е.А., полномочный представитель Губернатора Приморского края в Законодательном Собрании Приморского края;</w:t>
            </w:r>
          </w:p>
          <w:p w:rsidR="00A5148D" w:rsidRPr="00A5148D" w:rsidRDefault="00A5148D" w:rsidP="001D7F0B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48D">
              <w:t xml:space="preserve">Филатов С.А., начальник отдела </w:t>
            </w:r>
            <w:r w:rsidRPr="00A5148D">
              <w:rPr>
                <w:szCs w:val="28"/>
              </w:rPr>
              <w:t>законодательства субъекта Российской Федерации, федерального регистра и регистрации уставов муниципальных образований Министерства юстиции Приморского края;</w:t>
            </w:r>
          </w:p>
          <w:p w:rsidR="0004709C" w:rsidRDefault="00A5148D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Филин С.</w:t>
            </w:r>
            <w:r w:rsidR="001134A3">
              <w:rPr>
                <w:szCs w:val="28"/>
              </w:rPr>
              <w:t xml:space="preserve">В., руководитель </w:t>
            </w:r>
            <w:proofErr w:type="spellStart"/>
            <w:r w:rsidR="001134A3">
              <w:rPr>
                <w:szCs w:val="28"/>
              </w:rPr>
              <w:t>ДЮСШ</w:t>
            </w:r>
            <w:proofErr w:type="spellEnd"/>
            <w:r w:rsidR="001134A3">
              <w:rPr>
                <w:szCs w:val="28"/>
              </w:rPr>
              <w:t xml:space="preserve"> "Адмирал"</w:t>
            </w:r>
          </w:p>
          <w:p w:rsidR="00A5148D" w:rsidRPr="0004709C" w:rsidRDefault="00A5148D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01A68" w:rsidRPr="006B7CF7">
        <w:tc>
          <w:tcPr>
            <w:tcW w:w="4111" w:type="dxa"/>
            <w:gridSpan w:val="2"/>
          </w:tcPr>
          <w:p w:rsidR="00401A68" w:rsidRPr="006B7CF7" w:rsidRDefault="00221FFD" w:rsidP="0033362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Присутствовали члены экспертного совета:</w:t>
            </w:r>
          </w:p>
        </w:tc>
        <w:tc>
          <w:tcPr>
            <w:tcW w:w="5529" w:type="dxa"/>
            <w:gridSpan w:val="3"/>
          </w:tcPr>
          <w:p w:rsidR="003022F5" w:rsidRPr="006B7CF7" w:rsidRDefault="0063585E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</w:tr>
    </w:tbl>
    <w:p w:rsidR="0096060B" w:rsidRDefault="0096060B" w:rsidP="00FB2083"/>
    <w:p w:rsidR="00F07852" w:rsidRPr="00FB2083" w:rsidRDefault="00F07852" w:rsidP="001134A3">
      <w:pPr>
        <w:jc w:val="center"/>
        <w:rPr>
          <w:szCs w:val="28"/>
        </w:rPr>
      </w:pPr>
      <w:r w:rsidRPr="00FB2083">
        <w:rPr>
          <w:szCs w:val="28"/>
        </w:rPr>
        <w:t>Повестка дня:</w:t>
      </w:r>
    </w:p>
    <w:p w:rsidR="000A2C84" w:rsidRPr="00FB2083" w:rsidRDefault="000A2C84" w:rsidP="001134A3">
      <w:pPr>
        <w:jc w:val="center"/>
        <w:rPr>
          <w:szCs w:val="28"/>
        </w:rPr>
      </w:pPr>
    </w:p>
    <w:p w:rsidR="002561E0" w:rsidRPr="00D13D67" w:rsidRDefault="00D13D6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2561E0" w:rsidRPr="00D13D67">
        <w:rPr>
          <w:szCs w:val="28"/>
        </w:rPr>
        <w:t>О</w:t>
      </w:r>
      <w:proofErr w:type="spellEnd"/>
      <w:r w:rsidR="002561E0" w:rsidRPr="00D13D67">
        <w:rPr>
          <w:szCs w:val="28"/>
        </w:rPr>
        <w:t xml:space="preserve"> поправках к проекту закона Приморского края "О краевом бюджете на 2016 год" </w:t>
      </w:r>
    </w:p>
    <w:p w:rsidR="002561E0" w:rsidRPr="00D13D67" w:rsidRDefault="002561E0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Pr="00D13D67" w:rsidRDefault="00D13D6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2561E0" w:rsidRPr="00D13D67">
        <w:rPr>
          <w:szCs w:val="28"/>
        </w:rPr>
        <w:t>О</w:t>
      </w:r>
      <w:proofErr w:type="spellEnd"/>
      <w:r w:rsidR="002561E0" w:rsidRPr="00D13D67">
        <w:rPr>
          <w:szCs w:val="28"/>
        </w:rPr>
        <w:t xml:space="preserve"> протесте прокурора Приморского края на части 1, 2 статьи 161 Закона Приморского края "О социальной поддержке льготных категорий граждан, проживающих на территории Приморского края"</w:t>
      </w:r>
    </w:p>
    <w:p w:rsidR="002561E0" w:rsidRPr="00D13D67" w:rsidRDefault="002561E0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Pr="00D13D67" w:rsidRDefault="00D13D6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="002561E0" w:rsidRPr="00D13D67">
        <w:rPr>
          <w:szCs w:val="28"/>
        </w:rPr>
        <w:t>О</w:t>
      </w:r>
      <w:proofErr w:type="spellEnd"/>
      <w:r w:rsidR="002561E0" w:rsidRPr="00D13D67">
        <w:rPr>
          <w:szCs w:val="28"/>
        </w:rPr>
        <w:t xml:space="preserve"> проекте закона Приморского края "О внесении изменения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E87415" w:rsidRDefault="00E87415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4.</w:t>
      </w:r>
      <w:r w:rsidR="002561E0" w:rsidRPr="00D13D67">
        <w:rPr>
          <w:szCs w:val="28"/>
        </w:rPr>
        <w:t>О</w:t>
      </w:r>
      <w:proofErr w:type="spellEnd"/>
      <w:r w:rsidR="002561E0" w:rsidRPr="00D13D67">
        <w:rPr>
          <w:szCs w:val="28"/>
        </w:rPr>
        <w:t xml:space="preserve"> проекте закона Приморского края "О внесении изменения в Закон Приморского края "О социальной поддержке льготных категорий граждан, проживающих на территории Приморского края" (второе, третье чтения)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5.</w:t>
      </w:r>
      <w:r w:rsidR="002561E0" w:rsidRPr="00D13D67">
        <w:rPr>
          <w:szCs w:val="28"/>
        </w:rPr>
        <w:t>О</w:t>
      </w:r>
      <w:proofErr w:type="spellEnd"/>
      <w:r w:rsidR="002561E0" w:rsidRPr="00D13D67">
        <w:rPr>
          <w:szCs w:val="28"/>
        </w:rPr>
        <w:t xml:space="preserve"> проекте закона Приморского края "О коренных малочисленных народах Российской Федерации, проживающих в Приморском крае" (первое чтение)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6.</w:t>
      </w:r>
      <w:r w:rsidR="002561E0" w:rsidRPr="00D13D67">
        <w:rPr>
          <w:szCs w:val="28"/>
        </w:rPr>
        <w:t>О</w:t>
      </w:r>
      <w:proofErr w:type="spellEnd"/>
      <w:r w:rsidR="002561E0" w:rsidRPr="00D13D67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(первое чтение)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7.</w:t>
      </w:r>
      <w:r w:rsidR="002561E0" w:rsidRPr="00D13D67">
        <w:rPr>
          <w:szCs w:val="28"/>
        </w:rPr>
        <w:t>О</w:t>
      </w:r>
      <w:proofErr w:type="spellEnd"/>
      <w:r w:rsidR="002561E0" w:rsidRPr="00D13D67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(второе, третье чтения)</w:t>
      </w:r>
    </w:p>
    <w:p w:rsidR="008326E1" w:rsidRDefault="008326E1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8.</w:t>
      </w:r>
      <w:r w:rsidR="002561E0" w:rsidRPr="00D13D67">
        <w:rPr>
          <w:szCs w:val="28"/>
        </w:rPr>
        <w:t>О</w:t>
      </w:r>
      <w:proofErr w:type="spellEnd"/>
      <w:r w:rsidR="002561E0" w:rsidRPr="00D13D67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(первое чтение)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9.</w:t>
      </w:r>
      <w:r w:rsidR="002561E0" w:rsidRPr="00D13D67">
        <w:rPr>
          <w:szCs w:val="28"/>
        </w:rPr>
        <w:t>О</w:t>
      </w:r>
      <w:proofErr w:type="spellEnd"/>
      <w:r w:rsidR="002561E0" w:rsidRPr="00D13D67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(второе, третье чтения)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B24C0">
        <w:rPr>
          <w:szCs w:val="28"/>
        </w:rPr>
        <w:t>10.</w:t>
      </w:r>
      <w:r w:rsidR="002561E0" w:rsidRPr="004B24C0">
        <w:rPr>
          <w:szCs w:val="28"/>
        </w:rPr>
        <w:t>О</w:t>
      </w:r>
      <w:proofErr w:type="spellEnd"/>
      <w:r w:rsidR="002561E0" w:rsidRPr="004B24C0">
        <w:rPr>
          <w:szCs w:val="28"/>
        </w:rPr>
        <w:t xml:space="preserve"> проекте закона Приморского края "О приостановлении действия отдельных положений некоторых законодательных актов Приморского края в части индексации пособий, компенсаций и выплат" (первое чтение)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11.</w:t>
      </w:r>
      <w:r w:rsidR="002561E0" w:rsidRPr="00D13D67">
        <w:rPr>
          <w:szCs w:val="28"/>
        </w:rPr>
        <w:t>О</w:t>
      </w:r>
      <w:proofErr w:type="spellEnd"/>
      <w:r w:rsidR="002561E0" w:rsidRPr="00D13D67">
        <w:rPr>
          <w:szCs w:val="28"/>
        </w:rPr>
        <w:t xml:space="preserve"> проекте закона Приморского края "О приостановлении действия отдельных положений некоторых законодательных актов Приморского края в части индексации пособий, компенсаций и выплат" (второе, третье чтения)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2561E0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12.</w:t>
      </w:r>
      <w:r w:rsidR="002561E0" w:rsidRPr="00D13D67">
        <w:rPr>
          <w:szCs w:val="28"/>
        </w:rPr>
        <w:t>Об</w:t>
      </w:r>
      <w:proofErr w:type="spellEnd"/>
      <w:r w:rsidR="002561E0" w:rsidRPr="00D13D67">
        <w:rPr>
          <w:szCs w:val="28"/>
        </w:rPr>
        <w:t xml:space="preserve"> обращении Законодательного Собрания Приморского края к Председателю Правительства Российской Федерации Медведеву Д.А.</w:t>
      </w:r>
    </w:p>
    <w:p w:rsidR="008326E1" w:rsidRDefault="008326E1" w:rsidP="001134A3">
      <w:pPr>
        <w:pStyle w:val="a9"/>
        <w:spacing w:after="0"/>
        <w:ind w:firstLine="709"/>
        <w:jc w:val="both"/>
        <w:rPr>
          <w:szCs w:val="28"/>
        </w:rPr>
      </w:pPr>
    </w:p>
    <w:p w:rsid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13.</w:t>
      </w:r>
      <w:r w:rsidR="00D13D67" w:rsidRPr="00D13D67">
        <w:rPr>
          <w:szCs w:val="28"/>
        </w:rPr>
        <w:t>О</w:t>
      </w:r>
      <w:proofErr w:type="spellEnd"/>
      <w:r w:rsidR="00D13D67" w:rsidRPr="00D13D67">
        <w:rPr>
          <w:szCs w:val="28"/>
        </w:rPr>
        <w:t xml:space="preserve"> ходе реализации мероприятий, направленных на повышение оплаты труда работников бюджетной сферы в соответствии с Указами Президента Российской Федерации (от 7 мая 2012 года № 597; от 1 июня 2012 года № 761; от 28 декабря 2012 года № 1688)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14</w:t>
      </w:r>
      <w:r w:rsidRPr="001134A3">
        <w:rPr>
          <w:szCs w:val="28"/>
        </w:rPr>
        <w:t>.</w:t>
      </w:r>
      <w:r w:rsidR="00D13D67" w:rsidRPr="001134A3">
        <w:rPr>
          <w:szCs w:val="28"/>
        </w:rPr>
        <w:t>Об</w:t>
      </w:r>
      <w:proofErr w:type="spellEnd"/>
      <w:r w:rsidR="00D13D67" w:rsidRPr="001134A3">
        <w:rPr>
          <w:szCs w:val="28"/>
        </w:rPr>
        <w:t xml:space="preserve">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родителей, в 2015 году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15.</w:t>
      </w:r>
      <w:r w:rsidR="00D13D67" w:rsidRPr="00D13D67">
        <w:rPr>
          <w:szCs w:val="28"/>
        </w:rPr>
        <w:t>О</w:t>
      </w:r>
      <w:proofErr w:type="spellEnd"/>
      <w:r w:rsidR="00D13D67" w:rsidRPr="00D13D67">
        <w:rPr>
          <w:szCs w:val="28"/>
        </w:rPr>
        <w:t xml:space="preserve"> финансировании детско-юношеских спортивных школ при спортивных клубах Приморского края в 2015 году и планах на 2016 год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D13D6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16.</w:t>
      </w:r>
      <w:r w:rsidR="00D13D67" w:rsidRPr="00D13D67">
        <w:rPr>
          <w:szCs w:val="28"/>
        </w:rPr>
        <w:t>О</w:t>
      </w:r>
      <w:proofErr w:type="spellEnd"/>
      <w:r w:rsidR="00D13D67" w:rsidRPr="00D13D67">
        <w:rPr>
          <w:szCs w:val="28"/>
        </w:rPr>
        <w:t xml:space="preserve"> результатах проведения мониторинга </w:t>
      </w:r>
      <w:proofErr w:type="spellStart"/>
      <w:r w:rsidR="00D13D67" w:rsidRPr="00D13D67">
        <w:rPr>
          <w:szCs w:val="28"/>
        </w:rPr>
        <w:t>правоприменения</w:t>
      </w:r>
      <w:proofErr w:type="spellEnd"/>
      <w:r w:rsidR="00D13D67" w:rsidRPr="00D13D67">
        <w:rPr>
          <w:szCs w:val="28"/>
        </w:rPr>
        <w:t xml:space="preserve"> Закона Приморского края от 19.12.2013 № 326-КЗ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</w:t>
      </w:r>
      <w:r w:rsidR="00D13D67" w:rsidRPr="00D13D67">
        <w:rPr>
          <w:szCs w:val="28"/>
        </w:rPr>
        <w:lastRenderedPageBreak/>
        <w:t>образовательных организациях Приморского края" и Закона Приморского края от 19.12.2013 № 327-КЗ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</w:p>
    <w:p w:rsidR="00D13D67" w:rsidRDefault="00D13D67" w:rsidP="001134A3">
      <w:pPr>
        <w:pStyle w:val="a9"/>
        <w:spacing w:after="0"/>
        <w:ind w:firstLine="709"/>
        <w:jc w:val="both"/>
        <w:rPr>
          <w:szCs w:val="28"/>
        </w:rPr>
      </w:pPr>
    </w:p>
    <w:p w:rsidR="00D13D6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17.</w:t>
      </w:r>
      <w:r w:rsidR="00D13D67" w:rsidRPr="00D13D67">
        <w:rPr>
          <w:szCs w:val="28"/>
        </w:rPr>
        <w:t>О</w:t>
      </w:r>
      <w:proofErr w:type="spellEnd"/>
      <w:r w:rsidR="00D13D67" w:rsidRPr="00D13D67">
        <w:rPr>
          <w:szCs w:val="28"/>
        </w:rPr>
        <w:t xml:space="preserve"> предложениях в план мониторинга </w:t>
      </w:r>
      <w:proofErr w:type="spellStart"/>
      <w:r w:rsidR="00D13D67" w:rsidRPr="00D13D67">
        <w:rPr>
          <w:szCs w:val="28"/>
        </w:rPr>
        <w:t>правоприменения</w:t>
      </w:r>
      <w:proofErr w:type="spellEnd"/>
      <w:r w:rsidR="00D13D67" w:rsidRPr="00D13D67">
        <w:rPr>
          <w:szCs w:val="28"/>
        </w:rPr>
        <w:t xml:space="preserve"> нормативных правовых актов Приморского края на 2016 год </w:t>
      </w:r>
    </w:p>
    <w:p w:rsidR="00D13D67" w:rsidRPr="00D13D67" w:rsidRDefault="00D13D67" w:rsidP="001134A3">
      <w:pPr>
        <w:pStyle w:val="a9"/>
        <w:spacing w:after="0"/>
        <w:ind w:firstLine="709"/>
        <w:jc w:val="both"/>
        <w:rPr>
          <w:szCs w:val="28"/>
        </w:rPr>
      </w:pPr>
    </w:p>
    <w:p w:rsid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18.</w:t>
      </w:r>
      <w:r w:rsidR="00D13D67" w:rsidRPr="00D13D67">
        <w:rPr>
          <w:szCs w:val="28"/>
        </w:rPr>
        <w:t>О</w:t>
      </w:r>
      <w:proofErr w:type="spellEnd"/>
      <w:r w:rsidR="00D13D67" w:rsidRPr="00D13D67">
        <w:rPr>
          <w:szCs w:val="28"/>
        </w:rPr>
        <w:t xml:space="preserve"> плане работы комитета Законодательного Собрания по социальной политике и защите прав граждан на I квартал 2016 года 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19.</w:t>
      </w:r>
      <w:r w:rsidR="00D13D67" w:rsidRPr="00D13D67">
        <w:rPr>
          <w:szCs w:val="28"/>
        </w:rPr>
        <w:t>О</w:t>
      </w:r>
      <w:proofErr w:type="spellEnd"/>
      <w:r w:rsidR="00D13D67" w:rsidRPr="00D13D67">
        <w:rPr>
          <w:szCs w:val="28"/>
        </w:rPr>
        <w:t xml:space="preserve"> проектах федеральных законов</w:t>
      </w:r>
    </w:p>
    <w:p w:rsidR="0008399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</w:p>
    <w:p w:rsidR="00D13D67" w:rsidRPr="00D13D67" w:rsidRDefault="00083997" w:rsidP="001134A3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20.</w:t>
      </w:r>
      <w:r w:rsidR="00D13D67" w:rsidRPr="00D13D67">
        <w:rPr>
          <w:szCs w:val="28"/>
        </w:rPr>
        <w:t>Об</w:t>
      </w:r>
      <w:proofErr w:type="spellEnd"/>
      <w:r w:rsidR="00D13D67" w:rsidRPr="00D13D67">
        <w:rPr>
          <w:szCs w:val="28"/>
        </w:rPr>
        <w:t xml:space="preserve">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8326E1" w:rsidRPr="00FB2083" w:rsidRDefault="008326E1" w:rsidP="000568B8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Утверждение повестки дня.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856CC9" w:rsidRPr="008643EF" w:rsidRDefault="00856CC9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дня за основу.</w:t>
            </w:r>
          </w:p>
          <w:p w:rsidR="00E630A3" w:rsidRPr="008643EF" w:rsidRDefault="00E630A3" w:rsidP="0066172E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за основу.</w:t>
            </w:r>
          </w:p>
          <w:p w:rsidR="008D66C5" w:rsidRPr="008643EF" w:rsidRDefault="008D66C5" w:rsidP="0066172E">
            <w:pPr>
              <w:jc w:val="both"/>
              <w:rPr>
                <w:szCs w:val="28"/>
              </w:rPr>
            </w:pPr>
          </w:p>
          <w:p w:rsidR="00C009F3" w:rsidRPr="008643EF" w:rsidRDefault="00047DC0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7A33D8" w:rsidRPr="008643EF" w:rsidRDefault="007A33D8" w:rsidP="0066172E">
            <w:pPr>
              <w:jc w:val="both"/>
              <w:rPr>
                <w:szCs w:val="28"/>
              </w:rPr>
            </w:pPr>
          </w:p>
          <w:p w:rsidR="00021588" w:rsidRDefault="00255D6E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3B1070" w:rsidRDefault="003B1070" w:rsidP="002029EF">
            <w:pPr>
              <w:jc w:val="both"/>
              <w:rPr>
                <w:szCs w:val="28"/>
              </w:rPr>
            </w:pPr>
          </w:p>
          <w:p w:rsidR="002029EF" w:rsidRDefault="002029EF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Чемерис И.С.</w:t>
            </w:r>
            <w:r w:rsidR="003B1070">
              <w:rPr>
                <w:szCs w:val="28"/>
              </w:rPr>
              <w:t xml:space="preserve"> проинформировал присутствующих о том, что п</w:t>
            </w:r>
            <w:r>
              <w:rPr>
                <w:szCs w:val="28"/>
              </w:rPr>
              <w:t xml:space="preserve">оступило письмо от </w:t>
            </w:r>
            <w:proofErr w:type="spellStart"/>
            <w:r>
              <w:rPr>
                <w:szCs w:val="28"/>
              </w:rPr>
              <w:t>Смольниковой</w:t>
            </w:r>
            <w:proofErr w:type="spellEnd"/>
            <w:r>
              <w:rPr>
                <w:szCs w:val="28"/>
              </w:rPr>
              <w:t xml:space="preserve"> Е.А. с просьбой вопросы 7, 9, 10, 11 снять с рассмотрения.</w:t>
            </w:r>
          </w:p>
          <w:p w:rsidR="002029EF" w:rsidRDefault="002029EF" w:rsidP="0066172E">
            <w:pPr>
              <w:jc w:val="both"/>
              <w:rPr>
                <w:szCs w:val="28"/>
              </w:rPr>
            </w:pPr>
          </w:p>
          <w:p w:rsidR="00985A5F" w:rsidRPr="008643EF" w:rsidRDefault="00985A5F" w:rsidP="00985A5F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985A5F" w:rsidRDefault="00985A5F" w:rsidP="0066172E">
            <w:pPr>
              <w:jc w:val="both"/>
              <w:rPr>
                <w:szCs w:val="28"/>
              </w:rPr>
            </w:pPr>
          </w:p>
          <w:p w:rsidR="002029EF" w:rsidRDefault="002029EF" w:rsidP="006617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Межонов К.А. </w:t>
            </w:r>
            <w:r w:rsidR="003B1070">
              <w:rPr>
                <w:szCs w:val="28"/>
              </w:rPr>
              <w:t>предложил вопрос № 16 повестки дня</w:t>
            </w:r>
            <w:r>
              <w:rPr>
                <w:szCs w:val="28"/>
              </w:rPr>
              <w:t xml:space="preserve"> рассмотреть перед вопросом №</w:t>
            </w:r>
            <w:r w:rsidR="000345D2">
              <w:rPr>
                <w:szCs w:val="28"/>
              </w:rPr>
              <w:t xml:space="preserve"> </w:t>
            </w:r>
            <w:r>
              <w:rPr>
                <w:szCs w:val="28"/>
              </w:rPr>
              <w:t>6</w:t>
            </w:r>
            <w:r w:rsidR="003B1070">
              <w:rPr>
                <w:szCs w:val="28"/>
              </w:rPr>
              <w:t>.</w:t>
            </w:r>
          </w:p>
          <w:p w:rsidR="00985A5F" w:rsidRDefault="00985A5F" w:rsidP="0066172E">
            <w:pPr>
              <w:jc w:val="both"/>
              <w:rPr>
                <w:szCs w:val="28"/>
              </w:rPr>
            </w:pPr>
          </w:p>
          <w:p w:rsidR="00985A5F" w:rsidRDefault="00985A5F" w:rsidP="00985A5F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Голосовали: "за" – </w:t>
            </w:r>
            <w:r>
              <w:rPr>
                <w:szCs w:val="28"/>
              </w:rPr>
              <w:t>0,</w:t>
            </w:r>
          </w:p>
          <w:p w:rsidR="00985A5F" w:rsidRPr="008643EF" w:rsidRDefault="00985A5F" w:rsidP="00985A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</w:t>
            </w:r>
            <w:r w:rsidR="007E453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"против" - единогласно.</w:t>
            </w:r>
          </w:p>
          <w:p w:rsidR="007E4537" w:rsidRPr="008643EF" w:rsidRDefault="007E4537" w:rsidP="0066172E">
            <w:pPr>
              <w:jc w:val="both"/>
              <w:rPr>
                <w:szCs w:val="28"/>
              </w:rPr>
            </w:pPr>
          </w:p>
          <w:p w:rsidR="00985A5F" w:rsidRDefault="00985A5F" w:rsidP="00985A5F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255D6E" w:rsidRPr="008643EF" w:rsidRDefault="00255D6E" w:rsidP="0066172E">
            <w:pPr>
              <w:jc w:val="both"/>
              <w:rPr>
                <w:szCs w:val="28"/>
              </w:rPr>
            </w:pPr>
          </w:p>
          <w:p w:rsidR="00523131" w:rsidRPr="008643EF" w:rsidRDefault="00523131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в целом.</w:t>
            </w:r>
          </w:p>
          <w:p w:rsidR="00784F4B" w:rsidRPr="008643EF" w:rsidRDefault="00784F4B" w:rsidP="0066172E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в целом.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  <w:p w:rsidR="00286D9A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E66106" w:rsidRPr="008643EF" w:rsidRDefault="00E66106" w:rsidP="0066172E">
            <w:pPr>
              <w:jc w:val="both"/>
              <w:rPr>
                <w:szCs w:val="28"/>
              </w:rPr>
            </w:pPr>
          </w:p>
        </w:tc>
      </w:tr>
      <w:tr w:rsidR="00F07852" w:rsidRPr="008643EF">
        <w:tc>
          <w:tcPr>
            <w:tcW w:w="2235" w:type="dxa"/>
          </w:tcPr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1. СЛУШАЛИ:</w:t>
            </w:r>
          </w:p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94D1E" w:rsidRDefault="00A43B92" w:rsidP="00BA5A0C">
            <w:pPr>
              <w:jc w:val="both"/>
              <w:rPr>
                <w:szCs w:val="28"/>
              </w:rPr>
            </w:pPr>
            <w:r w:rsidRPr="00D13D67">
              <w:rPr>
                <w:szCs w:val="28"/>
              </w:rPr>
              <w:t xml:space="preserve">О поправках к проекту закона Приморского края </w:t>
            </w:r>
            <w:r w:rsidR="007E4537">
              <w:rPr>
                <w:szCs w:val="28"/>
              </w:rPr>
              <w:br/>
            </w:r>
            <w:r w:rsidRPr="00D13D67">
              <w:rPr>
                <w:szCs w:val="28"/>
              </w:rPr>
              <w:t>"О краевом бюджете на 2016 год"</w:t>
            </w:r>
            <w:r>
              <w:rPr>
                <w:szCs w:val="28"/>
              </w:rPr>
              <w:t>.</w:t>
            </w:r>
          </w:p>
          <w:p w:rsidR="00A43B92" w:rsidRPr="008643EF" w:rsidRDefault="00A43B92" w:rsidP="00BA5A0C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="009D3A35" w:rsidRPr="008643EF">
              <w:rPr>
                <w:szCs w:val="28"/>
              </w:rPr>
              <w:t xml:space="preserve"> </w:t>
            </w:r>
            <w:r w:rsidR="00A43B92">
              <w:rPr>
                <w:szCs w:val="28"/>
              </w:rPr>
              <w:t>Чемерис И.С.</w:t>
            </w:r>
          </w:p>
          <w:p w:rsidR="00772DB3" w:rsidRPr="008643EF" w:rsidRDefault="00772DB3" w:rsidP="0066172E">
            <w:pPr>
              <w:jc w:val="both"/>
              <w:rPr>
                <w:szCs w:val="28"/>
              </w:rPr>
            </w:pPr>
          </w:p>
        </w:tc>
      </w:tr>
      <w:tr w:rsidR="006673F1" w:rsidRPr="008643EF">
        <w:tc>
          <w:tcPr>
            <w:tcW w:w="2235" w:type="dxa"/>
          </w:tcPr>
          <w:p w:rsidR="006673F1" w:rsidRPr="008643EF" w:rsidRDefault="006673F1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673F1" w:rsidRPr="008643EF" w:rsidRDefault="006673F1" w:rsidP="006673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Решени</w:t>
            </w:r>
            <w:r w:rsidR="00DF452C" w:rsidRPr="008643EF">
              <w:rPr>
                <w:szCs w:val="28"/>
              </w:rPr>
              <w:t>е</w:t>
            </w:r>
            <w:r w:rsidRPr="008643EF">
              <w:rPr>
                <w:szCs w:val="28"/>
              </w:rPr>
              <w:t xml:space="preserve"> № </w:t>
            </w:r>
            <w:r w:rsidR="00AC4E4F">
              <w:rPr>
                <w:szCs w:val="28"/>
              </w:rPr>
              <w:t>962</w:t>
            </w:r>
            <w:r w:rsidRPr="008643EF">
              <w:rPr>
                <w:szCs w:val="28"/>
              </w:rPr>
              <w:t xml:space="preserve"> (прилага</w:t>
            </w:r>
            <w:r w:rsidR="00DF452C" w:rsidRPr="008643EF">
              <w:rPr>
                <w:szCs w:val="28"/>
              </w:rPr>
              <w:t>е</w:t>
            </w:r>
            <w:r w:rsidRPr="008643EF">
              <w:rPr>
                <w:szCs w:val="28"/>
              </w:rPr>
              <w:t>тся).</w:t>
            </w:r>
          </w:p>
          <w:p w:rsidR="006673F1" w:rsidRPr="008643EF" w:rsidRDefault="006673F1" w:rsidP="006673F1">
            <w:pPr>
              <w:jc w:val="both"/>
              <w:rPr>
                <w:szCs w:val="28"/>
              </w:rPr>
            </w:pPr>
          </w:p>
          <w:p w:rsidR="006673F1" w:rsidRPr="008643EF" w:rsidRDefault="006673F1" w:rsidP="006673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808EF" w:rsidRPr="008643EF" w:rsidRDefault="00C808EF" w:rsidP="0094257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D2214" w:rsidRPr="008643EF">
        <w:tc>
          <w:tcPr>
            <w:tcW w:w="2235" w:type="dxa"/>
          </w:tcPr>
          <w:p w:rsidR="004D2214" w:rsidRPr="008643EF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2</w:t>
            </w:r>
            <w:r w:rsidR="004D2214" w:rsidRPr="008643EF">
              <w:rPr>
                <w:szCs w:val="28"/>
              </w:rPr>
              <w:t>. СЛУШАЛИ:</w:t>
            </w:r>
          </w:p>
          <w:p w:rsidR="004D2214" w:rsidRPr="008643EF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43B92" w:rsidRPr="00D13D67" w:rsidRDefault="00A43B92" w:rsidP="00A43B92">
            <w:pPr>
              <w:pStyle w:val="a9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 протесте прокурора Приморского края на части 1, 2 статьи 161 Закона Приморского края "О социальной поддержке льготных категорий граждан, проживающих на территории Приморского края"</w:t>
            </w:r>
            <w:r>
              <w:rPr>
                <w:szCs w:val="28"/>
              </w:rPr>
              <w:t>.</w:t>
            </w:r>
          </w:p>
          <w:p w:rsidR="002D25DF" w:rsidRPr="008643EF" w:rsidRDefault="002D25DF" w:rsidP="0097006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</w:t>
            </w:r>
            <w:r w:rsidR="00A43B92">
              <w:rPr>
                <w:i/>
                <w:szCs w:val="28"/>
                <w:u w:val="single"/>
              </w:rPr>
              <w:t>е</w:t>
            </w:r>
            <w:r w:rsidRPr="008643EF">
              <w:rPr>
                <w:i/>
                <w:szCs w:val="28"/>
                <w:u w:val="single"/>
              </w:rPr>
              <w:t>т:</w:t>
            </w:r>
            <w:r w:rsidR="004E528E" w:rsidRPr="008643EF">
              <w:rPr>
                <w:szCs w:val="28"/>
              </w:rPr>
              <w:t xml:space="preserve"> </w:t>
            </w:r>
            <w:r w:rsidR="00A43B92">
              <w:rPr>
                <w:szCs w:val="28"/>
              </w:rPr>
              <w:t>Барабаш Е.Н.</w:t>
            </w: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</w:tc>
      </w:tr>
      <w:tr w:rsidR="002D25DF" w:rsidRPr="008643EF">
        <w:tc>
          <w:tcPr>
            <w:tcW w:w="2235" w:type="dxa"/>
          </w:tcPr>
          <w:p w:rsidR="002D25DF" w:rsidRPr="008643EF" w:rsidRDefault="002D25DF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D25DF" w:rsidRDefault="00AB45DB" w:rsidP="006E691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AB45DB" w:rsidRPr="008643EF" w:rsidRDefault="00AB45DB" w:rsidP="006E6910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4D2214" w:rsidRPr="008643EF">
        <w:tc>
          <w:tcPr>
            <w:tcW w:w="2235" w:type="dxa"/>
          </w:tcPr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5159C" w:rsidRPr="008643EF" w:rsidRDefault="00C5159C" w:rsidP="0066172E">
            <w:pPr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  <w:p w:rsidR="002D25DF" w:rsidRPr="008643EF" w:rsidRDefault="002D25DF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8643EF" w:rsidRDefault="00847BD6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AC4E4F">
              <w:rPr>
                <w:szCs w:val="28"/>
              </w:rPr>
              <w:t>963</w:t>
            </w:r>
            <w:r w:rsidR="004D2214" w:rsidRPr="008643EF">
              <w:rPr>
                <w:szCs w:val="28"/>
              </w:rPr>
              <w:t xml:space="preserve"> (прилага</w:t>
            </w:r>
            <w:r w:rsidR="004E528E" w:rsidRPr="008643EF">
              <w:rPr>
                <w:szCs w:val="28"/>
              </w:rPr>
              <w:t>е</w:t>
            </w:r>
            <w:r w:rsidR="004D2214" w:rsidRPr="008643EF">
              <w:rPr>
                <w:szCs w:val="28"/>
              </w:rPr>
              <w:t>тся).</w:t>
            </w: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D25DF" w:rsidRPr="008643EF" w:rsidRDefault="002D25DF" w:rsidP="0066172E">
            <w:pPr>
              <w:jc w:val="both"/>
              <w:rPr>
                <w:szCs w:val="28"/>
              </w:rPr>
            </w:pPr>
          </w:p>
        </w:tc>
      </w:tr>
      <w:tr w:rsidR="00E66106" w:rsidRPr="008643EF">
        <w:tc>
          <w:tcPr>
            <w:tcW w:w="2235" w:type="dxa"/>
          </w:tcPr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3. СЛУШАЛИ:</w:t>
            </w: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B45DB" w:rsidRPr="00D13D67" w:rsidRDefault="00AB45DB" w:rsidP="00AB45DB">
            <w:pPr>
              <w:pStyle w:val="a9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 проекте закона Приморского края "О внесении изменения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 w:rsidR="00B02217">
              <w:rPr>
                <w:szCs w:val="28"/>
              </w:rPr>
              <w:t>.</w:t>
            </w: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AB45DB">
              <w:rPr>
                <w:szCs w:val="28"/>
              </w:rPr>
              <w:t>Чемерис И.С.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</w:tc>
      </w:tr>
      <w:tr w:rsidR="00E66106" w:rsidRPr="008643EF">
        <w:tc>
          <w:tcPr>
            <w:tcW w:w="2235" w:type="dxa"/>
          </w:tcPr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</w:t>
            </w:r>
            <w:r w:rsidR="00FB4D95" w:rsidRPr="008643EF">
              <w:rPr>
                <w:szCs w:val="28"/>
              </w:rPr>
              <w:t>и</w:t>
            </w:r>
            <w:r w:rsidR="00091651">
              <w:rPr>
                <w:szCs w:val="28"/>
              </w:rPr>
              <w:t>я</w:t>
            </w:r>
            <w:r w:rsidR="00FB4D95" w:rsidRPr="008643EF">
              <w:rPr>
                <w:szCs w:val="28"/>
              </w:rPr>
              <w:t xml:space="preserve"> № </w:t>
            </w:r>
            <w:r w:rsidR="00091651">
              <w:rPr>
                <w:szCs w:val="28"/>
              </w:rPr>
              <w:t>964, 965</w:t>
            </w:r>
            <w:r w:rsidRPr="008643EF">
              <w:rPr>
                <w:szCs w:val="28"/>
              </w:rPr>
              <w:t xml:space="preserve"> (прилага</w:t>
            </w:r>
            <w:r w:rsidR="00091651">
              <w:rPr>
                <w:szCs w:val="28"/>
              </w:rPr>
              <w:t>ю</w:t>
            </w:r>
            <w:r w:rsidRPr="008643EF">
              <w:rPr>
                <w:szCs w:val="28"/>
              </w:rPr>
              <w:t>тся).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F252BF" w:rsidRPr="008643EF" w:rsidRDefault="00F252BF" w:rsidP="00E66106">
            <w:pPr>
              <w:jc w:val="both"/>
              <w:rPr>
                <w:szCs w:val="28"/>
              </w:rPr>
            </w:pPr>
          </w:p>
        </w:tc>
      </w:tr>
      <w:tr w:rsidR="00256403" w:rsidRPr="008643EF">
        <w:tc>
          <w:tcPr>
            <w:tcW w:w="2235" w:type="dxa"/>
          </w:tcPr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4. СЛУШАЛИ:</w:t>
            </w:r>
          </w:p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56403" w:rsidRDefault="00AB45DB" w:rsidP="00256403">
            <w:pPr>
              <w:pStyle w:val="a9"/>
              <w:spacing w:after="0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 проекте закона Приморского края "О внесении изменения в Закон Приморского края "О социальной поддержке льготных категорий граждан, проживающих на территории Приморского края" (второе, третье чтения)</w:t>
            </w:r>
            <w:r>
              <w:rPr>
                <w:szCs w:val="28"/>
              </w:rPr>
              <w:t>.</w:t>
            </w:r>
          </w:p>
          <w:p w:rsidR="00AB45DB" w:rsidRPr="008643EF" w:rsidRDefault="00AB45DB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8643EF" w:rsidRDefault="00256403" w:rsidP="00256403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AB45DB">
              <w:rPr>
                <w:szCs w:val="28"/>
              </w:rPr>
              <w:t>Чемерис И.С.</w:t>
            </w:r>
          </w:p>
          <w:p w:rsidR="00F252BF" w:rsidRDefault="00F252BF" w:rsidP="00256403">
            <w:pPr>
              <w:jc w:val="both"/>
              <w:rPr>
                <w:szCs w:val="28"/>
              </w:rPr>
            </w:pPr>
          </w:p>
          <w:p w:rsidR="0067204B" w:rsidRPr="008643EF" w:rsidRDefault="0067204B" w:rsidP="00256403">
            <w:pPr>
              <w:jc w:val="both"/>
              <w:rPr>
                <w:szCs w:val="28"/>
              </w:rPr>
            </w:pPr>
          </w:p>
        </w:tc>
      </w:tr>
      <w:tr w:rsidR="00256403" w:rsidRPr="008643EF">
        <w:tc>
          <w:tcPr>
            <w:tcW w:w="2235" w:type="dxa"/>
          </w:tcPr>
          <w:p w:rsidR="00256403" w:rsidRPr="008643EF" w:rsidRDefault="00256403" w:rsidP="00256403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256403" w:rsidRPr="008643EF" w:rsidRDefault="00256403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FB4D95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4964E7">
              <w:rPr>
                <w:szCs w:val="28"/>
              </w:rPr>
              <w:t>966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56403" w:rsidRPr="008643EF" w:rsidRDefault="00256403" w:rsidP="00256403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6F02B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5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B45DB" w:rsidRDefault="00AB45DB" w:rsidP="00AB45DB">
            <w:pPr>
              <w:pStyle w:val="a9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 проекте закона Приморского края "О коренных малочисленных народах Российской Федерации, проживающих в Приморском крае" (первое чтение)</w:t>
            </w:r>
            <w:r>
              <w:rPr>
                <w:szCs w:val="28"/>
              </w:rPr>
              <w:t>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Default="003F6FF1" w:rsidP="00AB45DB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AB45DB">
              <w:rPr>
                <w:szCs w:val="28"/>
              </w:rPr>
              <w:t>Чемерис И.С.</w:t>
            </w:r>
          </w:p>
          <w:p w:rsidR="00AB45DB" w:rsidRPr="008643EF" w:rsidRDefault="00AB45DB" w:rsidP="00AB45DB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FB4D95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4964E7">
              <w:rPr>
                <w:szCs w:val="28"/>
              </w:rPr>
              <w:t>967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F97D70" w:rsidRPr="008643EF" w:rsidRDefault="00F97D70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6F02B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6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166A5" w:rsidRDefault="00F97D70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(первое чтение)</w:t>
            </w:r>
            <w:r>
              <w:rPr>
                <w:szCs w:val="28"/>
              </w:rPr>
              <w:t>.</w:t>
            </w:r>
          </w:p>
          <w:p w:rsidR="00F97D70" w:rsidRPr="008643EF" w:rsidRDefault="00F97D70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F97D70">
              <w:rPr>
                <w:szCs w:val="28"/>
              </w:rPr>
              <w:t>Заболотная Т.В.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F6FF1" w:rsidRDefault="004964E7" w:rsidP="00F97D7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Межонов К.А., </w:t>
            </w:r>
            <w:r w:rsidR="00C51D13">
              <w:rPr>
                <w:szCs w:val="28"/>
              </w:rPr>
              <w:t>Григорьева Е.А., Чемерис И.С.</w:t>
            </w:r>
          </w:p>
          <w:p w:rsidR="00F97D70" w:rsidRPr="008643EF" w:rsidRDefault="00F97D70" w:rsidP="00F97D70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FB4D95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4964E7">
              <w:rPr>
                <w:szCs w:val="28"/>
              </w:rPr>
              <w:t>968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6F02B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7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97D70" w:rsidRDefault="00F97D70" w:rsidP="003F6FF1">
            <w:pPr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(первое чтение)</w:t>
            </w:r>
            <w:r>
              <w:rPr>
                <w:szCs w:val="28"/>
              </w:rPr>
              <w:t>.</w:t>
            </w:r>
          </w:p>
          <w:p w:rsidR="00F97D70" w:rsidRDefault="00F97D70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F97D70">
              <w:rPr>
                <w:szCs w:val="28"/>
              </w:rPr>
              <w:t>Заболотная Т.В.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8C1348" w:rsidRPr="008643EF">
        <w:tc>
          <w:tcPr>
            <w:tcW w:w="2235" w:type="dxa"/>
          </w:tcPr>
          <w:p w:rsidR="008C1348" w:rsidRPr="008643EF" w:rsidRDefault="008C1348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8C1348" w:rsidRDefault="008C1348" w:rsidP="003F6F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Межонов К.А., Чемерис И.С.</w:t>
            </w:r>
            <w:r w:rsidR="00094202">
              <w:rPr>
                <w:szCs w:val="28"/>
              </w:rPr>
              <w:t>, Григорьева Е.А.</w:t>
            </w:r>
          </w:p>
          <w:p w:rsidR="008C1348" w:rsidRPr="00D13D67" w:rsidRDefault="008C1348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</w:t>
            </w:r>
            <w:r w:rsidR="006F02B3" w:rsidRPr="008643EF">
              <w:rPr>
                <w:szCs w:val="28"/>
              </w:rPr>
              <w:t xml:space="preserve">ение № </w:t>
            </w:r>
            <w:r w:rsidR="00C51D13">
              <w:rPr>
                <w:szCs w:val="28"/>
              </w:rPr>
              <w:t>969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8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Default="00E4090B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постановления Законодательного Собрания Приморского края "</w:t>
            </w:r>
            <w:r w:rsidR="00094202" w:rsidRPr="00D13D67">
              <w:rPr>
                <w:szCs w:val="28"/>
              </w:rPr>
              <w:t>Об обращении Законодательного Собрания Приморского края к Председателю Правительства Российской Федерации Медведеву Д.А.</w:t>
            </w:r>
            <w:r>
              <w:rPr>
                <w:szCs w:val="28"/>
              </w:rPr>
              <w:t>"</w:t>
            </w:r>
          </w:p>
          <w:p w:rsidR="00094202" w:rsidRPr="008643EF" w:rsidRDefault="00094202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094202">
              <w:rPr>
                <w:szCs w:val="28"/>
              </w:rPr>
              <w:t>Межонов К.А.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4548DC" w:rsidRPr="008643EF">
        <w:tc>
          <w:tcPr>
            <w:tcW w:w="2235" w:type="dxa"/>
          </w:tcPr>
          <w:p w:rsidR="004548DC" w:rsidRPr="008643EF" w:rsidRDefault="004548DC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4548DC" w:rsidRDefault="004548DC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Володина И.А., Пошивайло Ю.В.</w:t>
            </w:r>
          </w:p>
          <w:p w:rsidR="004548DC" w:rsidRDefault="004548D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E4090B" w:rsidP="003F6F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FB4D95"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>970 (прилагае</w:t>
            </w:r>
            <w:r w:rsidR="003F6FF1" w:rsidRPr="008643EF">
              <w:rPr>
                <w:szCs w:val="28"/>
              </w:rPr>
              <w:t>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9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Default="006B64C2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 ходе реализации мероприятий, направленных на повышение оплаты труда работников бюджетной сферы в соответствии с Указами П</w:t>
            </w:r>
            <w:r w:rsidR="009300A1">
              <w:rPr>
                <w:szCs w:val="28"/>
              </w:rPr>
              <w:t>резидента Российской Федерации</w:t>
            </w:r>
            <w:r>
              <w:rPr>
                <w:szCs w:val="28"/>
              </w:rPr>
              <w:t>.</w:t>
            </w:r>
          </w:p>
          <w:p w:rsidR="004548DC" w:rsidRPr="008643EF" w:rsidRDefault="004548D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6B64C2" w:rsidP="003F6FF1">
            <w:pPr>
              <w:jc w:val="both"/>
              <w:rPr>
                <w:szCs w:val="28"/>
              </w:rPr>
            </w:pPr>
            <w:r>
              <w:rPr>
                <w:i/>
                <w:szCs w:val="28"/>
                <w:u w:val="single"/>
              </w:rPr>
              <w:t>Докладываю</w:t>
            </w:r>
            <w:r w:rsidR="003F6FF1" w:rsidRPr="008643EF">
              <w:rPr>
                <w:i/>
                <w:szCs w:val="28"/>
                <w:u w:val="single"/>
              </w:rPr>
              <w:t>т:</w:t>
            </w:r>
            <w:r w:rsidR="003F6FF1"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Лаврентьева Л.Ф., Агафонова Е.Г.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6B64C2" w:rsidRPr="008643EF">
        <w:tc>
          <w:tcPr>
            <w:tcW w:w="2235" w:type="dxa"/>
          </w:tcPr>
          <w:p w:rsidR="006B64C2" w:rsidRPr="008643EF" w:rsidRDefault="00112D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6B64C2" w:rsidRDefault="006B64C2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Пошивайло Ю.В., Чемерис И.С., </w:t>
            </w:r>
            <w:proofErr w:type="spellStart"/>
            <w:r>
              <w:rPr>
                <w:szCs w:val="28"/>
              </w:rPr>
              <w:t>Абашина</w:t>
            </w:r>
            <w:proofErr w:type="spellEnd"/>
            <w:r>
              <w:rPr>
                <w:szCs w:val="28"/>
              </w:rPr>
              <w:t xml:space="preserve"> Л.А., </w:t>
            </w:r>
            <w:r w:rsidR="009300A1">
              <w:rPr>
                <w:szCs w:val="28"/>
              </w:rPr>
              <w:br/>
            </w:r>
            <w:r>
              <w:rPr>
                <w:szCs w:val="28"/>
              </w:rPr>
              <w:t>Межонов К.А.</w:t>
            </w:r>
            <w:r w:rsidR="00973AF8">
              <w:rPr>
                <w:szCs w:val="28"/>
              </w:rPr>
              <w:t>, Григорьева Е.А.</w:t>
            </w:r>
          </w:p>
          <w:p w:rsidR="009300A1" w:rsidRPr="00D13D67" w:rsidRDefault="009300A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790C3D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9300A1">
              <w:rPr>
                <w:szCs w:val="28"/>
              </w:rPr>
              <w:t>971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E38E8" w:rsidRPr="008643EF" w:rsidRDefault="002E38E8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10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90C3D" w:rsidRDefault="009300A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родителей, в 2015 году</w:t>
            </w:r>
            <w:r w:rsidR="00A8146C">
              <w:rPr>
                <w:szCs w:val="28"/>
              </w:rPr>
              <w:t>.</w:t>
            </w:r>
          </w:p>
          <w:p w:rsidR="004548DC" w:rsidRPr="008643EF" w:rsidRDefault="004548D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4B24C0">
              <w:rPr>
                <w:szCs w:val="28"/>
              </w:rPr>
              <w:t xml:space="preserve">Григорьева Е.А., </w:t>
            </w:r>
            <w:proofErr w:type="spellStart"/>
            <w:r w:rsidR="004B24C0">
              <w:rPr>
                <w:szCs w:val="28"/>
              </w:rPr>
              <w:t>Пичкур</w:t>
            </w:r>
            <w:proofErr w:type="spellEnd"/>
            <w:r w:rsidR="004B24C0">
              <w:rPr>
                <w:szCs w:val="28"/>
              </w:rPr>
              <w:t xml:space="preserve"> А.А., </w:t>
            </w:r>
            <w:r w:rsidR="002E2F03">
              <w:rPr>
                <w:szCs w:val="28"/>
              </w:rPr>
              <w:br/>
            </w:r>
            <w:r w:rsidR="004B24C0">
              <w:rPr>
                <w:szCs w:val="28"/>
              </w:rPr>
              <w:t>Коновалова Е.В.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F6FF1" w:rsidRPr="008643EF" w:rsidRDefault="004B24C0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Межонов К.А., Капленко И.О., </w:t>
            </w:r>
            <w:r w:rsidR="002E2F03">
              <w:rPr>
                <w:szCs w:val="28"/>
              </w:rPr>
              <w:br/>
            </w:r>
            <w:r>
              <w:rPr>
                <w:szCs w:val="28"/>
              </w:rPr>
              <w:t xml:space="preserve">Пошивайло Ю.В., </w:t>
            </w: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790C3D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A8146C">
              <w:rPr>
                <w:szCs w:val="28"/>
              </w:rPr>
              <w:t>972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Default="003F6FF1" w:rsidP="003F6FF1">
            <w:pPr>
              <w:jc w:val="both"/>
              <w:rPr>
                <w:szCs w:val="28"/>
              </w:rPr>
            </w:pPr>
          </w:p>
          <w:p w:rsidR="0067204B" w:rsidRDefault="0067204B" w:rsidP="003F6FF1">
            <w:pPr>
              <w:jc w:val="both"/>
              <w:rPr>
                <w:szCs w:val="28"/>
              </w:rPr>
            </w:pPr>
          </w:p>
          <w:p w:rsidR="0067204B" w:rsidRDefault="0067204B" w:rsidP="003F6FF1">
            <w:pPr>
              <w:jc w:val="both"/>
              <w:rPr>
                <w:szCs w:val="28"/>
              </w:rPr>
            </w:pPr>
          </w:p>
          <w:p w:rsidR="0067204B" w:rsidRDefault="0067204B" w:rsidP="003F6FF1">
            <w:pPr>
              <w:jc w:val="both"/>
              <w:rPr>
                <w:szCs w:val="28"/>
              </w:rPr>
            </w:pPr>
          </w:p>
          <w:p w:rsidR="0067204B" w:rsidRDefault="0067204B" w:rsidP="003F6FF1">
            <w:pPr>
              <w:jc w:val="both"/>
              <w:rPr>
                <w:szCs w:val="28"/>
              </w:rPr>
            </w:pPr>
          </w:p>
          <w:p w:rsidR="002E2F03" w:rsidRPr="008643EF" w:rsidRDefault="002E2F03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11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8146C" w:rsidRDefault="00A8146C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 финансировании детско-юношеских спортивных школ при спортивных клубах Приморского края в 2015 году и планах на 2016 год</w:t>
            </w:r>
            <w:r>
              <w:rPr>
                <w:szCs w:val="28"/>
              </w:rPr>
              <w:t>.</w:t>
            </w:r>
          </w:p>
          <w:p w:rsidR="00A8146C" w:rsidRPr="008643EF" w:rsidRDefault="00A8146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B10FFE" w:rsidP="003F6FF1">
            <w:pPr>
              <w:jc w:val="both"/>
              <w:rPr>
                <w:szCs w:val="28"/>
              </w:rPr>
            </w:pPr>
            <w:r>
              <w:rPr>
                <w:i/>
                <w:szCs w:val="28"/>
                <w:u w:val="single"/>
              </w:rPr>
              <w:t>Докладываю</w:t>
            </w:r>
            <w:r w:rsidR="003F6FF1" w:rsidRPr="008643EF">
              <w:rPr>
                <w:i/>
                <w:szCs w:val="28"/>
                <w:u w:val="single"/>
              </w:rPr>
              <w:t>т:</w:t>
            </w:r>
            <w:r w:rsidR="003F6FF1"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Баев С.Н., Медведев С.Л., </w:t>
            </w:r>
            <w:r>
              <w:rPr>
                <w:szCs w:val="28"/>
              </w:rPr>
              <w:br/>
            </w:r>
            <w:proofErr w:type="spellStart"/>
            <w:r>
              <w:rPr>
                <w:szCs w:val="28"/>
              </w:rPr>
              <w:t>Винокурова</w:t>
            </w:r>
            <w:proofErr w:type="spellEnd"/>
            <w:r>
              <w:rPr>
                <w:szCs w:val="28"/>
              </w:rPr>
              <w:t xml:space="preserve"> Е.О., Филин С.В.,</w:t>
            </w:r>
            <w:r w:rsidR="0088365A">
              <w:rPr>
                <w:szCs w:val="28"/>
              </w:rPr>
              <w:t xml:space="preserve"> Голубчиков А.В., </w:t>
            </w:r>
            <w:r w:rsidR="0088365A">
              <w:rPr>
                <w:szCs w:val="28"/>
              </w:rPr>
              <w:br/>
            </w:r>
            <w:r w:rsidR="00A8146C">
              <w:rPr>
                <w:szCs w:val="28"/>
              </w:rPr>
              <w:t>Кузнецов Ж.А.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A8146C" w:rsidRPr="008643EF">
        <w:tc>
          <w:tcPr>
            <w:tcW w:w="2235" w:type="dxa"/>
          </w:tcPr>
          <w:p w:rsidR="00A8146C" w:rsidRPr="008643EF" w:rsidRDefault="00B10FFE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8146C" w:rsidRDefault="00A8146C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63585E">
              <w:rPr>
                <w:szCs w:val="28"/>
              </w:rPr>
              <w:t xml:space="preserve">Межонов К.А., </w:t>
            </w:r>
            <w:r w:rsidR="00E536B1">
              <w:rPr>
                <w:szCs w:val="28"/>
              </w:rPr>
              <w:t>Серебряков П.Ю.,</w:t>
            </w:r>
            <w:r w:rsidR="00D44687">
              <w:rPr>
                <w:szCs w:val="28"/>
              </w:rPr>
              <w:t xml:space="preserve"> </w:t>
            </w:r>
            <w:r w:rsidR="00D44687">
              <w:rPr>
                <w:szCs w:val="28"/>
              </w:rPr>
              <w:br/>
            </w:r>
            <w:proofErr w:type="spellStart"/>
            <w:r w:rsidR="0063585E">
              <w:rPr>
                <w:szCs w:val="28"/>
              </w:rPr>
              <w:t>Чупанов</w:t>
            </w:r>
            <w:proofErr w:type="spellEnd"/>
            <w:r w:rsidR="0063585E">
              <w:rPr>
                <w:szCs w:val="28"/>
              </w:rPr>
              <w:t xml:space="preserve"> А.А., Самсонов А.А.</w:t>
            </w:r>
          </w:p>
          <w:p w:rsidR="0063585E" w:rsidRPr="00D13D67" w:rsidRDefault="0063585E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A8146C">
              <w:rPr>
                <w:szCs w:val="28"/>
              </w:rPr>
              <w:t>973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790853" w:rsidRPr="008643EF" w:rsidRDefault="00790853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12.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B7109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 xml:space="preserve">О результатах проведения мониторинга </w:t>
            </w:r>
            <w:proofErr w:type="spellStart"/>
            <w:r w:rsidRPr="00D13D67">
              <w:rPr>
                <w:szCs w:val="28"/>
              </w:rPr>
              <w:t>правоприменения</w:t>
            </w:r>
            <w:proofErr w:type="spellEnd"/>
            <w:r w:rsidRPr="00D13D67">
              <w:rPr>
                <w:szCs w:val="28"/>
              </w:rPr>
              <w:t xml:space="preserve"> Закона Приморского края от 19.12.2013 № 326-КЗ </w:t>
            </w:r>
            <w:r w:rsidR="002E2F03">
              <w:rPr>
                <w:szCs w:val="28"/>
              </w:rPr>
              <w:br/>
            </w:r>
            <w:r w:rsidRPr="00D13D67">
              <w:rPr>
                <w:szCs w:val="28"/>
              </w:rPr>
              <w:t>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и Закона Приморского края от 19.12.2013 № 327-КЗ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  <w:r>
              <w:rPr>
                <w:szCs w:val="28"/>
              </w:rPr>
              <w:t>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B71093">
              <w:rPr>
                <w:szCs w:val="28"/>
              </w:rPr>
              <w:t>Володина И.А.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B71093" w:rsidRPr="008643EF">
        <w:tc>
          <w:tcPr>
            <w:tcW w:w="2235" w:type="dxa"/>
          </w:tcPr>
          <w:p w:rsidR="00B71093" w:rsidRPr="008643EF" w:rsidRDefault="00112D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B71093" w:rsidRDefault="00B71093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Межонов К.А., Володина </w:t>
            </w:r>
            <w:r w:rsidR="001B25CE">
              <w:rPr>
                <w:szCs w:val="28"/>
              </w:rPr>
              <w:t>И.А.</w:t>
            </w:r>
          </w:p>
          <w:p w:rsidR="001B25CE" w:rsidRPr="00D13D67" w:rsidRDefault="001B25CE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1B25CE">
              <w:rPr>
                <w:szCs w:val="28"/>
              </w:rPr>
              <w:t>974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</w:t>
            </w:r>
            <w:r w:rsidR="002E2F03">
              <w:rPr>
                <w:szCs w:val="28"/>
              </w:rPr>
              <w:t>3</w:t>
            </w:r>
            <w:r w:rsidRPr="008643EF">
              <w:rPr>
                <w:szCs w:val="28"/>
              </w:rPr>
              <w:t>. СЛУШАЛИ:</w:t>
            </w: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Pr="00D13D67" w:rsidRDefault="00596449" w:rsidP="00596449">
            <w:pPr>
              <w:pStyle w:val="a9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 xml:space="preserve">О предложениях в план мониторинга </w:t>
            </w:r>
            <w:proofErr w:type="spellStart"/>
            <w:r w:rsidRPr="00D13D67">
              <w:rPr>
                <w:szCs w:val="28"/>
              </w:rPr>
              <w:t>правоприменения</w:t>
            </w:r>
            <w:proofErr w:type="spellEnd"/>
            <w:r w:rsidRPr="00D13D67">
              <w:rPr>
                <w:szCs w:val="28"/>
              </w:rPr>
              <w:t xml:space="preserve"> нормативных правовых акт</w:t>
            </w:r>
            <w:r>
              <w:rPr>
                <w:szCs w:val="28"/>
              </w:rPr>
              <w:t>ов Приморского края на 2016 год.</w:t>
            </w: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975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1</w:t>
            </w:r>
            <w:r w:rsidR="002E2F03">
              <w:rPr>
                <w:szCs w:val="28"/>
              </w:rPr>
              <w:t>4</w:t>
            </w:r>
            <w:r w:rsidRPr="008643EF">
              <w:rPr>
                <w:szCs w:val="28"/>
              </w:rPr>
              <w:t>. СЛУШАЛИ:</w:t>
            </w: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Default="00596449" w:rsidP="00596449">
            <w:pPr>
              <w:pStyle w:val="a9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 плане работы комитета Законодательного Собрания по социальной политике и защите прав</w:t>
            </w:r>
            <w:r>
              <w:rPr>
                <w:szCs w:val="28"/>
              </w:rPr>
              <w:t xml:space="preserve"> граждан на </w:t>
            </w:r>
            <w:proofErr w:type="spellStart"/>
            <w:r>
              <w:rPr>
                <w:szCs w:val="28"/>
              </w:rPr>
              <w:t>I</w:t>
            </w:r>
            <w:proofErr w:type="spellEnd"/>
            <w:r>
              <w:rPr>
                <w:szCs w:val="28"/>
              </w:rPr>
              <w:t xml:space="preserve"> квартал 2016 года.</w:t>
            </w: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BF7CA5">
              <w:rPr>
                <w:szCs w:val="28"/>
              </w:rPr>
              <w:t>Чемерис И.С.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BF7CA5">
              <w:rPr>
                <w:szCs w:val="28"/>
              </w:rPr>
              <w:t>976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</w:t>
            </w:r>
            <w:r w:rsidR="002E2F03">
              <w:rPr>
                <w:szCs w:val="28"/>
              </w:rPr>
              <w:t>5</w:t>
            </w:r>
            <w:r w:rsidRPr="008643EF">
              <w:rPr>
                <w:szCs w:val="28"/>
              </w:rPr>
              <w:t>. СЛУШАЛИ:</w:t>
            </w: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Default="00BF7CA5" w:rsidP="00596449">
            <w:pPr>
              <w:pStyle w:val="a9"/>
              <w:spacing w:after="0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BF7CA5" w:rsidRPr="008643EF" w:rsidRDefault="00BF7CA5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BF7CA5">
              <w:rPr>
                <w:szCs w:val="28"/>
              </w:rPr>
              <w:t>Чемерис И.С.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221FFD">
              <w:rPr>
                <w:szCs w:val="28"/>
              </w:rPr>
              <w:t>977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</w:t>
            </w:r>
            <w:r w:rsidR="002E2F03">
              <w:rPr>
                <w:szCs w:val="28"/>
              </w:rPr>
              <w:t>6</w:t>
            </w:r>
            <w:r w:rsidRPr="008643EF">
              <w:rPr>
                <w:szCs w:val="28"/>
              </w:rPr>
              <w:t>. СЛУШАЛИ:</w:t>
            </w: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Default="00BF7CA5" w:rsidP="00596449">
            <w:pPr>
              <w:pStyle w:val="a9"/>
              <w:spacing w:after="0"/>
              <w:jc w:val="both"/>
              <w:rPr>
                <w:szCs w:val="28"/>
              </w:rPr>
            </w:pPr>
            <w:r w:rsidRPr="00D13D67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BF7CA5" w:rsidRPr="008643EF" w:rsidRDefault="00BF7CA5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BF7CA5">
              <w:rPr>
                <w:szCs w:val="28"/>
              </w:rPr>
              <w:t>Чемерис И.С.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221FFD">
              <w:rPr>
                <w:szCs w:val="28"/>
              </w:rPr>
              <w:t>978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</w:tr>
    </w:tbl>
    <w:p w:rsidR="00A369DB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44FE0" w:rsidRDefault="00744FE0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61D9A" w:rsidRPr="00697F47" w:rsidRDefault="00661D9A" w:rsidP="006B7CF7">
      <w:pPr>
        <w:pStyle w:val="a3"/>
        <w:tabs>
          <w:tab w:val="clear" w:pos="4153"/>
          <w:tab w:val="clear" w:pos="8306"/>
        </w:tabs>
        <w:rPr>
          <w:i/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04B" w:rsidRDefault="0067204B">
      <w:r>
        <w:separator/>
      </w:r>
    </w:p>
  </w:endnote>
  <w:endnote w:type="continuationSeparator" w:id="0">
    <w:p w:rsidR="0067204B" w:rsidRDefault="00672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04B" w:rsidRDefault="0067204B">
      <w:r>
        <w:separator/>
      </w:r>
    </w:p>
  </w:footnote>
  <w:footnote w:type="continuationSeparator" w:id="0">
    <w:p w:rsidR="0067204B" w:rsidRDefault="006720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B" w:rsidRDefault="0067204B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7204B" w:rsidRDefault="0067204B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B" w:rsidRDefault="0067204B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FF2879">
      <w:rPr>
        <w:rStyle w:val="ae"/>
        <w:noProof/>
      </w:rPr>
      <w:t>10</w:t>
    </w:r>
    <w:r>
      <w:rPr>
        <w:rStyle w:val="ae"/>
      </w:rPr>
      <w:fldChar w:fldCharType="end"/>
    </w:r>
  </w:p>
  <w:p w:rsidR="0067204B" w:rsidRDefault="0067204B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DB4FB7"/>
    <w:multiLevelType w:val="hybridMultilevel"/>
    <w:tmpl w:val="01B26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E953F3"/>
    <w:multiLevelType w:val="hybridMultilevel"/>
    <w:tmpl w:val="C3CC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4641831"/>
    <w:multiLevelType w:val="hybridMultilevel"/>
    <w:tmpl w:val="95486332"/>
    <w:lvl w:ilvl="0" w:tplc="1190403C">
      <w:start w:val="1"/>
      <w:numFmt w:val="decimal"/>
      <w:lvlText w:val="%1."/>
      <w:lvlJc w:val="left"/>
      <w:pPr>
        <w:ind w:left="2254" w:hanging="15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13"/>
  </w:num>
  <w:num w:numId="9">
    <w:abstractNumId w:val="14"/>
  </w:num>
  <w:num w:numId="10">
    <w:abstractNumId w:val="10"/>
  </w:num>
  <w:num w:numId="11">
    <w:abstractNumId w:val="7"/>
  </w:num>
  <w:num w:numId="12">
    <w:abstractNumId w:val="6"/>
  </w:num>
  <w:num w:numId="13">
    <w:abstractNumId w:val="3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3AD3"/>
    <w:rsid w:val="00004603"/>
    <w:rsid w:val="000058A7"/>
    <w:rsid w:val="00005D12"/>
    <w:rsid w:val="00010149"/>
    <w:rsid w:val="00010431"/>
    <w:rsid w:val="000107DF"/>
    <w:rsid w:val="000119FF"/>
    <w:rsid w:val="00011D9F"/>
    <w:rsid w:val="00014770"/>
    <w:rsid w:val="00015674"/>
    <w:rsid w:val="00015D73"/>
    <w:rsid w:val="000173C9"/>
    <w:rsid w:val="00021588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5D2"/>
    <w:rsid w:val="000346E0"/>
    <w:rsid w:val="00034ED9"/>
    <w:rsid w:val="000351C8"/>
    <w:rsid w:val="00035E3D"/>
    <w:rsid w:val="00036D10"/>
    <w:rsid w:val="00036EED"/>
    <w:rsid w:val="00037C2E"/>
    <w:rsid w:val="00040359"/>
    <w:rsid w:val="00040C55"/>
    <w:rsid w:val="0004179E"/>
    <w:rsid w:val="0004283F"/>
    <w:rsid w:val="00042F78"/>
    <w:rsid w:val="000430E7"/>
    <w:rsid w:val="00044A8C"/>
    <w:rsid w:val="00044DD6"/>
    <w:rsid w:val="00046207"/>
    <w:rsid w:val="0004709C"/>
    <w:rsid w:val="000473B0"/>
    <w:rsid w:val="000475A5"/>
    <w:rsid w:val="00047DC0"/>
    <w:rsid w:val="00050AF1"/>
    <w:rsid w:val="000531B6"/>
    <w:rsid w:val="00053709"/>
    <w:rsid w:val="00056442"/>
    <w:rsid w:val="000568B8"/>
    <w:rsid w:val="00056B8C"/>
    <w:rsid w:val="00057B67"/>
    <w:rsid w:val="00060A3D"/>
    <w:rsid w:val="00060E4F"/>
    <w:rsid w:val="00060FB2"/>
    <w:rsid w:val="0006114F"/>
    <w:rsid w:val="00061470"/>
    <w:rsid w:val="00061968"/>
    <w:rsid w:val="00061E50"/>
    <w:rsid w:val="00061FED"/>
    <w:rsid w:val="00062985"/>
    <w:rsid w:val="00064D7F"/>
    <w:rsid w:val="00065427"/>
    <w:rsid w:val="00066D66"/>
    <w:rsid w:val="00067907"/>
    <w:rsid w:val="000702DB"/>
    <w:rsid w:val="00071E5D"/>
    <w:rsid w:val="00073542"/>
    <w:rsid w:val="000740C4"/>
    <w:rsid w:val="00075DD1"/>
    <w:rsid w:val="00077E9B"/>
    <w:rsid w:val="000821DA"/>
    <w:rsid w:val="00082A97"/>
    <w:rsid w:val="00082C48"/>
    <w:rsid w:val="00082CC8"/>
    <w:rsid w:val="000835E1"/>
    <w:rsid w:val="00083997"/>
    <w:rsid w:val="00085EF8"/>
    <w:rsid w:val="00091651"/>
    <w:rsid w:val="00092C3F"/>
    <w:rsid w:val="0009328C"/>
    <w:rsid w:val="00093370"/>
    <w:rsid w:val="00093E9F"/>
    <w:rsid w:val="00094202"/>
    <w:rsid w:val="000946A8"/>
    <w:rsid w:val="000946E6"/>
    <w:rsid w:val="000947AE"/>
    <w:rsid w:val="00095938"/>
    <w:rsid w:val="00096067"/>
    <w:rsid w:val="00096335"/>
    <w:rsid w:val="00096622"/>
    <w:rsid w:val="00097B5D"/>
    <w:rsid w:val="00097FC7"/>
    <w:rsid w:val="000A099C"/>
    <w:rsid w:val="000A10FE"/>
    <w:rsid w:val="000A13CF"/>
    <w:rsid w:val="000A17C0"/>
    <w:rsid w:val="000A1AB5"/>
    <w:rsid w:val="000A2C84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266D"/>
    <w:rsid w:val="000C38AA"/>
    <w:rsid w:val="000C508F"/>
    <w:rsid w:val="000C5D80"/>
    <w:rsid w:val="000C6CA4"/>
    <w:rsid w:val="000C74AD"/>
    <w:rsid w:val="000D216D"/>
    <w:rsid w:val="000D2A73"/>
    <w:rsid w:val="000D2FEB"/>
    <w:rsid w:val="000D3132"/>
    <w:rsid w:val="000D4ACF"/>
    <w:rsid w:val="000D5D60"/>
    <w:rsid w:val="000D5EF6"/>
    <w:rsid w:val="000D60B9"/>
    <w:rsid w:val="000D66F6"/>
    <w:rsid w:val="000D6882"/>
    <w:rsid w:val="000E0BF4"/>
    <w:rsid w:val="000E1A35"/>
    <w:rsid w:val="000E267D"/>
    <w:rsid w:val="000E26E2"/>
    <w:rsid w:val="000E2E3D"/>
    <w:rsid w:val="000E467D"/>
    <w:rsid w:val="000E4C1A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EB1"/>
    <w:rsid w:val="000F2F86"/>
    <w:rsid w:val="000F308B"/>
    <w:rsid w:val="000F32BD"/>
    <w:rsid w:val="000F4A7A"/>
    <w:rsid w:val="000F4D30"/>
    <w:rsid w:val="000F5129"/>
    <w:rsid w:val="000F62CD"/>
    <w:rsid w:val="000F6452"/>
    <w:rsid w:val="000F64A2"/>
    <w:rsid w:val="00101B30"/>
    <w:rsid w:val="001026B8"/>
    <w:rsid w:val="00102C41"/>
    <w:rsid w:val="001030E0"/>
    <w:rsid w:val="00103862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2D3D"/>
    <w:rsid w:val="001134A3"/>
    <w:rsid w:val="001136AC"/>
    <w:rsid w:val="00113D58"/>
    <w:rsid w:val="001145AA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DFD"/>
    <w:rsid w:val="00125839"/>
    <w:rsid w:val="00126A23"/>
    <w:rsid w:val="00127A45"/>
    <w:rsid w:val="0013035C"/>
    <w:rsid w:val="00132AC6"/>
    <w:rsid w:val="00133B78"/>
    <w:rsid w:val="00133BCF"/>
    <w:rsid w:val="00134331"/>
    <w:rsid w:val="00134F11"/>
    <w:rsid w:val="00135619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653"/>
    <w:rsid w:val="00143C44"/>
    <w:rsid w:val="00144B19"/>
    <w:rsid w:val="00144FAD"/>
    <w:rsid w:val="00147B27"/>
    <w:rsid w:val="001509E0"/>
    <w:rsid w:val="001525FB"/>
    <w:rsid w:val="00153123"/>
    <w:rsid w:val="00154276"/>
    <w:rsid w:val="001542DB"/>
    <w:rsid w:val="00155077"/>
    <w:rsid w:val="001550C2"/>
    <w:rsid w:val="001552C4"/>
    <w:rsid w:val="001552D2"/>
    <w:rsid w:val="00156E2A"/>
    <w:rsid w:val="0015756F"/>
    <w:rsid w:val="0016089C"/>
    <w:rsid w:val="001609D1"/>
    <w:rsid w:val="0016326C"/>
    <w:rsid w:val="0016429D"/>
    <w:rsid w:val="00171E8F"/>
    <w:rsid w:val="0017232F"/>
    <w:rsid w:val="00175C93"/>
    <w:rsid w:val="00176265"/>
    <w:rsid w:val="001814CF"/>
    <w:rsid w:val="00181D31"/>
    <w:rsid w:val="001831B1"/>
    <w:rsid w:val="0018364A"/>
    <w:rsid w:val="00183D1E"/>
    <w:rsid w:val="00184B8B"/>
    <w:rsid w:val="0018638E"/>
    <w:rsid w:val="00186E34"/>
    <w:rsid w:val="00187650"/>
    <w:rsid w:val="00190BF8"/>
    <w:rsid w:val="0019146E"/>
    <w:rsid w:val="0019498F"/>
    <w:rsid w:val="0019511B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5CE"/>
    <w:rsid w:val="001B28C3"/>
    <w:rsid w:val="001B3A7C"/>
    <w:rsid w:val="001B3A8A"/>
    <w:rsid w:val="001B3E46"/>
    <w:rsid w:val="001B465F"/>
    <w:rsid w:val="001B4BCD"/>
    <w:rsid w:val="001B50EB"/>
    <w:rsid w:val="001B5E07"/>
    <w:rsid w:val="001B6F01"/>
    <w:rsid w:val="001C0A87"/>
    <w:rsid w:val="001C53CB"/>
    <w:rsid w:val="001C56AC"/>
    <w:rsid w:val="001C76CA"/>
    <w:rsid w:val="001C7EB8"/>
    <w:rsid w:val="001D0001"/>
    <w:rsid w:val="001D07F5"/>
    <w:rsid w:val="001D104D"/>
    <w:rsid w:val="001D14F3"/>
    <w:rsid w:val="001D2B60"/>
    <w:rsid w:val="001D2DCA"/>
    <w:rsid w:val="001D42CA"/>
    <w:rsid w:val="001D4C34"/>
    <w:rsid w:val="001D5307"/>
    <w:rsid w:val="001D57E8"/>
    <w:rsid w:val="001D5AC7"/>
    <w:rsid w:val="001D6413"/>
    <w:rsid w:val="001D7666"/>
    <w:rsid w:val="001D7F0B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249D"/>
    <w:rsid w:val="002029EF"/>
    <w:rsid w:val="00203788"/>
    <w:rsid w:val="00203848"/>
    <w:rsid w:val="00203F23"/>
    <w:rsid w:val="002046A0"/>
    <w:rsid w:val="00204F9E"/>
    <w:rsid w:val="0020566F"/>
    <w:rsid w:val="00205F0E"/>
    <w:rsid w:val="00206083"/>
    <w:rsid w:val="00206C79"/>
    <w:rsid w:val="00206F82"/>
    <w:rsid w:val="002071EC"/>
    <w:rsid w:val="00207602"/>
    <w:rsid w:val="00207717"/>
    <w:rsid w:val="002079BF"/>
    <w:rsid w:val="002102F9"/>
    <w:rsid w:val="00212974"/>
    <w:rsid w:val="00212AB7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1FFD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E87"/>
    <w:rsid w:val="002469EA"/>
    <w:rsid w:val="00251488"/>
    <w:rsid w:val="002516A7"/>
    <w:rsid w:val="002516CA"/>
    <w:rsid w:val="00253538"/>
    <w:rsid w:val="00253E2B"/>
    <w:rsid w:val="00254029"/>
    <w:rsid w:val="00254828"/>
    <w:rsid w:val="002557BA"/>
    <w:rsid w:val="00255D6E"/>
    <w:rsid w:val="00256041"/>
    <w:rsid w:val="002561E0"/>
    <w:rsid w:val="00256403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6C77"/>
    <w:rsid w:val="00267325"/>
    <w:rsid w:val="00267341"/>
    <w:rsid w:val="00267CE7"/>
    <w:rsid w:val="0027089D"/>
    <w:rsid w:val="00270F5F"/>
    <w:rsid w:val="002717B3"/>
    <w:rsid w:val="00271C5E"/>
    <w:rsid w:val="00272945"/>
    <w:rsid w:val="00274194"/>
    <w:rsid w:val="0027565D"/>
    <w:rsid w:val="0027606C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0E26"/>
    <w:rsid w:val="00292EB8"/>
    <w:rsid w:val="00292EEA"/>
    <w:rsid w:val="0029421D"/>
    <w:rsid w:val="002951B9"/>
    <w:rsid w:val="00295BD0"/>
    <w:rsid w:val="00295CB3"/>
    <w:rsid w:val="002A14FF"/>
    <w:rsid w:val="002A1CA5"/>
    <w:rsid w:val="002A286D"/>
    <w:rsid w:val="002A3B2F"/>
    <w:rsid w:val="002A3C5C"/>
    <w:rsid w:val="002A4259"/>
    <w:rsid w:val="002A58F7"/>
    <w:rsid w:val="002A5F91"/>
    <w:rsid w:val="002B1D65"/>
    <w:rsid w:val="002B2696"/>
    <w:rsid w:val="002B34D5"/>
    <w:rsid w:val="002B3520"/>
    <w:rsid w:val="002B36D5"/>
    <w:rsid w:val="002B53A0"/>
    <w:rsid w:val="002B5A18"/>
    <w:rsid w:val="002B5D4F"/>
    <w:rsid w:val="002B680C"/>
    <w:rsid w:val="002B6D63"/>
    <w:rsid w:val="002B7A19"/>
    <w:rsid w:val="002C05A9"/>
    <w:rsid w:val="002C071C"/>
    <w:rsid w:val="002C0D04"/>
    <w:rsid w:val="002C1503"/>
    <w:rsid w:val="002C3681"/>
    <w:rsid w:val="002C4385"/>
    <w:rsid w:val="002C519B"/>
    <w:rsid w:val="002C5A9B"/>
    <w:rsid w:val="002C5ABE"/>
    <w:rsid w:val="002C604E"/>
    <w:rsid w:val="002D06FE"/>
    <w:rsid w:val="002D0AD2"/>
    <w:rsid w:val="002D0E48"/>
    <w:rsid w:val="002D2350"/>
    <w:rsid w:val="002D25DF"/>
    <w:rsid w:val="002D2619"/>
    <w:rsid w:val="002D3347"/>
    <w:rsid w:val="002D3940"/>
    <w:rsid w:val="002D4915"/>
    <w:rsid w:val="002D4941"/>
    <w:rsid w:val="002D55E4"/>
    <w:rsid w:val="002D6252"/>
    <w:rsid w:val="002D66C8"/>
    <w:rsid w:val="002D72C7"/>
    <w:rsid w:val="002D78EB"/>
    <w:rsid w:val="002D7DAB"/>
    <w:rsid w:val="002E03F5"/>
    <w:rsid w:val="002E061B"/>
    <w:rsid w:val="002E0889"/>
    <w:rsid w:val="002E0A9C"/>
    <w:rsid w:val="002E0E5A"/>
    <w:rsid w:val="002E18AC"/>
    <w:rsid w:val="002E2EBC"/>
    <w:rsid w:val="002E2F03"/>
    <w:rsid w:val="002E38E8"/>
    <w:rsid w:val="002E3ADB"/>
    <w:rsid w:val="002E3BD1"/>
    <w:rsid w:val="002E41BF"/>
    <w:rsid w:val="002E452A"/>
    <w:rsid w:val="002E5A00"/>
    <w:rsid w:val="002E6301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0D6"/>
    <w:rsid w:val="002F537A"/>
    <w:rsid w:val="002F57DB"/>
    <w:rsid w:val="0030008A"/>
    <w:rsid w:val="003018CD"/>
    <w:rsid w:val="00301E52"/>
    <w:rsid w:val="003022F5"/>
    <w:rsid w:val="00304933"/>
    <w:rsid w:val="0030561D"/>
    <w:rsid w:val="003060EB"/>
    <w:rsid w:val="00306673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F54"/>
    <w:rsid w:val="00320DC6"/>
    <w:rsid w:val="0032161E"/>
    <w:rsid w:val="003230B9"/>
    <w:rsid w:val="00324494"/>
    <w:rsid w:val="003257EE"/>
    <w:rsid w:val="00326ECB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40B15"/>
    <w:rsid w:val="0034127B"/>
    <w:rsid w:val="003424BB"/>
    <w:rsid w:val="00342C8E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80AE7"/>
    <w:rsid w:val="00382077"/>
    <w:rsid w:val="003837C1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7193"/>
    <w:rsid w:val="0039773C"/>
    <w:rsid w:val="0039796C"/>
    <w:rsid w:val="00397DBF"/>
    <w:rsid w:val="00397EE4"/>
    <w:rsid w:val="003A0438"/>
    <w:rsid w:val="003A3C50"/>
    <w:rsid w:val="003A4099"/>
    <w:rsid w:val="003A414E"/>
    <w:rsid w:val="003A527A"/>
    <w:rsid w:val="003A5860"/>
    <w:rsid w:val="003A5941"/>
    <w:rsid w:val="003A6DB0"/>
    <w:rsid w:val="003B0053"/>
    <w:rsid w:val="003B0A19"/>
    <w:rsid w:val="003B1070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0D97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7E7"/>
    <w:rsid w:val="003D68B4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6FF1"/>
    <w:rsid w:val="003F73F9"/>
    <w:rsid w:val="003F747E"/>
    <w:rsid w:val="003F7576"/>
    <w:rsid w:val="00401A68"/>
    <w:rsid w:val="00401B2A"/>
    <w:rsid w:val="004034B5"/>
    <w:rsid w:val="0040416B"/>
    <w:rsid w:val="00404A33"/>
    <w:rsid w:val="00405D64"/>
    <w:rsid w:val="00405E05"/>
    <w:rsid w:val="00407664"/>
    <w:rsid w:val="004078E5"/>
    <w:rsid w:val="004132EB"/>
    <w:rsid w:val="00413792"/>
    <w:rsid w:val="004153AE"/>
    <w:rsid w:val="00415ADF"/>
    <w:rsid w:val="00416396"/>
    <w:rsid w:val="00417356"/>
    <w:rsid w:val="004175EC"/>
    <w:rsid w:val="00420142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238"/>
    <w:rsid w:val="00433E87"/>
    <w:rsid w:val="00434360"/>
    <w:rsid w:val="00434511"/>
    <w:rsid w:val="00434933"/>
    <w:rsid w:val="00434A62"/>
    <w:rsid w:val="00435230"/>
    <w:rsid w:val="00436829"/>
    <w:rsid w:val="0043691D"/>
    <w:rsid w:val="00436E30"/>
    <w:rsid w:val="00437D42"/>
    <w:rsid w:val="00440C24"/>
    <w:rsid w:val="0044175A"/>
    <w:rsid w:val="00441C01"/>
    <w:rsid w:val="00442F2A"/>
    <w:rsid w:val="00442FB6"/>
    <w:rsid w:val="00445EA5"/>
    <w:rsid w:val="004464AC"/>
    <w:rsid w:val="0044697F"/>
    <w:rsid w:val="00450995"/>
    <w:rsid w:val="00451248"/>
    <w:rsid w:val="00452404"/>
    <w:rsid w:val="0045354F"/>
    <w:rsid w:val="00453957"/>
    <w:rsid w:val="004541B3"/>
    <w:rsid w:val="004548DC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2C6C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43D9"/>
    <w:rsid w:val="004948CF"/>
    <w:rsid w:val="00495CE9"/>
    <w:rsid w:val="00495EA7"/>
    <w:rsid w:val="004960BC"/>
    <w:rsid w:val="004964E7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24C0"/>
    <w:rsid w:val="004B3FF9"/>
    <w:rsid w:val="004B513A"/>
    <w:rsid w:val="004B585D"/>
    <w:rsid w:val="004B60E3"/>
    <w:rsid w:val="004B62CB"/>
    <w:rsid w:val="004B6308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678"/>
    <w:rsid w:val="004D7FE2"/>
    <w:rsid w:val="004E07D1"/>
    <w:rsid w:val="004E0CBF"/>
    <w:rsid w:val="004E1F43"/>
    <w:rsid w:val="004E2749"/>
    <w:rsid w:val="004E39A2"/>
    <w:rsid w:val="004E3C76"/>
    <w:rsid w:val="004E43A6"/>
    <w:rsid w:val="004E4AE1"/>
    <w:rsid w:val="004E528E"/>
    <w:rsid w:val="004E62D0"/>
    <w:rsid w:val="004E6EB4"/>
    <w:rsid w:val="004E7762"/>
    <w:rsid w:val="004E7E53"/>
    <w:rsid w:val="004F0E10"/>
    <w:rsid w:val="004F13D7"/>
    <w:rsid w:val="004F1603"/>
    <w:rsid w:val="004F30AB"/>
    <w:rsid w:val="004F3944"/>
    <w:rsid w:val="004F55D2"/>
    <w:rsid w:val="00500D9B"/>
    <w:rsid w:val="005019C7"/>
    <w:rsid w:val="00502B16"/>
    <w:rsid w:val="00502B59"/>
    <w:rsid w:val="00502EF7"/>
    <w:rsid w:val="005033CF"/>
    <w:rsid w:val="00503D7D"/>
    <w:rsid w:val="005047E0"/>
    <w:rsid w:val="00504ABE"/>
    <w:rsid w:val="005054C6"/>
    <w:rsid w:val="005072E6"/>
    <w:rsid w:val="00507321"/>
    <w:rsid w:val="00507412"/>
    <w:rsid w:val="00507F4B"/>
    <w:rsid w:val="0051031F"/>
    <w:rsid w:val="00511181"/>
    <w:rsid w:val="005119E2"/>
    <w:rsid w:val="00511C69"/>
    <w:rsid w:val="00513663"/>
    <w:rsid w:val="00513A87"/>
    <w:rsid w:val="00514462"/>
    <w:rsid w:val="00514D62"/>
    <w:rsid w:val="00515278"/>
    <w:rsid w:val="0051578D"/>
    <w:rsid w:val="00516916"/>
    <w:rsid w:val="0051717D"/>
    <w:rsid w:val="00517BD5"/>
    <w:rsid w:val="00517D5C"/>
    <w:rsid w:val="0052129F"/>
    <w:rsid w:val="00522881"/>
    <w:rsid w:val="0052301C"/>
    <w:rsid w:val="00523131"/>
    <w:rsid w:val="00523586"/>
    <w:rsid w:val="00523679"/>
    <w:rsid w:val="0052399F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733"/>
    <w:rsid w:val="00541C53"/>
    <w:rsid w:val="0054496C"/>
    <w:rsid w:val="005450C9"/>
    <w:rsid w:val="00545F97"/>
    <w:rsid w:val="00546D85"/>
    <w:rsid w:val="00550E7A"/>
    <w:rsid w:val="005525A4"/>
    <w:rsid w:val="0055345E"/>
    <w:rsid w:val="00553AE9"/>
    <w:rsid w:val="00554889"/>
    <w:rsid w:val="00554AF9"/>
    <w:rsid w:val="00554B38"/>
    <w:rsid w:val="005556C0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6A1D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5D6E"/>
    <w:rsid w:val="00587265"/>
    <w:rsid w:val="005873C9"/>
    <w:rsid w:val="00587629"/>
    <w:rsid w:val="005877CD"/>
    <w:rsid w:val="00587E15"/>
    <w:rsid w:val="00590877"/>
    <w:rsid w:val="005912E5"/>
    <w:rsid w:val="00593116"/>
    <w:rsid w:val="00593418"/>
    <w:rsid w:val="00594AB7"/>
    <w:rsid w:val="00595B9E"/>
    <w:rsid w:val="00596449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0C8"/>
    <w:rsid w:val="005B6B2D"/>
    <w:rsid w:val="005B7B81"/>
    <w:rsid w:val="005C1118"/>
    <w:rsid w:val="005C3415"/>
    <w:rsid w:val="005C37BB"/>
    <w:rsid w:val="005C6572"/>
    <w:rsid w:val="005C74E9"/>
    <w:rsid w:val="005D1FD9"/>
    <w:rsid w:val="005D22FA"/>
    <w:rsid w:val="005D2986"/>
    <w:rsid w:val="005D322A"/>
    <w:rsid w:val="005D398C"/>
    <w:rsid w:val="005D5F81"/>
    <w:rsid w:val="005D6E10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24D"/>
    <w:rsid w:val="00612994"/>
    <w:rsid w:val="00612DA5"/>
    <w:rsid w:val="006144A2"/>
    <w:rsid w:val="006166A5"/>
    <w:rsid w:val="00621051"/>
    <w:rsid w:val="0062336F"/>
    <w:rsid w:val="00624C8D"/>
    <w:rsid w:val="00626299"/>
    <w:rsid w:val="00626921"/>
    <w:rsid w:val="00626ABE"/>
    <w:rsid w:val="00626FE0"/>
    <w:rsid w:val="0062720B"/>
    <w:rsid w:val="006272B2"/>
    <w:rsid w:val="006317BB"/>
    <w:rsid w:val="00631807"/>
    <w:rsid w:val="00631AEC"/>
    <w:rsid w:val="0063220C"/>
    <w:rsid w:val="00633B19"/>
    <w:rsid w:val="00633C80"/>
    <w:rsid w:val="0063435D"/>
    <w:rsid w:val="006349EC"/>
    <w:rsid w:val="00634E88"/>
    <w:rsid w:val="0063585E"/>
    <w:rsid w:val="00635973"/>
    <w:rsid w:val="00637420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479E7"/>
    <w:rsid w:val="00651005"/>
    <w:rsid w:val="00652D04"/>
    <w:rsid w:val="00652E02"/>
    <w:rsid w:val="00653429"/>
    <w:rsid w:val="0065478C"/>
    <w:rsid w:val="0065493F"/>
    <w:rsid w:val="00654B84"/>
    <w:rsid w:val="00655252"/>
    <w:rsid w:val="00655B43"/>
    <w:rsid w:val="00656470"/>
    <w:rsid w:val="006566F1"/>
    <w:rsid w:val="006567EE"/>
    <w:rsid w:val="006610D6"/>
    <w:rsid w:val="006610E2"/>
    <w:rsid w:val="0066172E"/>
    <w:rsid w:val="00661D9A"/>
    <w:rsid w:val="00662443"/>
    <w:rsid w:val="00664FC9"/>
    <w:rsid w:val="00665907"/>
    <w:rsid w:val="006673F1"/>
    <w:rsid w:val="00671766"/>
    <w:rsid w:val="0067204B"/>
    <w:rsid w:val="0067214F"/>
    <w:rsid w:val="00672EAD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0DA0"/>
    <w:rsid w:val="006915C9"/>
    <w:rsid w:val="00691B5F"/>
    <w:rsid w:val="00694A16"/>
    <w:rsid w:val="00694EF4"/>
    <w:rsid w:val="00697F47"/>
    <w:rsid w:val="006A021F"/>
    <w:rsid w:val="006A032C"/>
    <w:rsid w:val="006A19F6"/>
    <w:rsid w:val="006A2098"/>
    <w:rsid w:val="006A3502"/>
    <w:rsid w:val="006A363E"/>
    <w:rsid w:val="006A4299"/>
    <w:rsid w:val="006A4E07"/>
    <w:rsid w:val="006A57B4"/>
    <w:rsid w:val="006A5A06"/>
    <w:rsid w:val="006A62BD"/>
    <w:rsid w:val="006A7648"/>
    <w:rsid w:val="006B05A7"/>
    <w:rsid w:val="006B241C"/>
    <w:rsid w:val="006B2599"/>
    <w:rsid w:val="006B5085"/>
    <w:rsid w:val="006B5A6A"/>
    <w:rsid w:val="006B5C80"/>
    <w:rsid w:val="006B5CD4"/>
    <w:rsid w:val="006B64C2"/>
    <w:rsid w:val="006B6B6E"/>
    <w:rsid w:val="006B6EBA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056"/>
    <w:rsid w:val="006D3CBA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910"/>
    <w:rsid w:val="006E6A17"/>
    <w:rsid w:val="006E7163"/>
    <w:rsid w:val="006F02B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17E89"/>
    <w:rsid w:val="007211A0"/>
    <w:rsid w:val="007226EA"/>
    <w:rsid w:val="00722B16"/>
    <w:rsid w:val="00723A97"/>
    <w:rsid w:val="00723C6B"/>
    <w:rsid w:val="007240E1"/>
    <w:rsid w:val="00724626"/>
    <w:rsid w:val="00724868"/>
    <w:rsid w:val="00725034"/>
    <w:rsid w:val="00725D62"/>
    <w:rsid w:val="007262DA"/>
    <w:rsid w:val="00726806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835"/>
    <w:rsid w:val="00741F49"/>
    <w:rsid w:val="007427EF"/>
    <w:rsid w:val="00743137"/>
    <w:rsid w:val="00744FE0"/>
    <w:rsid w:val="00745872"/>
    <w:rsid w:val="00746A52"/>
    <w:rsid w:val="00747037"/>
    <w:rsid w:val="00747244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3EE"/>
    <w:rsid w:val="00772DB3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3A1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853"/>
    <w:rsid w:val="00790C39"/>
    <w:rsid w:val="00790C3D"/>
    <w:rsid w:val="007929B3"/>
    <w:rsid w:val="00792C0D"/>
    <w:rsid w:val="00792F76"/>
    <w:rsid w:val="00793A9D"/>
    <w:rsid w:val="007945A9"/>
    <w:rsid w:val="007945E4"/>
    <w:rsid w:val="00794957"/>
    <w:rsid w:val="00796739"/>
    <w:rsid w:val="00797F75"/>
    <w:rsid w:val="007A0692"/>
    <w:rsid w:val="007A1675"/>
    <w:rsid w:val="007A1C07"/>
    <w:rsid w:val="007A2538"/>
    <w:rsid w:val="007A2DDF"/>
    <w:rsid w:val="007A3316"/>
    <w:rsid w:val="007A33D8"/>
    <w:rsid w:val="007A398C"/>
    <w:rsid w:val="007A3EF4"/>
    <w:rsid w:val="007A474A"/>
    <w:rsid w:val="007A5156"/>
    <w:rsid w:val="007A521E"/>
    <w:rsid w:val="007A52B7"/>
    <w:rsid w:val="007A7909"/>
    <w:rsid w:val="007A7E4C"/>
    <w:rsid w:val="007B0166"/>
    <w:rsid w:val="007B01F3"/>
    <w:rsid w:val="007B12BD"/>
    <w:rsid w:val="007B1409"/>
    <w:rsid w:val="007B1BD8"/>
    <w:rsid w:val="007B3122"/>
    <w:rsid w:val="007B67B4"/>
    <w:rsid w:val="007B6D13"/>
    <w:rsid w:val="007B7311"/>
    <w:rsid w:val="007C0487"/>
    <w:rsid w:val="007C1E46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4537"/>
    <w:rsid w:val="007E559B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78C"/>
    <w:rsid w:val="008011CA"/>
    <w:rsid w:val="008025F0"/>
    <w:rsid w:val="0080580E"/>
    <w:rsid w:val="00805D96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1F9C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2000"/>
    <w:rsid w:val="008326E1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08F"/>
    <w:rsid w:val="00846D6A"/>
    <w:rsid w:val="0084744E"/>
    <w:rsid w:val="0084775E"/>
    <w:rsid w:val="00847BD6"/>
    <w:rsid w:val="00847E8C"/>
    <w:rsid w:val="008511E3"/>
    <w:rsid w:val="00851321"/>
    <w:rsid w:val="00853D02"/>
    <w:rsid w:val="00854917"/>
    <w:rsid w:val="00854D76"/>
    <w:rsid w:val="008565AB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43EF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782"/>
    <w:rsid w:val="00875C5D"/>
    <w:rsid w:val="00876EED"/>
    <w:rsid w:val="008812AC"/>
    <w:rsid w:val="0088365A"/>
    <w:rsid w:val="00886A6C"/>
    <w:rsid w:val="00886CE8"/>
    <w:rsid w:val="008903BA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3789"/>
    <w:rsid w:val="008A5256"/>
    <w:rsid w:val="008A5830"/>
    <w:rsid w:val="008A6155"/>
    <w:rsid w:val="008B0737"/>
    <w:rsid w:val="008B3201"/>
    <w:rsid w:val="008B41B7"/>
    <w:rsid w:val="008B5479"/>
    <w:rsid w:val="008B6C08"/>
    <w:rsid w:val="008B6C90"/>
    <w:rsid w:val="008C07B6"/>
    <w:rsid w:val="008C1348"/>
    <w:rsid w:val="008C159A"/>
    <w:rsid w:val="008C1ABD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2C1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90A"/>
    <w:rsid w:val="008E0BFA"/>
    <w:rsid w:val="008E18E5"/>
    <w:rsid w:val="008E3062"/>
    <w:rsid w:val="008E394B"/>
    <w:rsid w:val="008E4B44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07BB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28B8"/>
    <w:rsid w:val="00923AD0"/>
    <w:rsid w:val="00923B3E"/>
    <w:rsid w:val="00924AE7"/>
    <w:rsid w:val="00925688"/>
    <w:rsid w:val="009300A1"/>
    <w:rsid w:val="0093040B"/>
    <w:rsid w:val="00930964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2574"/>
    <w:rsid w:val="00942AFF"/>
    <w:rsid w:val="009436DF"/>
    <w:rsid w:val="00946092"/>
    <w:rsid w:val="0094622D"/>
    <w:rsid w:val="0094663D"/>
    <w:rsid w:val="00946F38"/>
    <w:rsid w:val="00947658"/>
    <w:rsid w:val="00947B04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2DC4"/>
    <w:rsid w:val="009530C7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098"/>
    <w:rsid w:val="0096060B"/>
    <w:rsid w:val="00960EE0"/>
    <w:rsid w:val="009618F2"/>
    <w:rsid w:val="00963DDD"/>
    <w:rsid w:val="0096431C"/>
    <w:rsid w:val="00964973"/>
    <w:rsid w:val="00964B9C"/>
    <w:rsid w:val="00966BF7"/>
    <w:rsid w:val="00970061"/>
    <w:rsid w:val="009706C4"/>
    <w:rsid w:val="00972244"/>
    <w:rsid w:val="0097299A"/>
    <w:rsid w:val="0097300B"/>
    <w:rsid w:val="00973AF8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28A"/>
    <w:rsid w:val="009854D1"/>
    <w:rsid w:val="00985863"/>
    <w:rsid w:val="00985A5F"/>
    <w:rsid w:val="009873E4"/>
    <w:rsid w:val="00987648"/>
    <w:rsid w:val="00987F55"/>
    <w:rsid w:val="00990F84"/>
    <w:rsid w:val="009924E8"/>
    <w:rsid w:val="0099304A"/>
    <w:rsid w:val="00993093"/>
    <w:rsid w:val="0099333B"/>
    <w:rsid w:val="00994D69"/>
    <w:rsid w:val="009952A0"/>
    <w:rsid w:val="00995B06"/>
    <w:rsid w:val="00995B44"/>
    <w:rsid w:val="00995C51"/>
    <w:rsid w:val="009A0063"/>
    <w:rsid w:val="009A04F0"/>
    <w:rsid w:val="009A0677"/>
    <w:rsid w:val="009A0EA5"/>
    <w:rsid w:val="009A20C0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6FEC"/>
    <w:rsid w:val="009A7DA8"/>
    <w:rsid w:val="009B1BDF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5CF0"/>
    <w:rsid w:val="009D6AB9"/>
    <w:rsid w:val="009D6C9C"/>
    <w:rsid w:val="009D6D6D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5EBF"/>
    <w:rsid w:val="009E6563"/>
    <w:rsid w:val="009E6FA1"/>
    <w:rsid w:val="009E6FED"/>
    <w:rsid w:val="009F0985"/>
    <w:rsid w:val="009F0EBA"/>
    <w:rsid w:val="009F1494"/>
    <w:rsid w:val="009F180A"/>
    <w:rsid w:val="009F1974"/>
    <w:rsid w:val="009F2505"/>
    <w:rsid w:val="009F2990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E69"/>
    <w:rsid w:val="00A22B6D"/>
    <w:rsid w:val="00A23331"/>
    <w:rsid w:val="00A23927"/>
    <w:rsid w:val="00A24797"/>
    <w:rsid w:val="00A250C0"/>
    <w:rsid w:val="00A273D7"/>
    <w:rsid w:val="00A27A51"/>
    <w:rsid w:val="00A27AAF"/>
    <w:rsid w:val="00A3055A"/>
    <w:rsid w:val="00A30589"/>
    <w:rsid w:val="00A3141B"/>
    <w:rsid w:val="00A31C66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3B92"/>
    <w:rsid w:val="00A4458C"/>
    <w:rsid w:val="00A44CFA"/>
    <w:rsid w:val="00A459C3"/>
    <w:rsid w:val="00A4717D"/>
    <w:rsid w:val="00A5055B"/>
    <w:rsid w:val="00A5148D"/>
    <w:rsid w:val="00A53031"/>
    <w:rsid w:val="00A5359D"/>
    <w:rsid w:val="00A53FC2"/>
    <w:rsid w:val="00A54690"/>
    <w:rsid w:val="00A56671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146C"/>
    <w:rsid w:val="00A821D6"/>
    <w:rsid w:val="00A829DB"/>
    <w:rsid w:val="00A82B07"/>
    <w:rsid w:val="00A82CFE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78D2"/>
    <w:rsid w:val="00A97925"/>
    <w:rsid w:val="00A97AAD"/>
    <w:rsid w:val="00A97CB9"/>
    <w:rsid w:val="00AA09D9"/>
    <w:rsid w:val="00AA1E8F"/>
    <w:rsid w:val="00AA227D"/>
    <w:rsid w:val="00AA2451"/>
    <w:rsid w:val="00AA2CA2"/>
    <w:rsid w:val="00AA3DF5"/>
    <w:rsid w:val="00AA4E3D"/>
    <w:rsid w:val="00AA5B5F"/>
    <w:rsid w:val="00AA678A"/>
    <w:rsid w:val="00AA7E6A"/>
    <w:rsid w:val="00AB168D"/>
    <w:rsid w:val="00AB1CD7"/>
    <w:rsid w:val="00AB326B"/>
    <w:rsid w:val="00AB3599"/>
    <w:rsid w:val="00AB432E"/>
    <w:rsid w:val="00AB45DB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2F0C"/>
    <w:rsid w:val="00AC38E8"/>
    <w:rsid w:val="00AC3D50"/>
    <w:rsid w:val="00AC48D1"/>
    <w:rsid w:val="00AC4A91"/>
    <w:rsid w:val="00AC4E4F"/>
    <w:rsid w:val="00AC511D"/>
    <w:rsid w:val="00AC5911"/>
    <w:rsid w:val="00AC7429"/>
    <w:rsid w:val="00AD15CA"/>
    <w:rsid w:val="00AD170F"/>
    <w:rsid w:val="00AD24D8"/>
    <w:rsid w:val="00AD5309"/>
    <w:rsid w:val="00AD6529"/>
    <w:rsid w:val="00AD68CB"/>
    <w:rsid w:val="00AD7250"/>
    <w:rsid w:val="00AE16F7"/>
    <w:rsid w:val="00AE2043"/>
    <w:rsid w:val="00AE2211"/>
    <w:rsid w:val="00AE3575"/>
    <w:rsid w:val="00AE44B3"/>
    <w:rsid w:val="00AE4E4D"/>
    <w:rsid w:val="00AE5BAC"/>
    <w:rsid w:val="00AE64E8"/>
    <w:rsid w:val="00AE7005"/>
    <w:rsid w:val="00AE7B1A"/>
    <w:rsid w:val="00AF0FE0"/>
    <w:rsid w:val="00AF1EF2"/>
    <w:rsid w:val="00AF2B98"/>
    <w:rsid w:val="00AF35E4"/>
    <w:rsid w:val="00AF3C63"/>
    <w:rsid w:val="00AF413A"/>
    <w:rsid w:val="00AF4C43"/>
    <w:rsid w:val="00AF5FD5"/>
    <w:rsid w:val="00AF779F"/>
    <w:rsid w:val="00AF78FE"/>
    <w:rsid w:val="00AF7D5C"/>
    <w:rsid w:val="00B00E81"/>
    <w:rsid w:val="00B01BE4"/>
    <w:rsid w:val="00B02217"/>
    <w:rsid w:val="00B022AF"/>
    <w:rsid w:val="00B02B22"/>
    <w:rsid w:val="00B03A6B"/>
    <w:rsid w:val="00B0582E"/>
    <w:rsid w:val="00B06A4A"/>
    <w:rsid w:val="00B06EFF"/>
    <w:rsid w:val="00B07250"/>
    <w:rsid w:val="00B07ED3"/>
    <w:rsid w:val="00B10920"/>
    <w:rsid w:val="00B10F30"/>
    <w:rsid w:val="00B10FFE"/>
    <w:rsid w:val="00B11A7E"/>
    <w:rsid w:val="00B11C7C"/>
    <w:rsid w:val="00B13808"/>
    <w:rsid w:val="00B138D7"/>
    <w:rsid w:val="00B14027"/>
    <w:rsid w:val="00B140D8"/>
    <w:rsid w:val="00B176E5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4B24"/>
    <w:rsid w:val="00B4568F"/>
    <w:rsid w:val="00B45881"/>
    <w:rsid w:val="00B45E00"/>
    <w:rsid w:val="00B465B6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53E"/>
    <w:rsid w:val="00B62D7C"/>
    <w:rsid w:val="00B635EA"/>
    <w:rsid w:val="00B63DBD"/>
    <w:rsid w:val="00B64375"/>
    <w:rsid w:val="00B64A19"/>
    <w:rsid w:val="00B65968"/>
    <w:rsid w:val="00B65F69"/>
    <w:rsid w:val="00B6609D"/>
    <w:rsid w:val="00B6659B"/>
    <w:rsid w:val="00B670CC"/>
    <w:rsid w:val="00B67263"/>
    <w:rsid w:val="00B67ED2"/>
    <w:rsid w:val="00B7012D"/>
    <w:rsid w:val="00B71093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96"/>
    <w:rsid w:val="00B939A8"/>
    <w:rsid w:val="00B94D2C"/>
    <w:rsid w:val="00B96170"/>
    <w:rsid w:val="00B96339"/>
    <w:rsid w:val="00B975E4"/>
    <w:rsid w:val="00B979D1"/>
    <w:rsid w:val="00BA0731"/>
    <w:rsid w:val="00BA1943"/>
    <w:rsid w:val="00BA2736"/>
    <w:rsid w:val="00BA5A0C"/>
    <w:rsid w:val="00BA6F4D"/>
    <w:rsid w:val="00BA7497"/>
    <w:rsid w:val="00BA798C"/>
    <w:rsid w:val="00BB010D"/>
    <w:rsid w:val="00BB0990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03B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366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6737"/>
    <w:rsid w:val="00BF7442"/>
    <w:rsid w:val="00BF7CA5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2077F"/>
    <w:rsid w:val="00C20A02"/>
    <w:rsid w:val="00C2116C"/>
    <w:rsid w:val="00C21CA4"/>
    <w:rsid w:val="00C235CF"/>
    <w:rsid w:val="00C24644"/>
    <w:rsid w:val="00C26785"/>
    <w:rsid w:val="00C273A0"/>
    <w:rsid w:val="00C275AE"/>
    <w:rsid w:val="00C27724"/>
    <w:rsid w:val="00C277EE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47C58"/>
    <w:rsid w:val="00C50D7F"/>
    <w:rsid w:val="00C5159C"/>
    <w:rsid w:val="00C51AF2"/>
    <w:rsid w:val="00C51D13"/>
    <w:rsid w:val="00C51E25"/>
    <w:rsid w:val="00C5388F"/>
    <w:rsid w:val="00C546F9"/>
    <w:rsid w:val="00C55ECC"/>
    <w:rsid w:val="00C56FDB"/>
    <w:rsid w:val="00C5761A"/>
    <w:rsid w:val="00C57C79"/>
    <w:rsid w:val="00C61298"/>
    <w:rsid w:val="00C62BBE"/>
    <w:rsid w:val="00C64310"/>
    <w:rsid w:val="00C654C4"/>
    <w:rsid w:val="00C656C5"/>
    <w:rsid w:val="00C65CA5"/>
    <w:rsid w:val="00C6615A"/>
    <w:rsid w:val="00C66D95"/>
    <w:rsid w:val="00C7005D"/>
    <w:rsid w:val="00C703F5"/>
    <w:rsid w:val="00C70A70"/>
    <w:rsid w:val="00C70C71"/>
    <w:rsid w:val="00C70F81"/>
    <w:rsid w:val="00C71BFE"/>
    <w:rsid w:val="00C71EB9"/>
    <w:rsid w:val="00C74A58"/>
    <w:rsid w:val="00C770DF"/>
    <w:rsid w:val="00C77339"/>
    <w:rsid w:val="00C808EF"/>
    <w:rsid w:val="00C80B07"/>
    <w:rsid w:val="00C80C8A"/>
    <w:rsid w:val="00C80D26"/>
    <w:rsid w:val="00C81F6D"/>
    <w:rsid w:val="00C8204D"/>
    <w:rsid w:val="00C824D4"/>
    <w:rsid w:val="00C82BBF"/>
    <w:rsid w:val="00C8568B"/>
    <w:rsid w:val="00C8667F"/>
    <w:rsid w:val="00C8697B"/>
    <w:rsid w:val="00C872EC"/>
    <w:rsid w:val="00C879C9"/>
    <w:rsid w:val="00C87B45"/>
    <w:rsid w:val="00C9193C"/>
    <w:rsid w:val="00C921CE"/>
    <w:rsid w:val="00C926DE"/>
    <w:rsid w:val="00C92708"/>
    <w:rsid w:val="00C930C0"/>
    <w:rsid w:val="00C93C96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65DC"/>
    <w:rsid w:val="00CA66C7"/>
    <w:rsid w:val="00CA69F9"/>
    <w:rsid w:val="00CA7834"/>
    <w:rsid w:val="00CA7ADC"/>
    <w:rsid w:val="00CA7E80"/>
    <w:rsid w:val="00CB1829"/>
    <w:rsid w:val="00CB2214"/>
    <w:rsid w:val="00CB2673"/>
    <w:rsid w:val="00CB3F34"/>
    <w:rsid w:val="00CB5A88"/>
    <w:rsid w:val="00CB5CD2"/>
    <w:rsid w:val="00CB73E5"/>
    <w:rsid w:val="00CB751C"/>
    <w:rsid w:val="00CC3053"/>
    <w:rsid w:val="00CC3C03"/>
    <w:rsid w:val="00CC4768"/>
    <w:rsid w:val="00CC52B1"/>
    <w:rsid w:val="00CC55AA"/>
    <w:rsid w:val="00CC5BB2"/>
    <w:rsid w:val="00CC6413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346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0A3C"/>
    <w:rsid w:val="00D13D67"/>
    <w:rsid w:val="00D14703"/>
    <w:rsid w:val="00D149B7"/>
    <w:rsid w:val="00D14C03"/>
    <w:rsid w:val="00D1554D"/>
    <w:rsid w:val="00D15640"/>
    <w:rsid w:val="00D15E73"/>
    <w:rsid w:val="00D16091"/>
    <w:rsid w:val="00D16F9E"/>
    <w:rsid w:val="00D17033"/>
    <w:rsid w:val="00D17186"/>
    <w:rsid w:val="00D20003"/>
    <w:rsid w:val="00D218FD"/>
    <w:rsid w:val="00D2232F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37D59"/>
    <w:rsid w:val="00D40A2B"/>
    <w:rsid w:val="00D40CC5"/>
    <w:rsid w:val="00D424F4"/>
    <w:rsid w:val="00D432AE"/>
    <w:rsid w:val="00D43D64"/>
    <w:rsid w:val="00D442D3"/>
    <w:rsid w:val="00D44687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EA1"/>
    <w:rsid w:val="00D572D4"/>
    <w:rsid w:val="00D57744"/>
    <w:rsid w:val="00D605FE"/>
    <w:rsid w:val="00D61237"/>
    <w:rsid w:val="00D639D2"/>
    <w:rsid w:val="00D63D82"/>
    <w:rsid w:val="00D65836"/>
    <w:rsid w:val="00D66340"/>
    <w:rsid w:val="00D67A94"/>
    <w:rsid w:val="00D67C0B"/>
    <w:rsid w:val="00D67EBD"/>
    <w:rsid w:val="00D701EE"/>
    <w:rsid w:val="00D70798"/>
    <w:rsid w:val="00D71C57"/>
    <w:rsid w:val="00D72241"/>
    <w:rsid w:val="00D7245A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1D92"/>
    <w:rsid w:val="00D821CA"/>
    <w:rsid w:val="00D82DF2"/>
    <w:rsid w:val="00D83D75"/>
    <w:rsid w:val="00D84BA2"/>
    <w:rsid w:val="00D8510A"/>
    <w:rsid w:val="00D85A91"/>
    <w:rsid w:val="00D85F6E"/>
    <w:rsid w:val="00D87D27"/>
    <w:rsid w:val="00D87F86"/>
    <w:rsid w:val="00D87FB0"/>
    <w:rsid w:val="00D904C0"/>
    <w:rsid w:val="00D91389"/>
    <w:rsid w:val="00D9140D"/>
    <w:rsid w:val="00D91EC3"/>
    <w:rsid w:val="00D91F07"/>
    <w:rsid w:val="00D92208"/>
    <w:rsid w:val="00D9323F"/>
    <w:rsid w:val="00D93765"/>
    <w:rsid w:val="00D93B86"/>
    <w:rsid w:val="00D943FA"/>
    <w:rsid w:val="00D9469F"/>
    <w:rsid w:val="00D94A1C"/>
    <w:rsid w:val="00D96645"/>
    <w:rsid w:val="00D96D78"/>
    <w:rsid w:val="00D96EF0"/>
    <w:rsid w:val="00D97FF5"/>
    <w:rsid w:val="00DA0728"/>
    <w:rsid w:val="00DA125C"/>
    <w:rsid w:val="00DA39B8"/>
    <w:rsid w:val="00DA419C"/>
    <w:rsid w:val="00DA4842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8D0"/>
    <w:rsid w:val="00DD3C2C"/>
    <w:rsid w:val="00DD3F3F"/>
    <w:rsid w:val="00DD544C"/>
    <w:rsid w:val="00DD5501"/>
    <w:rsid w:val="00DD63CB"/>
    <w:rsid w:val="00DD6C6D"/>
    <w:rsid w:val="00DD6CB3"/>
    <w:rsid w:val="00DE0BBE"/>
    <w:rsid w:val="00DE1480"/>
    <w:rsid w:val="00DE4B40"/>
    <w:rsid w:val="00DE61A3"/>
    <w:rsid w:val="00DE677E"/>
    <w:rsid w:val="00DE69BF"/>
    <w:rsid w:val="00DF0953"/>
    <w:rsid w:val="00DF1FBD"/>
    <w:rsid w:val="00DF21DA"/>
    <w:rsid w:val="00DF3EA0"/>
    <w:rsid w:val="00DF452C"/>
    <w:rsid w:val="00DF6DC3"/>
    <w:rsid w:val="00DF6EA4"/>
    <w:rsid w:val="00DF79D8"/>
    <w:rsid w:val="00DF7CB7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137C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7C7"/>
    <w:rsid w:val="00E23920"/>
    <w:rsid w:val="00E23E46"/>
    <w:rsid w:val="00E2445F"/>
    <w:rsid w:val="00E25307"/>
    <w:rsid w:val="00E255DF"/>
    <w:rsid w:val="00E259D7"/>
    <w:rsid w:val="00E259F4"/>
    <w:rsid w:val="00E25D5D"/>
    <w:rsid w:val="00E274BD"/>
    <w:rsid w:val="00E30411"/>
    <w:rsid w:val="00E334F0"/>
    <w:rsid w:val="00E340D1"/>
    <w:rsid w:val="00E34747"/>
    <w:rsid w:val="00E3666C"/>
    <w:rsid w:val="00E37C02"/>
    <w:rsid w:val="00E4090B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503CF"/>
    <w:rsid w:val="00E51708"/>
    <w:rsid w:val="00E536B1"/>
    <w:rsid w:val="00E541A6"/>
    <w:rsid w:val="00E5489A"/>
    <w:rsid w:val="00E55678"/>
    <w:rsid w:val="00E55E9A"/>
    <w:rsid w:val="00E561B5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3F2A"/>
    <w:rsid w:val="00E65604"/>
    <w:rsid w:val="00E658D1"/>
    <w:rsid w:val="00E65FC3"/>
    <w:rsid w:val="00E66106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D8C"/>
    <w:rsid w:val="00E75F7A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415"/>
    <w:rsid w:val="00E87CFF"/>
    <w:rsid w:val="00E9181B"/>
    <w:rsid w:val="00E94F4A"/>
    <w:rsid w:val="00E958A7"/>
    <w:rsid w:val="00E970EF"/>
    <w:rsid w:val="00EA1599"/>
    <w:rsid w:val="00EA2683"/>
    <w:rsid w:val="00EA311F"/>
    <w:rsid w:val="00EA3D5F"/>
    <w:rsid w:val="00EA52C1"/>
    <w:rsid w:val="00EA6723"/>
    <w:rsid w:val="00EA6E5D"/>
    <w:rsid w:val="00EA7314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68E5"/>
    <w:rsid w:val="00EC6C45"/>
    <w:rsid w:val="00ED11F1"/>
    <w:rsid w:val="00ED13A1"/>
    <w:rsid w:val="00ED1CCE"/>
    <w:rsid w:val="00ED1CDC"/>
    <w:rsid w:val="00ED1EC3"/>
    <w:rsid w:val="00ED38C8"/>
    <w:rsid w:val="00ED6C35"/>
    <w:rsid w:val="00ED6F4F"/>
    <w:rsid w:val="00ED73B2"/>
    <w:rsid w:val="00ED7F9F"/>
    <w:rsid w:val="00EE136F"/>
    <w:rsid w:val="00EE150E"/>
    <w:rsid w:val="00EE1773"/>
    <w:rsid w:val="00EE2104"/>
    <w:rsid w:val="00EE21CD"/>
    <w:rsid w:val="00EE2A13"/>
    <w:rsid w:val="00EE3473"/>
    <w:rsid w:val="00EE396B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97"/>
    <w:rsid w:val="00EF6D75"/>
    <w:rsid w:val="00F00469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4CB"/>
    <w:rsid w:val="00F129D6"/>
    <w:rsid w:val="00F12CB7"/>
    <w:rsid w:val="00F13051"/>
    <w:rsid w:val="00F149E4"/>
    <w:rsid w:val="00F14B61"/>
    <w:rsid w:val="00F16D9C"/>
    <w:rsid w:val="00F16FE7"/>
    <w:rsid w:val="00F17BD4"/>
    <w:rsid w:val="00F21019"/>
    <w:rsid w:val="00F21AB8"/>
    <w:rsid w:val="00F2323B"/>
    <w:rsid w:val="00F23876"/>
    <w:rsid w:val="00F23A4B"/>
    <w:rsid w:val="00F23E71"/>
    <w:rsid w:val="00F2446B"/>
    <w:rsid w:val="00F252BF"/>
    <w:rsid w:val="00F254FE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45180"/>
    <w:rsid w:val="00F5106D"/>
    <w:rsid w:val="00F53417"/>
    <w:rsid w:val="00F53C02"/>
    <w:rsid w:val="00F54646"/>
    <w:rsid w:val="00F54BB6"/>
    <w:rsid w:val="00F551F6"/>
    <w:rsid w:val="00F555C7"/>
    <w:rsid w:val="00F5618B"/>
    <w:rsid w:val="00F564E3"/>
    <w:rsid w:val="00F56DB8"/>
    <w:rsid w:val="00F56DDE"/>
    <w:rsid w:val="00F57963"/>
    <w:rsid w:val="00F61F0F"/>
    <w:rsid w:val="00F627B2"/>
    <w:rsid w:val="00F62D14"/>
    <w:rsid w:val="00F63832"/>
    <w:rsid w:val="00F64A73"/>
    <w:rsid w:val="00F669C1"/>
    <w:rsid w:val="00F7057A"/>
    <w:rsid w:val="00F71048"/>
    <w:rsid w:val="00F710D5"/>
    <w:rsid w:val="00F7626F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4C9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4D1E"/>
    <w:rsid w:val="00F95E5C"/>
    <w:rsid w:val="00F969E0"/>
    <w:rsid w:val="00F97378"/>
    <w:rsid w:val="00F97B4B"/>
    <w:rsid w:val="00F97D70"/>
    <w:rsid w:val="00FA0DA3"/>
    <w:rsid w:val="00FA1DD8"/>
    <w:rsid w:val="00FA205D"/>
    <w:rsid w:val="00FA215B"/>
    <w:rsid w:val="00FA24A2"/>
    <w:rsid w:val="00FA34A5"/>
    <w:rsid w:val="00FA419C"/>
    <w:rsid w:val="00FA6A72"/>
    <w:rsid w:val="00FA6F95"/>
    <w:rsid w:val="00FA7510"/>
    <w:rsid w:val="00FB0663"/>
    <w:rsid w:val="00FB06EC"/>
    <w:rsid w:val="00FB1062"/>
    <w:rsid w:val="00FB2083"/>
    <w:rsid w:val="00FB3022"/>
    <w:rsid w:val="00FB418D"/>
    <w:rsid w:val="00FB41D2"/>
    <w:rsid w:val="00FB444B"/>
    <w:rsid w:val="00FB4ADB"/>
    <w:rsid w:val="00FB4D95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5246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3E27"/>
    <w:rsid w:val="00FE4909"/>
    <w:rsid w:val="00FE661F"/>
    <w:rsid w:val="00FE77DC"/>
    <w:rsid w:val="00FF0015"/>
    <w:rsid w:val="00FF150F"/>
    <w:rsid w:val="00FF1774"/>
    <w:rsid w:val="00FF2879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D57223-1B6A-4EEA-BF29-A8814ED3B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737</TotalTime>
  <Pages>10</Pages>
  <Words>1645</Words>
  <Characters>12367</Characters>
  <Application>Microsoft Office Word</Application>
  <DocSecurity>0</DocSecurity>
  <Lines>103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13</cp:revision>
  <cp:lastPrinted>2015-12-01T01:46:00Z</cp:lastPrinted>
  <dcterms:created xsi:type="dcterms:W3CDTF">2015-09-28T23:25:00Z</dcterms:created>
  <dcterms:modified xsi:type="dcterms:W3CDTF">2015-12-01T01:46:00Z</dcterms:modified>
</cp:coreProperties>
</file>