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6.25pt" o:ole="" fillcolor="window">
                  <v:imagedata r:id="rId8" o:title=""/>
                </v:shape>
                <o:OLEObject Type="Embed" ProgID="Word.Picture.8" ShapeID="_x0000_i1025" DrawAspect="Content" ObjectID="_1512806744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proofErr w:type="spellStart"/>
            <w:r w:rsidRPr="00396428">
              <w:rPr>
                <w:b/>
                <w:szCs w:val="28"/>
              </w:rPr>
              <w:t>П</w:t>
            </w:r>
            <w:proofErr w:type="spellEnd"/>
            <w:r w:rsidRPr="00396428">
              <w:rPr>
                <w:b/>
                <w:szCs w:val="28"/>
              </w:rPr>
              <w:t xml:space="preserve"> </w:t>
            </w:r>
            <w:proofErr w:type="spellStart"/>
            <w:r w:rsidRPr="00396428">
              <w:rPr>
                <w:b/>
                <w:szCs w:val="28"/>
              </w:rPr>
              <w:t>Р</w:t>
            </w:r>
            <w:proofErr w:type="spellEnd"/>
            <w:r w:rsidRPr="00396428">
              <w:rPr>
                <w:b/>
                <w:szCs w:val="28"/>
              </w:rPr>
              <w:t xml:space="preserve">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444376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AE64E8">
              <w:rPr>
                <w:szCs w:val="28"/>
              </w:rPr>
              <w:t>.1</w:t>
            </w:r>
            <w:r>
              <w:rPr>
                <w:szCs w:val="28"/>
              </w:rPr>
              <w:t>2</w:t>
            </w:r>
            <w:r w:rsidR="00F07852" w:rsidRPr="006B7CF7">
              <w:rPr>
                <w:szCs w:val="28"/>
              </w:rPr>
              <w:t>.201</w:t>
            </w:r>
            <w:r w:rsidR="001E6564">
              <w:rPr>
                <w:szCs w:val="28"/>
              </w:rPr>
              <w:t>5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444376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75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B00E81" w:rsidRDefault="00B00E81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5C74E9" w:rsidRDefault="0041639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  <w:r w:rsidR="00444376">
              <w:rPr>
                <w:szCs w:val="28"/>
              </w:rPr>
              <w:t>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AE64E8" w:rsidRPr="006B7CF7" w:rsidRDefault="00AE64E8" w:rsidP="00AE64E8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94422B">
              <w:rPr>
                <w:szCs w:val="28"/>
              </w:rPr>
              <w:t>Абермит</w:t>
            </w:r>
            <w:proofErr w:type="spellEnd"/>
            <w:r w:rsidRPr="0094422B">
              <w:rPr>
                <w:szCs w:val="28"/>
              </w:rPr>
              <w:t xml:space="preserve"> А.Э., начальник отдела надзора в сфере использования </w:t>
            </w:r>
            <w:proofErr w:type="spellStart"/>
            <w:r w:rsidRPr="0094422B">
              <w:rPr>
                <w:szCs w:val="28"/>
              </w:rPr>
              <w:t>РЭС</w:t>
            </w:r>
            <w:proofErr w:type="spellEnd"/>
            <w:r w:rsidRPr="0094422B">
              <w:rPr>
                <w:szCs w:val="28"/>
              </w:rPr>
              <w:t xml:space="preserve"> и </w:t>
            </w:r>
            <w:proofErr w:type="spellStart"/>
            <w:r w:rsidRPr="0094422B">
              <w:rPr>
                <w:szCs w:val="28"/>
              </w:rPr>
              <w:t>ВЧУ</w:t>
            </w:r>
            <w:proofErr w:type="spellEnd"/>
            <w:r w:rsidRPr="0094422B">
              <w:rPr>
                <w:szCs w:val="28"/>
              </w:rPr>
              <w:t xml:space="preserve"> управления </w:t>
            </w:r>
            <w:proofErr w:type="spellStart"/>
            <w:r w:rsidRPr="0094422B">
              <w:rPr>
                <w:szCs w:val="28"/>
              </w:rPr>
              <w:t>Роскомнадзора</w:t>
            </w:r>
            <w:proofErr w:type="spellEnd"/>
            <w:r w:rsidRPr="0094422B">
              <w:rPr>
                <w:szCs w:val="28"/>
              </w:rPr>
              <w:t xml:space="preserve"> по Приморскому краю;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>Агапова Ю.В., директор негосударственного детского сада "</w:t>
            </w:r>
            <w:proofErr w:type="spellStart"/>
            <w:r w:rsidRPr="0094422B">
              <w:rPr>
                <w:szCs w:val="28"/>
              </w:rPr>
              <w:t>Гусельки</w:t>
            </w:r>
            <w:proofErr w:type="spellEnd"/>
            <w:r w:rsidRPr="0094422B">
              <w:rPr>
                <w:szCs w:val="28"/>
              </w:rPr>
              <w:t>"</w:t>
            </w:r>
            <w:r w:rsidR="0094422B" w:rsidRPr="0094422B">
              <w:rPr>
                <w:szCs w:val="28"/>
              </w:rPr>
              <w:t>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Агафонова Е.Г., директор </w:t>
            </w:r>
            <w:proofErr w:type="spellStart"/>
            <w:r w:rsidRPr="00A5148D">
              <w:rPr>
                <w:szCs w:val="28"/>
              </w:rPr>
              <w:t>ГУ</w:t>
            </w:r>
            <w:proofErr w:type="spellEnd"/>
            <w:r w:rsidRPr="00A5148D">
              <w:rPr>
                <w:szCs w:val="28"/>
              </w:rPr>
              <w:t xml:space="preserve"> "Территориальный фонд обязательного медицинского страхования Приморского края"</w:t>
            </w:r>
            <w:r>
              <w:rPr>
                <w:szCs w:val="28"/>
              </w:rPr>
              <w:t>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Барабаш 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Васенков М.В., технический директор Приморского филиала </w:t>
            </w:r>
            <w:proofErr w:type="spellStart"/>
            <w:r w:rsidRPr="0094422B">
              <w:rPr>
                <w:szCs w:val="28"/>
              </w:rPr>
              <w:t>ПАО</w:t>
            </w:r>
            <w:proofErr w:type="spellEnd"/>
            <w:r w:rsidRPr="0094422B">
              <w:rPr>
                <w:szCs w:val="28"/>
              </w:rPr>
              <w:t xml:space="preserve"> "</w:t>
            </w:r>
            <w:proofErr w:type="spellStart"/>
            <w:r w:rsidRPr="0094422B">
              <w:rPr>
                <w:szCs w:val="28"/>
              </w:rPr>
              <w:t>Вымпел-Коммуникации</w:t>
            </w:r>
            <w:proofErr w:type="spellEnd"/>
            <w:r w:rsidRPr="0094422B">
              <w:rPr>
                <w:szCs w:val="28"/>
              </w:rPr>
              <w:t>" (</w:t>
            </w:r>
            <w:proofErr w:type="spellStart"/>
            <w:r w:rsidRPr="0094422B">
              <w:rPr>
                <w:szCs w:val="28"/>
              </w:rPr>
              <w:t>Билайн</w:t>
            </w:r>
            <w:proofErr w:type="spellEnd"/>
            <w:r w:rsidRPr="0094422B">
              <w:rPr>
                <w:szCs w:val="28"/>
              </w:rPr>
              <w:t>);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Виноградов </w:t>
            </w:r>
            <w:r w:rsidR="0080047B" w:rsidRPr="0094422B">
              <w:rPr>
                <w:szCs w:val="28"/>
              </w:rPr>
              <w:t>Д.А.</w:t>
            </w:r>
            <w:r w:rsidRPr="0094422B">
              <w:rPr>
                <w:szCs w:val="28"/>
              </w:rPr>
              <w:t>, председатель Контрольно-счетной палаты Приморского края</w:t>
            </w:r>
            <w:r w:rsidR="0094422B" w:rsidRPr="0094422B">
              <w:rPr>
                <w:szCs w:val="28"/>
              </w:rPr>
              <w:t>;</w:t>
            </w:r>
          </w:p>
          <w:p w:rsidR="00CF42E4" w:rsidRPr="00A5148D" w:rsidRDefault="00CF42E4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Вышина </w:t>
            </w:r>
            <w:r w:rsidR="0080047B" w:rsidRPr="0094422B">
              <w:rPr>
                <w:szCs w:val="28"/>
              </w:rPr>
              <w:t>Т.И.</w:t>
            </w:r>
            <w:r w:rsidRPr="0094422B">
              <w:rPr>
                <w:szCs w:val="28"/>
              </w:rPr>
              <w:t>, директор негосударственного детского сада "Вершина";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lastRenderedPageBreak/>
              <w:t>Григорьева Е.А., директор департамента образования и науки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94422B">
              <w:rPr>
                <w:szCs w:val="28"/>
              </w:rPr>
              <w:t>Двуреченская</w:t>
            </w:r>
            <w:proofErr w:type="spellEnd"/>
            <w:r w:rsidRPr="0094422B">
              <w:rPr>
                <w:szCs w:val="28"/>
              </w:rPr>
              <w:t xml:space="preserve"> </w:t>
            </w:r>
            <w:r w:rsidR="0080047B" w:rsidRPr="0094422B">
              <w:rPr>
                <w:szCs w:val="28"/>
              </w:rPr>
              <w:t>Н.М.</w:t>
            </w:r>
            <w:r w:rsidRPr="0094422B">
              <w:rPr>
                <w:szCs w:val="28"/>
              </w:rPr>
              <w:t>, начальник Территориального органа Федеральной службы по надзору в сфере здравоохранения по Приморскому краю;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Добрынин </w:t>
            </w:r>
            <w:r w:rsidR="0080047B" w:rsidRPr="0094422B">
              <w:rPr>
                <w:szCs w:val="28"/>
              </w:rPr>
              <w:t>Е.А.</w:t>
            </w:r>
            <w:r w:rsidRPr="0094422B">
              <w:rPr>
                <w:szCs w:val="28"/>
              </w:rPr>
              <w:t>, директор департамента градостроительства Приморского края</w:t>
            </w:r>
            <w:r w:rsidR="00AE2A2E" w:rsidRPr="0094422B">
              <w:rPr>
                <w:szCs w:val="28"/>
              </w:rPr>
              <w:t>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Ермоленко </w:t>
            </w:r>
            <w:r w:rsidR="0080047B" w:rsidRPr="0094422B">
              <w:rPr>
                <w:szCs w:val="28"/>
              </w:rPr>
              <w:t>Е.Г.</w:t>
            </w:r>
            <w:r w:rsidRPr="0094422B">
              <w:rPr>
                <w:szCs w:val="28"/>
              </w:rPr>
              <w:t xml:space="preserve">, директор приморского регионального отделения дальневосточного филиала </w:t>
            </w:r>
            <w:proofErr w:type="spellStart"/>
            <w:r w:rsidRPr="0094422B">
              <w:rPr>
                <w:szCs w:val="28"/>
              </w:rPr>
              <w:t>ПАО</w:t>
            </w:r>
            <w:proofErr w:type="spellEnd"/>
            <w:r w:rsidRPr="0094422B">
              <w:rPr>
                <w:szCs w:val="28"/>
              </w:rPr>
              <w:t xml:space="preserve"> "Мегафон";</w:t>
            </w:r>
          </w:p>
          <w:p w:rsidR="00CF42E4" w:rsidRPr="00A5148D" w:rsidRDefault="00CF42E4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Иванович С.И.,</w:t>
            </w:r>
            <w:r>
              <w:rPr>
                <w:szCs w:val="28"/>
              </w:rPr>
              <w:t xml:space="preserve"> 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Казанцева </w:t>
            </w:r>
            <w:r w:rsidR="0080047B" w:rsidRPr="0094422B">
              <w:rPr>
                <w:szCs w:val="28"/>
              </w:rPr>
              <w:t>Т.В.</w:t>
            </w:r>
            <w:r w:rsidRPr="0094422B">
              <w:rPr>
                <w:szCs w:val="28"/>
              </w:rPr>
              <w:t>, директор департамента финансов Приморского края</w:t>
            </w:r>
            <w:r w:rsidR="00AE2A2E" w:rsidRPr="0094422B">
              <w:rPr>
                <w:szCs w:val="28"/>
              </w:rPr>
              <w:t>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Климов </w:t>
            </w:r>
            <w:r w:rsidR="0080047B" w:rsidRPr="0094422B">
              <w:rPr>
                <w:szCs w:val="28"/>
              </w:rPr>
              <w:t>В.М.</w:t>
            </w:r>
            <w:r w:rsidRPr="0094422B">
              <w:rPr>
                <w:szCs w:val="28"/>
              </w:rPr>
              <w:t xml:space="preserve">, начальник управления по Приморскому краю филиала </w:t>
            </w:r>
            <w:proofErr w:type="spellStart"/>
            <w:r w:rsidRPr="0094422B">
              <w:rPr>
                <w:szCs w:val="28"/>
              </w:rPr>
              <w:t>ФГУП</w:t>
            </w:r>
            <w:proofErr w:type="spellEnd"/>
            <w:r w:rsidRPr="0094422B">
              <w:rPr>
                <w:szCs w:val="28"/>
              </w:rPr>
              <w:t xml:space="preserve"> "Радиочастотный центр </w:t>
            </w:r>
            <w:proofErr w:type="spellStart"/>
            <w:r w:rsidRPr="0094422B">
              <w:rPr>
                <w:szCs w:val="28"/>
              </w:rPr>
              <w:t>ЦФО</w:t>
            </w:r>
            <w:proofErr w:type="spellEnd"/>
            <w:r w:rsidRPr="0094422B">
              <w:rPr>
                <w:szCs w:val="28"/>
              </w:rPr>
              <w:t xml:space="preserve"> в </w:t>
            </w:r>
            <w:proofErr w:type="spellStart"/>
            <w:r w:rsidRPr="0094422B">
              <w:rPr>
                <w:szCs w:val="28"/>
              </w:rPr>
              <w:t>ДФО</w:t>
            </w:r>
            <w:proofErr w:type="spellEnd"/>
            <w:r w:rsidRPr="0094422B">
              <w:rPr>
                <w:szCs w:val="28"/>
              </w:rPr>
              <w:t>"</w:t>
            </w:r>
            <w:r w:rsidR="00AE2A2E" w:rsidRPr="0094422B">
              <w:rPr>
                <w:szCs w:val="28"/>
              </w:rPr>
              <w:t>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Ковалев И.Н.</w:t>
            </w:r>
            <w:r w:rsidRPr="00A5148D"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врио</w:t>
            </w:r>
            <w:proofErr w:type="spellEnd"/>
            <w:r>
              <w:rPr>
                <w:szCs w:val="28"/>
              </w:rPr>
              <w:t xml:space="preserve"> </w:t>
            </w:r>
            <w:r w:rsidRPr="00A5148D">
              <w:rPr>
                <w:szCs w:val="28"/>
              </w:rPr>
              <w:t>вице-губернатор</w:t>
            </w:r>
            <w:r>
              <w:rPr>
                <w:szCs w:val="28"/>
              </w:rPr>
              <w:t>а</w:t>
            </w:r>
            <w:r w:rsidRPr="00A5148D">
              <w:rPr>
                <w:szCs w:val="28"/>
              </w:rPr>
              <w:t xml:space="preserve">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Красильников </w:t>
            </w:r>
            <w:r w:rsidR="00F659D5" w:rsidRPr="0094422B">
              <w:rPr>
                <w:szCs w:val="28"/>
              </w:rPr>
              <w:t>И.О.</w:t>
            </w:r>
            <w:r w:rsidRPr="0094422B">
              <w:rPr>
                <w:szCs w:val="28"/>
              </w:rPr>
              <w:t>, директор департамента информатизации и телекоммуникаций Приморского края</w:t>
            </w:r>
            <w:r w:rsidR="00AE2A2E" w:rsidRPr="0094422B">
              <w:rPr>
                <w:szCs w:val="28"/>
              </w:rPr>
              <w:t>;</w:t>
            </w:r>
          </w:p>
          <w:p w:rsidR="00CF42E4" w:rsidRDefault="00CF42E4" w:rsidP="00E7630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Кузнецов </w:t>
            </w:r>
            <w:r w:rsidR="00F659D5" w:rsidRPr="0094422B">
              <w:rPr>
                <w:szCs w:val="28"/>
              </w:rPr>
              <w:t>А.П.</w:t>
            </w:r>
            <w:r w:rsidRPr="0094422B">
              <w:rPr>
                <w:szCs w:val="28"/>
              </w:rPr>
              <w:t xml:space="preserve">, руководитель </w:t>
            </w:r>
            <w:proofErr w:type="spellStart"/>
            <w:r w:rsidRPr="0094422B">
              <w:rPr>
                <w:szCs w:val="28"/>
              </w:rPr>
              <w:t>УФССП</w:t>
            </w:r>
            <w:proofErr w:type="spellEnd"/>
            <w:r w:rsidRPr="0094422B">
              <w:rPr>
                <w:szCs w:val="28"/>
              </w:rPr>
              <w:t xml:space="preserve"> России по Приморскому краю - главный судебный пристав Приморского края;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Кузьмин А.В., директор департамента здравоохранения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Курилова </w:t>
            </w:r>
            <w:r w:rsidR="00A93F4C" w:rsidRPr="0094422B">
              <w:rPr>
                <w:szCs w:val="28"/>
              </w:rPr>
              <w:t>О.С.</w:t>
            </w:r>
            <w:r w:rsidRPr="0094422B">
              <w:rPr>
                <w:szCs w:val="28"/>
              </w:rPr>
              <w:t xml:space="preserve">, руководитель Представительства </w:t>
            </w:r>
            <w:proofErr w:type="spellStart"/>
            <w:r w:rsidRPr="0094422B">
              <w:rPr>
                <w:szCs w:val="28"/>
              </w:rPr>
              <w:t>АНО</w:t>
            </w:r>
            <w:proofErr w:type="spellEnd"/>
            <w:r w:rsidRPr="0094422B">
              <w:rPr>
                <w:szCs w:val="28"/>
              </w:rPr>
              <w:t xml:space="preserve"> "Агентство стратегических инициатив по продвижению новых проектов" в Дальневосточном Федеральном округе;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Лунь </w:t>
            </w:r>
            <w:r w:rsidR="00A93F4C" w:rsidRPr="0094422B">
              <w:rPr>
                <w:szCs w:val="28"/>
              </w:rPr>
              <w:t>Н.Н.</w:t>
            </w:r>
            <w:r w:rsidRPr="0094422B">
              <w:rPr>
                <w:szCs w:val="28"/>
              </w:rPr>
              <w:t>, исполняющая обязанности директора департамента труда и социального развития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Малахова </w:t>
            </w:r>
            <w:r w:rsidR="00A93F4C" w:rsidRPr="0094422B">
              <w:rPr>
                <w:szCs w:val="28"/>
              </w:rPr>
              <w:t>О.В.</w:t>
            </w:r>
            <w:r w:rsidRPr="0094422B">
              <w:rPr>
                <w:szCs w:val="28"/>
              </w:rPr>
              <w:t>, директор негосударственного детского сада "Карапуз-Академия</w:t>
            </w:r>
            <w:r w:rsidR="0094422B">
              <w:rPr>
                <w:szCs w:val="28"/>
              </w:rPr>
              <w:t>"</w:t>
            </w:r>
            <w:r w:rsidRPr="0094422B">
              <w:rPr>
                <w:szCs w:val="28"/>
              </w:rPr>
              <w:t>;</w:t>
            </w:r>
          </w:p>
          <w:p w:rsidR="00CF42E4" w:rsidRPr="00A5148D" w:rsidRDefault="00CF42E4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Межонов К.А., депутат Законодательного </w:t>
            </w:r>
            <w:r w:rsidRPr="00A5148D">
              <w:rPr>
                <w:szCs w:val="28"/>
              </w:rPr>
              <w:lastRenderedPageBreak/>
              <w:t xml:space="preserve">Собрания Приморского края; 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Михайлов </w:t>
            </w:r>
            <w:r w:rsidR="00A93F4C" w:rsidRPr="0094422B">
              <w:rPr>
                <w:szCs w:val="28"/>
              </w:rPr>
              <w:t>В.С.</w:t>
            </w:r>
            <w:r w:rsidRPr="0094422B">
              <w:rPr>
                <w:szCs w:val="28"/>
              </w:rPr>
              <w:t xml:space="preserve">, начальник отдела по поиску и аренде технологических позиций Приморского филиала </w:t>
            </w:r>
            <w:proofErr w:type="spellStart"/>
            <w:r w:rsidRPr="0094422B">
              <w:rPr>
                <w:szCs w:val="28"/>
              </w:rPr>
              <w:t>ПАО</w:t>
            </w:r>
            <w:proofErr w:type="spellEnd"/>
            <w:r w:rsidRPr="0094422B">
              <w:rPr>
                <w:szCs w:val="28"/>
              </w:rPr>
              <w:t xml:space="preserve"> "</w:t>
            </w:r>
            <w:proofErr w:type="spellStart"/>
            <w:r w:rsidRPr="0094422B">
              <w:rPr>
                <w:szCs w:val="28"/>
              </w:rPr>
              <w:t>Вымпел-Коммуникации</w:t>
            </w:r>
            <w:proofErr w:type="spellEnd"/>
            <w:r w:rsidRPr="0094422B">
              <w:rPr>
                <w:szCs w:val="28"/>
              </w:rPr>
              <w:t>" (</w:t>
            </w:r>
            <w:proofErr w:type="spellStart"/>
            <w:r w:rsidRPr="0094422B">
              <w:rPr>
                <w:szCs w:val="28"/>
              </w:rPr>
              <w:t>Билайн</w:t>
            </w:r>
            <w:proofErr w:type="spellEnd"/>
            <w:r w:rsidRPr="0094422B">
              <w:rPr>
                <w:szCs w:val="28"/>
              </w:rPr>
              <w:t>);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Панькова </w:t>
            </w:r>
            <w:r w:rsidR="00A93F4C" w:rsidRPr="0094422B">
              <w:rPr>
                <w:szCs w:val="28"/>
              </w:rPr>
              <w:t>О.В.</w:t>
            </w:r>
            <w:r w:rsidRPr="0094422B">
              <w:rPr>
                <w:szCs w:val="28"/>
              </w:rPr>
              <w:t>, председатель ассоциации дошкольных и школьных негосударственных образовательных организаций;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94422B">
              <w:rPr>
                <w:szCs w:val="28"/>
              </w:rPr>
              <w:t>Пивненко</w:t>
            </w:r>
            <w:proofErr w:type="spellEnd"/>
            <w:r w:rsidRPr="0094422B">
              <w:rPr>
                <w:szCs w:val="28"/>
              </w:rPr>
              <w:t xml:space="preserve"> </w:t>
            </w:r>
            <w:r w:rsidR="00A93F4C" w:rsidRPr="0094422B">
              <w:rPr>
                <w:szCs w:val="28"/>
              </w:rPr>
              <w:t>Ю.И.</w:t>
            </w:r>
            <w:r w:rsidRPr="0094422B">
              <w:rPr>
                <w:szCs w:val="28"/>
              </w:rPr>
              <w:t>, журналист газеты "Конкурент", автор статьи</w:t>
            </w:r>
            <w:r w:rsidR="00AE2A2E" w:rsidRPr="0094422B">
              <w:rPr>
                <w:szCs w:val="28"/>
              </w:rPr>
              <w:t>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Плотников А.И., директор департамента внутренней политики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Седин </w:t>
            </w:r>
            <w:r w:rsidR="00A93F4C" w:rsidRPr="0094422B">
              <w:rPr>
                <w:szCs w:val="28"/>
              </w:rPr>
              <w:t>А.И.</w:t>
            </w:r>
            <w:r w:rsidRPr="0094422B">
              <w:rPr>
                <w:szCs w:val="28"/>
              </w:rPr>
              <w:t>, технический директор ЗАО "</w:t>
            </w:r>
            <w:proofErr w:type="spellStart"/>
            <w:r w:rsidRPr="0094422B">
              <w:rPr>
                <w:szCs w:val="28"/>
              </w:rPr>
              <w:t>АКОС</w:t>
            </w:r>
            <w:proofErr w:type="spellEnd"/>
            <w:r w:rsidRPr="0094422B">
              <w:rPr>
                <w:szCs w:val="28"/>
              </w:rPr>
              <w:t>";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94422B">
              <w:rPr>
                <w:szCs w:val="28"/>
              </w:rPr>
              <w:t>Селюк</w:t>
            </w:r>
            <w:proofErr w:type="spellEnd"/>
            <w:r w:rsidRPr="0094422B">
              <w:rPr>
                <w:szCs w:val="28"/>
              </w:rPr>
              <w:t xml:space="preserve"> </w:t>
            </w:r>
            <w:r w:rsidR="00A93F4C" w:rsidRPr="0094422B">
              <w:rPr>
                <w:szCs w:val="28"/>
              </w:rPr>
              <w:t>М.С.</w:t>
            </w:r>
            <w:r w:rsidRPr="0094422B">
              <w:rPr>
                <w:szCs w:val="28"/>
              </w:rPr>
              <w:t xml:space="preserve">, начальник отдела по маркетингу Приморского филиала </w:t>
            </w:r>
            <w:proofErr w:type="spellStart"/>
            <w:r w:rsidRPr="0094422B">
              <w:rPr>
                <w:szCs w:val="28"/>
              </w:rPr>
              <w:t>ПАО</w:t>
            </w:r>
            <w:proofErr w:type="spellEnd"/>
            <w:r w:rsidRPr="0094422B">
              <w:rPr>
                <w:szCs w:val="28"/>
              </w:rPr>
              <w:t xml:space="preserve"> "</w:t>
            </w:r>
            <w:proofErr w:type="spellStart"/>
            <w:r w:rsidRPr="0094422B">
              <w:rPr>
                <w:szCs w:val="28"/>
              </w:rPr>
              <w:t>Вымпел-Коммуникации</w:t>
            </w:r>
            <w:proofErr w:type="spellEnd"/>
            <w:r w:rsidRPr="0094422B">
              <w:rPr>
                <w:szCs w:val="28"/>
              </w:rPr>
              <w:t>" (</w:t>
            </w:r>
            <w:proofErr w:type="spellStart"/>
            <w:r w:rsidRPr="0094422B">
              <w:rPr>
                <w:szCs w:val="28"/>
              </w:rPr>
              <w:t>Билайн</w:t>
            </w:r>
            <w:proofErr w:type="spellEnd"/>
            <w:r w:rsidRPr="0094422B">
              <w:rPr>
                <w:szCs w:val="28"/>
              </w:rPr>
              <w:t>);</w:t>
            </w:r>
          </w:p>
          <w:p w:rsidR="00CF42E4" w:rsidRPr="00A5148D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Серебряков П.Ю., вице-губернатор Приморского края;</w:t>
            </w:r>
          </w:p>
          <w:p w:rsidR="00CF42E4" w:rsidRPr="00A5148D" w:rsidRDefault="00CF42E4" w:rsidP="001D4C3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5148D">
              <w:rPr>
                <w:szCs w:val="28"/>
              </w:rPr>
              <w:t>Сигида</w:t>
            </w:r>
            <w:proofErr w:type="spellEnd"/>
            <w:r w:rsidRPr="00A5148D">
              <w:rPr>
                <w:szCs w:val="28"/>
              </w:rPr>
              <w:t xml:space="preserve"> Р.С., заместитель директора департамента образования и науки Приморского края;</w:t>
            </w:r>
          </w:p>
          <w:p w:rsidR="00CF42E4" w:rsidRPr="0094422B" w:rsidRDefault="00CF42E4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Сидоров И.И., заместитель начальника отдела </w:t>
            </w:r>
            <w:r w:rsidRPr="00A5148D">
              <w:rPr>
                <w:szCs w:val="28"/>
              </w:rPr>
              <w:t>законодательства субъекта Российской Федерации, федерального регистра и регистрации уставов муниципальных образований Министерства юстиции Приморского края;</w:t>
            </w:r>
          </w:p>
          <w:p w:rsidR="00CF42E4" w:rsidRPr="0094422B" w:rsidRDefault="00CF42E4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4422B">
              <w:rPr>
                <w:szCs w:val="28"/>
              </w:rPr>
              <w:t xml:space="preserve">Сухов </w:t>
            </w:r>
            <w:r w:rsidR="00AE2A2E" w:rsidRPr="0094422B">
              <w:rPr>
                <w:szCs w:val="28"/>
              </w:rPr>
              <w:t>А.Н.</w:t>
            </w:r>
            <w:r w:rsidRPr="0094422B">
              <w:rPr>
                <w:szCs w:val="28"/>
              </w:rPr>
              <w:t>, в</w:t>
            </w:r>
            <w:r w:rsidR="004E3221">
              <w:rPr>
                <w:szCs w:val="28"/>
              </w:rPr>
              <w:t>ице-губернатор Приморского края</w:t>
            </w:r>
          </w:p>
          <w:p w:rsidR="00406BAD" w:rsidRPr="0004709C" w:rsidRDefault="00406BAD" w:rsidP="00ED617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96060B" w:rsidRDefault="0096060B" w:rsidP="00FB2083"/>
    <w:p w:rsidR="00F07852" w:rsidRDefault="00F07852" w:rsidP="001134A3">
      <w:pPr>
        <w:jc w:val="center"/>
        <w:rPr>
          <w:szCs w:val="28"/>
        </w:rPr>
      </w:pPr>
      <w:r w:rsidRPr="00FB2083">
        <w:rPr>
          <w:szCs w:val="28"/>
        </w:rPr>
        <w:t>Повестка дня:</w:t>
      </w:r>
    </w:p>
    <w:p w:rsidR="00ED6174" w:rsidRPr="00ED6174" w:rsidRDefault="00ED6174" w:rsidP="00ED6174">
      <w:pPr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1.О</w:t>
      </w:r>
      <w:proofErr w:type="spellEnd"/>
      <w:r w:rsidRPr="00ED6174">
        <w:rPr>
          <w:szCs w:val="28"/>
        </w:rPr>
        <w:t xml:space="preserve"> проекте закона Приморского края "О коренных малочисленных народах Российской Федерации, проживающих в Приморском крае" (второе, третье чтения)</w:t>
      </w:r>
    </w:p>
    <w:p w:rsidR="000A2C84" w:rsidRPr="00ED6174" w:rsidRDefault="000A2C84" w:rsidP="00ED6174">
      <w:pPr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2.О</w:t>
      </w:r>
      <w:proofErr w:type="spellEnd"/>
      <w:r w:rsidRPr="00ED6174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 чтение)</w:t>
      </w:r>
    </w:p>
    <w:p w:rsidR="00ED6174" w:rsidRPr="00ED6174" w:rsidRDefault="00ED6174" w:rsidP="00ED6174">
      <w:pPr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lastRenderedPageBreak/>
        <w:t>3.О</w:t>
      </w:r>
      <w:proofErr w:type="spellEnd"/>
      <w:r w:rsidRPr="00ED6174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(третье чтение)</w:t>
      </w:r>
    </w:p>
    <w:p w:rsidR="00ED6174" w:rsidRPr="00ED6174" w:rsidRDefault="00ED6174" w:rsidP="00ED6174">
      <w:pPr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4.О</w:t>
      </w:r>
      <w:proofErr w:type="spellEnd"/>
      <w:r w:rsidRPr="00ED6174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 чтение)</w:t>
      </w:r>
    </w:p>
    <w:p w:rsidR="00ED6174" w:rsidRPr="00ED6174" w:rsidRDefault="00ED6174" w:rsidP="00ED6174">
      <w:pPr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5.О</w:t>
      </w:r>
      <w:proofErr w:type="spellEnd"/>
      <w:r w:rsidRPr="00ED6174">
        <w:rPr>
          <w:szCs w:val="28"/>
        </w:rPr>
        <w:t xml:space="preserve">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(третье чтение)</w:t>
      </w: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6.О</w:t>
      </w:r>
      <w:proofErr w:type="spellEnd"/>
      <w:r w:rsidRPr="00ED6174">
        <w:rPr>
          <w:szCs w:val="28"/>
        </w:rPr>
        <w:t xml:space="preserve"> проекте закона Приморского края "Об особенностях предоставления отдельных мер социальной поддержки в 2016 году" (первое чтение)</w:t>
      </w: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7.О</w:t>
      </w:r>
      <w:proofErr w:type="spellEnd"/>
      <w:r w:rsidRPr="00ED6174">
        <w:rPr>
          <w:szCs w:val="28"/>
        </w:rPr>
        <w:t xml:space="preserve"> проекте закона Приморского края "Об особенностях предоставления отдельных мер социальной поддержки в 2016 году" (второе, третье чтения)</w:t>
      </w: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8.О</w:t>
      </w:r>
      <w:proofErr w:type="spellEnd"/>
      <w:r w:rsidRPr="00ED6174">
        <w:rPr>
          <w:szCs w:val="28"/>
        </w:rPr>
        <w:t xml:space="preserve"> качестве и результатах проведения диспансеризации детского и взрослого населения на территории Приморского края по состоянию на 1 ноября 2015 года</w:t>
      </w: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9.О</w:t>
      </w:r>
      <w:proofErr w:type="spellEnd"/>
      <w:r w:rsidRPr="00ED6174">
        <w:rPr>
          <w:szCs w:val="28"/>
        </w:rPr>
        <w:t xml:space="preserve"> ситуации с финансированием здравоохранения в Приморском крае в 2015 году</w:t>
      </w: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10.Об</w:t>
      </w:r>
      <w:proofErr w:type="spellEnd"/>
      <w:r w:rsidRPr="00ED6174">
        <w:rPr>
          <w:szCs w:val="28"/>
        </w:rPr>
        <w:t xml:space="preserve"> обращении руководителя Представительства </w:t>
      </w:r>
      <w:proofErr w:type="spellStart"/>
      <w:r w:rsidRPr="00ED6174">
        <w:rPr>
          <w:szCs w:val="28"/>
        </w:rPr>
        <w:t>АНО</w:t>
      </w:r>
      <w:proofErr w:type="spellEnd"/>
      <w:r w:rsidRPr="00ED6174">
        <w:rPr>
          <w:szCs w:val="28"/>
        </w:rPr>
        <w:t xml:space="preserve"> "Агентство стратегических инициатив по продвижению новых проектов" в Дальневосточном Федеральном округе Куриловой О.С. об оказании содействия в решении вопроса о ежемесячном предоставлении  субсидий для детей, обучающихся в частных дошкольных образовательных организациях по аналогии с нормативным </w:t>
      </w:r>
      <w:proofErr w:type="spellStart"/>
      <w:r w:rsidRPr="00ED6174">
        <w:rPr>
          <w:szCs w:val="28"/>
        </w:rPr>
        <w:t>подушевым</w:t>
      </w:r>
      <w:proofErr w:type="spellEnd"/>
      <w:r w:rsidRPr="00ED6174">
        <w:rPr>
          <w:szCs w:val="28"/>
        </w:rPr>
        <w:t xml:space="preserve"> финансированием муниципальных дошкольных образовательных организаций в Приморском крае</w:t>
      </w: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11.Об</w:t>
      </w:r>
      <w:proofErr w:type="spellEnd"/>
      <w:r w:rsidRPr="00ED6174">
        <w:rPr>
          <w:szCs w:val="28"/>
        </w:rPr>
        <w:t xml:space="preserve"> отчете о результатах контрольного мероприятия, в части результативности и эффективности расходования бюджетных ассигнований, выделенных на строительство жилых помещений для реализации мероприятия по обеспечению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помещений, за 2013-2014 годы и 9 месяцев 2015 года</w:t>
      </w:r>
    </w:p>
    <w:p w:rsidR="00ED6174" w:rsidRPr="00ED6174" w:rsidRDefault="00ED6174" w:rsidP="00ED6174">
      <w:pPr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12.Об</w:t>
      </w:r>
      <w:proofErr w:type="spellEnd"/>
      <w:r w:rsidRPr="00ED6174">
        <w:rPr>
          <w:szCs w:val="28"/>
        </w:rPr>
        <w:t xml:space="preserve"> обращении депутата Законодательного Собрания Слепченко С.В. по вопросу недостаточности финансирования </w:t>
      </w:r>
      <w:proofErr w:type="spellStart"/>
      <w:r w:rsidRPr="00ED6174">
        <w:rPr>
          <w:szCs w:val="28"/>
        </w:rPr>
        <w:t>КГАПОУ</w:t>
      </w:r>
      <w:proofErr w:type="spellEnd"/>
      <w:r w:rsidRPr="00ED6174">
        <w:rPr>
          <w:szCs w:val="28"/>
        </w:rPr>
        <w:t xml:space="preserve"> "</w:t>
      </w:r>
      <w:proofErr w:type="spellStart"/>
      <w:r w:rsidRPr="00ED6174">
        <w:rPr>
          <w:szCs w:val="28"/>
        </w:rPr>
        <w:t>Дальнегорский</w:t>
      </w:r>
      <w:proofErr w:type="spellEnd"/>
      <w:r w:rsidRPr="00ED6174">
        <w:rPr>
          <w:szCs w:val="28"/>
        </w:rPr>
        <w:t xml:space="preserve"> индустриально-технологический колледж"</w:t>
      </w:r>
    </w:p>
    <w:p w:rsidR="00ED6174" w:rsidRPr="00ED6174" w:rsidRDefault="00ED6174" w:rsidP="00ED6174">
      <w:pPr>
        <w:ind w:firstLine="851"/>
        <w:jc w:val="both"/>
        <w:rPr>
          <w:szCs w:val="28"/>
        </w:rPr>
      </w:pPr>
    </w:p>
    <w:p w:rsidR="00ED6174" w:rsidRPr="00ED6174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13.О</w:t>
      </w:r>
      <w:proofErr w:type="spellEnd"/>
      <w:r w:rsidRPr="00ED6174">
        <w:rPr>
          <w:szCs w:val="28"/>
        </w:rPr>
        <w:t xml:space="preserve"> предложениях комитета Законодательного Собрания по социальной политике и защите прав граждан в план работы Контрольно-счетной палаты Приморского края на 2016 год</w:t>
      </w:r>
    </w:p>
    <w:p w:rsidR="00ED6174" w:rsidRPr="00ED6174" w:rsidRDefault="00ED6174" w:rsidP="00ED6174">
      <w:pPr>
        <w:ind w:firstLine="851"/>
        <w:jc w:val="both"/>
        <w:rPr>
          <w:szCs w:val="28"/>
        </w:rPr>
      </w:pPr>
    </w:p>
    <w:p w:rsidR="00ED6174" w:rsidRPr="00FB2083" w:rsidRDefault="00ED6174" w:rsidP="00ED6174">
      <w:pPr>
        <w:pStyle w:val="a9"/>
        <w:ind w:firstLine="851"/>
        <w:jc w:val="both"/>
        <w:rPr>
          <w:szCs w:val="28"/>
        </w:rPr>
      </w:pPr>
      <w:proofErr w:type="spellStart"/>
      <w:r w:rsidRPr="00ED6174">
        <w:rPr>
          <w:szCs w:val="28"/>
        </w:rPr>
        <w:t>14.О</w:t>
      </w:r>
      <w:proofErr w:type="spellEnd"/>
      <w:r w:rsidRPr="00ED6174">
        <w:rPr>
          <w:szCs w:val="28"/>
        </w:rPr>
        <w:t xml:space="preserve"> проектах федеральных законов</w:t>
      </w:r>
    </w:p>
    <w:p w:rsidR="008326E1" w:rsidRPr="00FB2083" w:rsidRDefault="008326E1" w:rsidP="000568B8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Утверждение повестки дня.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856CC9" w:rsidRPr="008643EF" w:rsidRDefault="00856CC9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дня за основу.</w:t>
            </w:r>
          </w:p>
          <w:p w:rsidR="00E630A3" w:rsidRPr="008643EF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за основу.</w:t>
            </w:r>
          </w:p>
          <w:p w:rsidR="008D66C5" w:rsidRPr="008643EF" w:rsidRDefault="008D66C5" w:rsidP="0066172E">
            <w:pPr>
              <w:jc w:val="both"/>
              <w:rPr>
                <w:szCs w:val="28"/>
              </w:rPr>
            </w:pPr>
          </w:p>
          <w:p w:rsidR="00C009F3" w:rsidRPr="008643EF" w:rsidRDefault="00047DC0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7A33D8" w:rsidRPr="008643EF" w:rsidRDefault="007A33D8" w:rsidP="0066172E">
            <w:pPr>
              <w:jc w:val="both"/>
              <w:rPr>
                <w:szCs w:val="28"/>
              </w:rPr>
            </w:pPr>
          </w:p>
          <w:p w:rsidR="00021588" w:rsidRDefault="00255D6E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3B1070" w:rsidRDefault="003B1070" w:rsidP="002029EF">
            <w:pPr>
              <w:jc w:val="both"/>
              <w:rPr>
                <w:szCs w:val="28"/>
              </w:rPr>
            </w:pPr>
          </w:p>
          <w:p w:rsidR="00EE2D95" w:rsidRPr="00EE2D95" w:rsidRDefault="003176AB" w:rsidP="00EE2D95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Предложил дополнительно </w:t>
            </w:r>
            <w:r w:rsidR="00EE2D95">
              <w:rPr>
                <w:szCs w:val="28"/>
              </w:rPr>
              <w:t>рассмотреть</w:t>
            </w:r>
            <w:r>
              <w:rPr>
                <w:szCs w:val="28"/>
              </w:rPr>
              <w:t xml:space="preserve"> вопрос </w:t>
            </w:r>
            <w:r w:rsidR="005247F4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EE2D95" w:rsidRPr="00EE2D95">
              <w:rPr>
                <w:szCs w:val="28"/>
              </w:rPr>
              <w:t>Об информации департамента информатизации и телекоммуникации Приморского края о качестве сотовой связи на территории Приморского края</w:t>
            </w:r>
            <w:r w:rsidR="00F50F74">
              <w:rPr>
                <w:szCs w:val="28"/>
              </w:rPr>
              <w:t>"</w:t>
            </w:r>
            <w:r w:rsidR="008A1746">
              <w:rPr>
                <w:szCs w:val="28"/>
              </w:rPr>
              <w:t xml:space="preserve"> и рассмотреть его после вопроса</w:t>
            </w:r>
            <w:r w:rsidR="00F50F74">
              <w:rPr>
                <w:szCs w:val="28"/>
              </w:rPr>
              <w:t xml:space="preserve"> №7</w:t>
            </w:r>
            <w:r w:rsidR="005247F4">
              <w:rPr>
                <w:szCs w:val="28"/>
              </w:rPr>
              <w:t xml:space="preserve"> повестки дня</w:t>
            </w:r>
            <w:r w:rsidR="004E3221">
              <w:rPr>
                <w:szCs w:val="28"/>
              </w:rPr>
              <w:t>; а также</w:t>
            </w:r>
            <w:r w:rsidR="00DA5B51">
              <w:rPr>
                <w:szCs w:val="28"/>
              </w:rPr>
              <w:t>, по просьбе депутата Слепченко С.В.,</w:t>
            </w:r>
            <w:r w:rsidR="004E3221">
              <w:rPr>
                <w:szCs w:val="28"/>
              </w:rPr>
              <w:t xml:space="preserve"> снять</w:t>
            </w:r>
            <w:r w:rsidR="00DA5B51">
              <w:rPr>
                <w:szCs w:val="28"/>
              </w:rPr>
              <w:t xml:space="preserve"> </w:t>
            </w:r>
            <w:r w:rsidR="004E3221">
              <w:rPr>
                <w:szCs w:val="28"/>
              </w:rPr>
              <w:t xml:space="preserve">с рассмотрения вопрос </w:t>
            </w:r>
            <w:r w:rsidR="00DA5B51">
              <w:rPr>
                <w:szCs w:val="28"/>
              </w:rPr>
              <w:br/>
            </w:r>
            <w:r w:rsidR="004E3221">
              <w:rPr>
                <w:szCs w:val="28"/>
              </w:rPr>
              <w:t>№ 12 повестки дня.</w:t>
            </w:r>
          </w:p>
          <w:p w:rsidR="002029EF" w:rsidRDefault="002029EF" w:rsidP="0066172E">
            <w:pPr>
              <w:jc w:val="both"/>
              <w:rPr>
                <w:szCs w:val="28"/>
              </w:rPr>
            </w:pPr>
          </w:p>
          <w:p w:rsidR="00985A5F" w:rsidRPr="008643EF" w:rsidRDefault="00985A5F" w:rsidP="00985A5F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F50F74" w:rsidRDefault="00F50F74" w:rsidP="00985A5F">
            <w:pPr>
              <w:jc w:val="both"/>
              <w:rPr>
                <w:i/>
                <w:szCs w:val="28"/>
                <w:u w:val="single"/>
              </w:rPr>
            </w:pPr>
          </w:p>
          <w:p w:rsidR="00985A5F" w:rsidRDefault="00985A5F" w:rsidP="00985A5F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255D6E" w:rsidRPr="008643EF" w:rsidRDefault="00255D6E" w:rsidP="0066172E">
            <w:pPr>
              <w:jc w:val="both"/>
              <w:rPr>
                <w:szCs w:val="28"/>
              </w:rPr>
            </w:pPr>
          </w:p>
          <w:p w:rsidR="00523131" w:rsidRPr="008643EF" w:rsidRDefault="00523131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в целом.</w:t>
            </w:r>
          </w:p>
          <w:p w:rsidR="004E3221" w:rsidRPr="008643EF" w:rsidRDefault="004E3221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в целом.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286D9A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E66106" w:rsidRPr="008643EF" w:rsidRDefault="00E66106" w:rsidP="0066172E">
            <w:pPr>
              <w:jc w:val="both"/>
              <w:rPr>
                <w:szCs w:val="28"/>
              </w:rPr>
            </w:pPr>
          </w:p>
        </w:tc>
      </w:tr>
      <w:tr w:rsidR="00F07852" w:rsidRPr="008643EF">
        <w:tc>
          <w:tcPr>
            <w:tcW w:w="2235" w:type="dxa"/>
          </w:tcPr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1. СЛУШАЛИ:</w:t>
            </w: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43B92" w:rsidRDefault="00F50F74" w:rsidP="00BA5A0C">
            <w:pPr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проекте закона Приморского края "О коренных малочисленных народах Российской Федерации, проживающих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F50F74" w:rsidRPr="008643EF" w:rsidRDefault="00F50F74" w:rsidP="00BA5A0C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9D3A35" w:rsidRPr="008643EF">
              <w:rPr>
                <w:szCs w:val="28"/>
              </w:rPr>
              <w:t xml:space="preserve"> </w:t>
            </w:r>
            <w:r w:rsidR="00A43B92">
              <w:rPr>
                <w:szCs w:val="28"/>
              </w:rPr>
              <w:t>Чемерис И.С.</w:t>
            </w:r>
          </w:p>
          <w:p w:rsidR="00772DB3" w:rsidRPr="008643EF" w:rsidRDefault="00772DB3" w:rsidP="0066172E">
            <w:pPr>
              <w:jc w:val="both"/>
              <w:rPr>
                <w:szCs w:val="28"/>
              </w:rPr>
            </w:pPr>
          </w:p>
        </w:tc>
      </w:tr>
      <w:tr w:rsidR="006673F1" w:rsidRPr="008643EF">
        <w:tc>
          <w:tcPr>
            <w:tcW w:w="2235" w:type="dxa"/>
          </w:tcPr>
          <w:p w:rsidR="006673F1" w:rsidRPr="008643EF" w:rsidRDefault="006673F1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 xml:space="preserve"> № </w:t>
            </w:r>
            <w:r w:rsidR="00F7318E">
              <w:rPr>
                <w:szCs w:val="28"/>
              </w:rPr>
              <w:t>979</w:t>
            </w:r>
            <w:r w:rsidRPr="008643EF">
              <w:rPr>
                <w:szCs w:val="28"/>
              </w:rPr>
              <w:t xml:space="preserve"> (прилага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808EF" w:rsidRPr="008643EF" w:rsidRDefault="00C808EF" w:rsidP="0094257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2</w:t>
            </w:r>
            <w:r w:rsidR="004D2214" w:rsidRPr="008643EF">
              <w:rPr>
                <w:szCs w:val="28"/>
              </w:rPr>
              <w:t>. СЛУШАЛИ:</w:t>
            </w: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50F74" w:rsidRPr="00ED6174" w:rsidRDefault="00F50F74" w:rsidP="00F50F74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 чтение)</w:t>
            </w:r>
            <w:r>
              <w:rPr>
                <w:szCs w:val="28"/>
              </w:rPr>
              <w:t>.</w:t>
            </w:r>
          </w:p>
          <w:p w:rsidR="002D25DF" w:rsidRPr="008643EF" w:rsidRDefault="002D25DF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</w:t>
            </w:r>
            <w:r w:rsidR="00A43B92">
              <w:rPr>
                <w:i/>
                <w:szCs w:val="28"/>
                <w:u w:val="single"/>
              </w:rPr>
              <w:t>е</w:t>
            </w:r>
            <w:r w:rsidRPr="008643EF">
              <w:rPr>
                <w:i/>
                <w:szCs w:val="28"/>
                <w:u w:val="single"/>
              </w:rPr>
              <w:t>т:</w:t>
            </w:r>
            <w:r w:rsidR="004E528E" w:rsidRPr="008643EF">
              <w:rPr>
                <w:szCs w:val="28"/>
              </w:rPr>
              <w:t xml:space="preserve"> </w:t>
            </w:r>
            <w:r w:rsidR="00F7318E">
              <w:rPr>
                <w:szCs w:val="28"/>
              </w:rPr>
              <w:t>Чемерис И.С.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</w:tc>
      </w:tr>
      <w:tr w:rsidR="006D4BB6" w:rsidRPr="008643EF">
        <w:tc>
          <w:tcPr>
            <w:tcW w:w="2235" w:type="dxa"/>
          </w:tcPr>
          <w:p w:rsidR="006D4BB6" w:rsidRPr="008643EF" w:rsidRDefault="006D4BB6" w:rsidP="0066172E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D4BB6" w:rsidRDefault="006D4BB6" w:rsidP="00F50F74">
            <w:pPr>
              <w:pStyle w:val="a9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</w:t>
            </w:r>
          </w:p>
          <w:p w:rsidR="006D4BB6" w:rsidRPr="00ED6174" w:rsidRDefault="006D4BB6" w:rsidP="00F50F74">
            <w:pPr>
              <w:pStyle w:val="a9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5159C" w:rsidRPr="008643EF" w:rsidRDefault="00C5159C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8643EF" w:rsidRDefault="00847BD6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F7318E">
              <w:rPr>
                <w:szCs w:val="28"/>
              </w:rPr>
              <w:t>980</w:t>
            </w:r>
            <w:r w:rsidR="004D2214" w:rsidRPr="008643EF">
              <w:rPr>
                <w:szCs w:val="28"/>
              </w:rPr>
              <w:t xml:space="preserve"> (прилага</w:t>
            </w:r>
            <w:r w:rsidR="004E528E" w:rsidRPr="008643EF">
              <w:rPr>
                <w:szCs w:val="28"/>
              </w:rPr>
              <w:t>е</w:t>
            </w:r>
            <w:r w:rsidR="004D2214" w:rsidRPr="008643EF">
              <w:rPr>
                <w:szCs w:val="28"/>
              </w:rPr>
              <w:t>тся).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3. СЛУШАЛИ: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50F74" w:rsidRPr="00ED6174" w:rsidRDefault="00F50F74" w:rsidP="00F50F74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(третье чтение)</w:t>
            </w:r>
            <w:r>
              <w:rPr>
                <w:szCs w:val="28"/>
              </w:rPr>
              <w:t>.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</w:t>
            </w:r>
            <w:r w:rsidR="00FB4D95" w:rsidRPr="008643EF">
              <w:rPr>
                <w:szCs w:val="28"/>
              </w:rPr>
              <w:t>и</w:t>
            </w:r>
            <w:r w:rsidR="00F7318E">
              <w:rPr>
                <w:szCs w:val="28"/>
              </w:rPr>
              <w:t>е</w:t>
            </w:r>
            <w:r w:rsidR="00FB4D95" w:rsidRPr="008643EF">
              <w:rPr>
                <w:szCs w:val="28"/>
              </w:rPr>
              <w:t xml:space="preserve"> № </w:t>
            </w:r>
            <w:r w:rsidR="00F7318E">
              <w:rPr>
                <w:szCs w:val="28"/>
              </w:rPr>
              <w:t>981</w:t>
            </w:r>
            <w:r w:rsidRPr="008643EF">
              <w:rPr>
                <w:szCs w:val="28"/>
              </w:rPr>
              <w:t xml:space="preserve"> (прилага</w:t>
            </w:r>
            <w:r w:rsidR="00F7318E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252BF" w:rsidRPr="008643EF" w:rsidRDefault="00F252BF" w:rsidP="00E66106">
            <w:pPr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4. СЛУШАЛИ:</w:t>
            </w: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50F74" w:rsidRPr="00ED6174" w:rsidRDefault="00F50F74" w:rsidP="00F50F74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 чтение)</w:t>
            </w:r>
            <w:r>
              <w:rPr>
                <w:szCs w:val="28"/>
              </w:rPr>
              <w:t>.</w:t>
            </w:r>
          </w:p>
          <w:p w:rsidR="00AB45DB" w:rsidRPr="008643EF" w:rsidRDefault="00AB45DB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67204B" w:rsidRPr="008643EF" w:rsidRDefault="0067204B" w:rsidP="00256403">
            <w:pPr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256403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56403" w:rsidRPr="008643EF" w:rsidRDefault="00256403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96E7B">
              <w:rPr>
                <w:szCs w:val="28"/>
              </w:rPr>
              <w:t>982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56403" w:rsidRPr="008643EF" w:rsidRDefault="00256403" w:rsidP="00256403">
            <w:pPr>
              <w:jc w:val="both"/>
              <w:rPr>
                <w:szCs w:val="28"/>
              </w:rPr>
            </w:pPr>
          </w:p>
        </w:tc>
      </w:tr>
      <w:tr w:rsidR="006D4BB6" w:rsidRPr="008643EF">
        <w:tc>
          <w:tcPr>
            <w:tcW w:w="2235" w:type="dxa"/>
          </w:tcPr>
          <w:p w:rsidR="006D4BB6" w:rsidRPr="008643EF" w:rsidRDefault="006D4BB6" w:rsidP="0025640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D4BB6" w:rsidRDefault="006D4BB6" w:rsidP="003F6FF1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</w:t>
            </w:r>
            <w:r w:rsidR="00244241">
              <w:rPr>
                <w:szCs w:val="28"/>
              </w:rPr>
              <w:t>, Межонов К.А., Володина И.А.</w:t>
            </w:r>
          </w:p>
          <w:p w:rsidR="006D4BB6" w:rsidRPr="008643EF" w:rsidRDefault="006D4BB6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5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50F74" w:rsidRPr="00ED6174" w:rsidRDefault="00F50F74" w:rsidP="00F50F74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(третье чтение)</w:t>
            </w:r>
            <w:r>
              <w:rPr>
                <w:szCs w:val="28"/>
              </w:rPr>
              <w:t>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Default="003F6FF1" w:rsidP="00AB45DB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AB45DB" w:rsidRPr="008643EF" w:rsidRDefault="00AB45DB" w:rsidP="00AB45DB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96E7B">
              <w:rPr>
                <w:szCs w:val="28"/>
              </w:rPr>
              <w:t>983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97D70" w:rsidRPr="008643EF" w:rsidRDefault="00F97D70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6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A1746" w:rsidRPr="00ED6174" w:rsidRDefault="008A1746" w:rsidP="008A1746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проекте закона Приморского края "Об особенностях предоставления отдельных мер социальной поддержки в 2016 году" (первое чтение)</w:t>
            </w:r>
            <w:r>
              <w:rPr>
                <w:szCs w:val="28"/>
              </w:rPr>
              <w:t>.</w:t>
            </w:r>
          </w:p>
          <w:p w:rsidR="00F97D70" w:rsidRPr="008643EF" w:rsidRDefault="00F97D70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3C23B1">
              <w:rPr>
                <w:szCs w:val="28"/>
              </w:rPr>
              <w:t>Серебряков П.Ю.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97D70" w:rsidRDefault="003C23B1" w:rsidP="00396E7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3C23B1" w:rsidRPr="008643EF" w:rsidRDefault="003C23B1" w:rsidP="00396E7B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96E7B">
              <w:rPr>
                <w:szCs w:val="28"/>
              </w:rPr>
              <w:t>984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Default="003F6FF1" w:rsidP="003F6FF1">
            <w:pPr>
              <w:jc w:val="both"/>
              <w:rPr>
                <w:szCs w:val="28"/>
              </w:rPr>
            </w:pPr>
          </w:p>
          <w:p w:rsidR="00930BCE" w:rsidRDefault="00930BCE" w:rsidP="003F6FF1">
            <w:pPr>
              <w:jc w:val="both"/>
              <w:rPr>
                <w:szCs w:val="28"/>
              </w:rPr>
            </w:pPr>
          </w:p>
          <w:p w:rsidR="00930BCE" w:rsidRPr="008643EF" w:rsidRDefault="00930BCE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7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A1746" w:rsidRPr="00ED6174" w:rsidRDefault="008A1746" w:rsidP="008A1746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проекте закона Приморского края "Об особенностях предоставления отдельных мер социальной поддержки в 2016 году" (второе, третье чтения)</w:t>
            </w:r>
            <w:r>
              <w:rPr>
                <w:szCs w:val="28"/>
              </w:rPr>
              <w:t>.</w:t>
            </w:r>
          </w:p>
          <w:p w:rsidR="00F97D70" w:rsidRDefault="00F97D70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930BCE">
              <w:rPr>
                <w:szCs w:val="28"/>
              </w:rPr>
              <w:t>Чемерис И.С.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</w:t>
            </w:r>
            <w:r w:rsidR="006F02B3" w:rsidRPr="008643EF">
              <w:rPr>
                <w:szCs w:val="28"/>
              </w:rPr>
              <w:t xml:space="preserve">ение № </w:t>
            </w:r>
            <w:r w:rsidR="00930BCE">
              <w:rPr>
                <w:szCs w:val="28"/>
              </w:rPr>
              <w:t>985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5247F4" w:rsidRPr="008643EF" w:rsidRDefault="005247F4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8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4202" w:rsidRDefault="005247F4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EE2D95">
              <w:rPr>
                <w:szCs w:val="28"/>
              </w:rPr>
              <w:t>Об информации департамента информатизации и телекоммуникации Приморского края о качестве сотовой связи на территории Приморского края</w:t>
            </w:r>
            <w:r>
              <w:rPr>
                <w:szCs w:val="28"/>
              </w:rPr>
              <w:t>.</w:t>
            </w:r>
          </w:p>
          <w:p w:rsidR="005247F4" w:rsidRPr="008643EF" w:rsidRDefault="005247F4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930BCE">
              <w:rPr>
                <w:szCs w:val="28"/>
              </w:rPr>
              <w:t>Красильников И.О.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4548DC" w:rsidRPr="008643EF">
        <w:tc>
          <w:tcPr>
            <w:tcW w:w="2235" w:type="dxa"/>
          </w:tcPr>
          <w:p w:rsidR="004548DC" w:rsidRPr="008643EF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548DC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C207BD">
              <w:rPr>
                <w:szCs w:val="28"/>
              </w:rPr>
              <w:t xml:space="preserve">Сухов А.Н., </w:t>
            </w:r>
            <w:proofErr w:type="spellStart"/>
            <w:r w:rsidR="00C207BD">
              <w:rPr>
                <w:szCs w:val="28"/>
              </w:rPr>
              <w:t>Абермит</w:t>
            </w:r>
            <w:proofErr w:type="spellEnd"/>
            <w:r w:rsidR="00C207BD">
              <w:rPr>
                <w:szCs w:val="28"/>
              </w:rPr>
              <w:t xml:space="preserve"> А.Э.</w:t>
            </w:r>
            <w:r w:rsidR="00010168">
              <w:rPr>
                <w:szCs w:val="28"/>
              </w:rPr>
              <w:t xml:space="preserve">, </w:t>
            </w:r>
            <w:proofErr w:type="spellStart"/>
            <w:r w:rsidR="00010168">
              <w:rPr>
                <w:szCs w:val="28"/>
              </w:rPr>
              <w:t>Пивненко</w:t>
            </w:r>
            <w:proofErr w:type="spellEnd"/>
            <w:r w:rsidR="00010168">
              <w:rPr>
                <w:szCs w:val="28"/>
              </w:rPr>
              <w:t xml:space="preserve"> Ю.И.</w:t>
            </w:r>
            <w:r w:rsidR="005B6D23">
              <w:rPr>
                <w:szCs w:val="28"/>
              </w:rPr>
              <w:t xml:space="preserve"> </w:t>
            </w:r>
          </w:p>
          <w:p w:rsidR="004548DC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77BE8" w:rsidRPr="008643EF" w:rsidRDefault="00077BE8" w:rsidP="003F6F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077BE8" w:rsidP="003F6F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Принять к сведению информацию директора департамента </w:t>
            </w:r>
            <w:r w:rsidRPr="00EE2D95">
              <w:rPr>
                <w:szCs w:val="28"/>
              </w:rPr>
              <w:t>информатизации и телекоммуникации Приморского края</w:t>
            </w:r>
            <w:r w:rsidR="00C26326">
              <w:rPr>
                <w:szCs w:val="28"/>
              </w:rPr>
              <w:t>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9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207BD" w:rsidRPr="00ED6174" w:rsidRDefault="00C207BD" w:rsidP="00C207BD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качестве и результатах проведения диспансеризации детского и взрослого населения на территории Приморского края по состоянию на 1 ноября 2015 года</w:t>
            </w:r>
            <w:r w:rsidR="00C26326">
              <w:rPr>
                <w:szCs w:val="28"/>
              </w:rPr>
              <w:t>.</w:t>
            </w:r>
          </w:p>
          <w:p w:rsidR="004548DC" w:rsidRPr="008643EF" w:rsidRDefault="004548D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C26326" w:rsidP="003F6FF1">
            <w:pPr>
              <w:jc w:val="both"/>
              <w:rPr>
                <w:szCs w:val="28"/>
              </w:rPr>
            </w:pPr>
            <w:r>
              <w:rPr>
                <w:i/>
                <w:szCs w:val="28"/>
                <w:u w:val="single"/>
              </w:rPr>
              <w:t>Докладывае</w:t>
            </w:r>
            <w:r w:rsidR="003F6FF1" w:rsidRPr="008643EF">
              <w:rPr>
                <w:i/>
                <w:szCs w:val="28"/>
                <w:u w:val="single"/>
              </w:rPr>
              <w:t>т:</w:t>
            </w:r>
            <w:r w:rsidR="003F6FF1"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Кузьмин А.В.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6B64C2" w:rsidRPr="008643EF">
        <w:tc>
          <w:tcPr>
            <w:tcW w:w="2235" w:type="dxa"/>
          </w:tcPr>
          <w:p w:rsidR="006B64C2" w:rsidRPr="008643EF" w:rsidRDefault="00112D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300A1" w:rsidRDefault="00EF5552" w:rsidP="008063EA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8B7382">
              <w:rPr>
                <w:szCs w:val="28"/>
              </w:rPr>
              <w:t xml:space="preserve">Агафонова Е.Г., </w:t>
            </w:r>
            <w:r>
              <w:rPr>
                <w:szCs w:val="28"/>
              </w:rPr>
              <w:t xml:space="preserve">Сопчук С.А., </w:t>
            </w:r>
            <w:r w:rsidR="008B7382">
              <w:rPr>
                <w:szCs w:val="28"/>
              </w:rPr>
              <w:br/>
            </w:r>
            <w:r>
              <w:rPr>
                <w:szCs w:val="28"/>
              </w:rPr>
              <w:t>Серебряков П.Ю.,</w:t>
            </w:r>
            <w:r w:rsidR="008063EA">
              <w:rPr>
                <w:szCs w:val="28"/>
              </w:rPr>
              <w:t xml:space="preserve"> </w:t>
            </w:r>
            <w:r>
              <w:rPr>
                <w:szCs w:val="28"/>
              </w:rPr>
              <w:t>Слепченко С.В.</w:t>
            </w:r>
          </w:p>
          <w:p w:rsidR="008063EA" w:rsidRPr="00D13D67" w:rsidRDefault="008063EA" w:rsidP="008063EA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790C3D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B6D23">
              <w:rPr>
                <w:szCs w:val="28"/>
              </w:rPr>
              <w:t>986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E38E8" w:rsidRPr="008643EF" w:rsidRDefault="002E38E8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10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548DC" w:rsidRDefault="005B6D2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ситуации с финансированием здравоохранения в Приморском крае в 2015 году</w:t>
            </w:r>
            <w:r>
              <w:rPr>
                <w:szCs w:val="28"/>
              </w:rPr>
              <w:t>.</w:t>
            </w:r>
          </w:p>
          <w:p w:rsidR="005B6D23" w:rsidRPr="008643EF" w:rsidRDefault="005B6D23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2E39B4">
              <w:rPr>
                <w:szCs w:val="28"/>
              </w:rPr>
              <w:t>Серебряков П.Ю.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F6FF1" w:rsidRDefault="002E39B4" w:rsidP="005B6D23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Казанцева Т.В., Кузьмин А.В., </w:t>
            </w:r>
            <w:r>
              <w:rPr>
                <w:szCs w:val="28"/>
              </w:rPr>
              <w:br/>
              <w:t>Агафонова Е.Г.</w:t>
            </w:r>
            <w:r w:rsidR="00831EFD">
              <w:rPr>
                <w:szCs w:val="28"/>
              </w:rPr>
              <w:t>, Сопчук С.А., Добрынин Е.А.</w:t>
            </w:r>
            <w:r w:rsidR="000658CA">
              <w:rPr>
                <w:szCs w:val="28"/>
              </w:rPr>
              <w:t xml:space="preserve">, </w:t>
            </w:r>
            <w:r w:rsidR="000658CA">
              <w:rPr>
                <w:szCs w:val="28"/>
              </w:rPr>
              <w:br/>
              <w:t>Межонов К.А.</w:t>
            </w:r>
          </w:p>
          <w:p w:rsidR="002E39B4" w:rsidRPr="008643EF" w:rsidRDefault="002E39B4" w:rsidP="005B6D23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790C3D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B6D23">
              <w:rPr>
                <w:szCs w:val="28"/>
              </w:rPr>
              <w:t>987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E2F03" w:rsidRPr="008643EF" w:rsidRDefault="002E2F03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11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B10B3" w:rsidRPr="00ED6174" w:rsidRDefault="00BB10B3" w:rsidP="00BB10B3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 xml:space="preserve">Об обращении руководителя Представительства </w:t>
            </w:r>
            <w:proofErr w:type="spellStart"/>
            <w:r w:rsidRPr="00ED6174">
              <w:rPr>
                <w:szCs w:val="28"/>
              </w:rPr>
              <w:t>АНО</w:t>
            </w:r>
            <w:proofErr w:type="spellEnd"/>
            <w:r w:rsidRPr="00ED6174">
              <w:rPr>
                <w:szCs w:val="28"/>
              </w:rPr>
              <w:t xml:space="preserve"> "Агентство стратегических инициатив по продвижению новых проектов" в Дальневосточном Федеральном округе Куриловой О.С. об оказании содействия в решении вопроса о ежемесячном предоставлении  субсидий для детей, обучающихся в частных дошкольных образовательных организациях по аналогии с нормативным </w:t>
            </w:r>
            <w:proofErr w:type="spellStart"/>
            <w:r w:rsidRPr="00ED6174">
              <w:rPr>
                <w:szCs w:val="28"/>
              </w:rPr>
              <w:t>подушевым</w:t>
            </w:r>
            <w:proofErr w:type="spellEnd"/>
            <w:r w:rsidRPr="00ED6174">
              <w:rPr>
                <w:szCs w:val="28"/>
              </w:rPr>
              <w:t xml:space="preserve"> финансированием муниципальных дошкольных образовательных организаций в Приморском крае</w:t>
            </w:r>
            <w:r>
              <w:rPr>
                <w:szCs w:val="28"/>
              </w:rPr>
              <w:t>.</w:t>
            </w:r>
          </w:p>
          <w:p w:rsidR="00A8146C" w:rsidRPr="008643EF" w:rsidRDefault="00A8146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Default="00BB10B3" w:rsidP="00BB10B3">
            <w:pPr>
              <w:jc w:val="both"/>
              <w:rPr>
                <w:szCs w:val="28"/>
              </w:rPr>
            </w:pPr>
            <w:r>
              <w:rPr>
                <w:i/>
                <w:szCs w:val="28"/>
                <w:u w:val="single"/>
              </w:rPr>
              <w:t>Докладывае</w:t>
            </w:r>
            <w:r w:rsidR="003F6FF1" w:rsidRPr="008643EF">
              <w:rPr>
                <w:i/>
                <w:szCs w:val="28"/>
                <w:u w:val="single"/>
              </w:rPr>
              <w:t>т:</w:t>
            </w:r>
            <w:r w:rsidR="003F6FF1" w:rsidRPr="008643EF">
              <w:rPr>
                <w:szCs w:val="28"/>
              </w:rPr>
              <w:t xml:space="preserve"> </w:t>
            </w:r>
            <w:proofErr w:type="spellStart"/>
            <w:r w:rsidR="00F44396">
              <w:rPr>
                <w:szCs w:val="28"/>
              </w:rPr>
              <w:t>Сигида</w:t>
            </w:r>
            <w:proofErr w:type="spellEnd"/>
            <w:r w:rsidR="00F44396">
              <w:rPr>
                <w:szCs w:val="28"/>
              </w:rPr>
              <w:t xml:space="preserve"> Р.С.</w:t>
            </w:r>
          </w:p>
          <w:p w:rsidR="00F44396" w:rsidRPr="008643EF" w:rsidRDefault="00F44396" w:rsidP="00BB10B3">
            <w:pPr>
              <w:jc w:val="both"/>
              <w:rPr>
                <w:szCs w:val="28"/>
              </w:rPr>
            </w:pPr>
          </w:p>
        </w:tc>
      </w:tr>
      <w:tr w:rsidR="00A8146C" w:rsidRPr="008643EF">
        <w:tc>
          <w:tcPr>
            <w:tcW w:w="2235" w:type="dxa"/>
          </w:tcPr>
          <w:p w:rsidR="00A8146C" w:rsidRPr="008643EF" w:rsidRDefault="00B10FFE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8146C" w:rsidRDefault="00A8146C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63585E">
              <w:rPr>
                <w:szCs w:val="28"/>
              </w:rPr>
              <w:t xml:space="preserve">Межонов К.А., </w:t>
            </w:r>
            <w:r w:rsidR="0043533C">
              <w:rPr>
                <w:szCs w:val="28"/>
              </w:rPr>
              <w:br/>
              <w:t xml:space="preserve">Казанцева Т.В., Курилова О.С., Слепченко С.В., </w:t>
            </w:r>
            <w:r w:rsidR="008E0EF8">
              <w:rPr>
                <w:szCs w:val="28"/>
              </w:rPr>
              <w:br/>
            </w:r>
            <w:r w:rsidR="0043533C">
              <w:rPr>
                <w:szCs w:val="28"/>
              </w:rPr>
              <w:t>Панькова О.В., Вышина Т.И.</w:t>
            </w:r>
          </w:p>
          <w:p w:rsidR="0063585E" w:rsidRPr="00D13D67" w:rsidRDefault="0063585E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F44396">
              <w:rPr>
                <w:szCs w:val="28"/>
              </w:rPr>
              <w:t>988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790853" w:rsidRPr="008643EF" w:rsidRDefault="00790853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12.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E0EF8" w:rsidRPr="00ED6174" w:rsidRDefault="008E0EF8" w:rsidP="00304982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Об отчете о результатах контрольного мероприятия, в части результативности и эффективности расходования бюджетных ассигнований, выделенных на строительство жилых помещений для реализации мероприятия по обеспечению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помещений, за 2013-2014 годы и 9 месяцев 2015 года</w:t>
            </w:r>
            <w:r w:rsidR="00304982">
              <w:rPr>
                <w:szCs w:val="28"/>
              </w:rPr>
              <w:t>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304982">
              <w:rPr>
                <w:szCs w:val="28"/>
              </w:rPr>
              <w:t>Виноградов Д.А.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B71093" w:rsidRPr="008643EF">
        <w:tc>
          <w:tcPr>
            <w:tcW w:w="2235" w:type="dxa"/>
          </w:tcPr>
          <w:p w:rsidR="00B71093" w:rsidRPr="008643EF" w:rsidRDefault="00112D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B71093" w:rsidRDefault="00B71093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304982">
              <w:rPr>
                <w:szCs w:val="28"/>
              </w:rPr>
              <w:t xml:space="preserve">Слепченко С.В., Казанцева Т.В., </w:t>
            </w:r>
            <w:r w:rsidR="00505E96">
              <w:rPr>
                <w:szCs w:val="28"/>
              </w:rPr>
              <w:br/>
            </w:r>
            <w:r w:rsidR="00304982">
              <w:rPr>
                <w:szCs w:val="28"/>
              </w:rPr>
              <w:t>Капленко И.О., Пошивайло Ю.В.,</w:t>
            </w:r>
            <w:r w:rsidR="00066546">
              <w:rPr>
                <w:szCs w:val="28"/>
              </w:rPr>
              <w:br/>
            </w:r>
            <w:r w:rsidR="00505E96">
              <w:rPr>
                <w:szCs w:val="28"/>
              </w:rPr>
              <w:t xml:space="preserve">Кузнецов А.П., </w:t>
            </w:r>
            <w:r w:rsidR="00A8279C">
              <w:rPr>
                <w:szCs w:val="28"/>
              </w:rPr>
              <w:t xml:space="preserve">Барабаш Е.Н., </w:t>
            </w:r>
            <w:r w:rsidR="00505E96">
              <w:rPr>
                <w:szCs w:val="28"/>
              </w:rPr>
              <w:t xml:space="preserve">Добрынин Е.А., </w:t>
            </w:r>
            <w:r w:rsidR="00A8279C">
              <w:rPr>
                <w:szCs w:val="28"/>
              </w:rPr>
              <w:br/>
            </w:r>
            <w:proofErr w:type="spellStart"/>
            <w:r w:rsidR="00505E96">
              <w:rPr>
                <w:szCs w:val="28"/>
              </w:rPr>
              <w:t>Сигида</w:t>
            </w:r>
            <w:proofErr w:type="spellEnd"/>
            <w:r w:rsidR="00505E96">
              <w:rPr>
                <w:szCs w:val="28"/>
              </w:rPr>
              <w:t xml:space="preserve"> Р.С.</w:t>
            </w:r>
          </w:p>
          <w:p w:rsidR="001B25CE" w:rsidRPr="00D13D67" w:rsidRDefault="001B25CE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05E96">
              <w:rPr>
                <w:szCs w:val="28"/>
              </w:rPr>
              <w:t>989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505E96" w:rsidRPr="008643EF" w:rsidRDefault="00505E96" w:rsidP="003F6FF1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1</w:t>
            </w:r>
            <w:r w:rsidR="002E2F03">
              <w:rPr>
                <w:szCs w:val="28"/>
              </w:rPr>
              <w:t>3</w:t>
            </w:r>
            <w:r w:rsidRPr="008643EF">
              <w:rPr>
                <w:szCs w:val="28"/>
              </w:rPr>
              <w:t>. СЛУШАЛИ: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05E96" w:rsidRPr="00ED6174" w:rsidRDefault="00505E96" w:rsidP="00505E96">
            <w:pPr>
              <w:pStyle w:val="a9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предложениях комитета Законодательного Собрания по социальной политике и защите прав граждан в план работы Контрольно-счетной палаты Приморского края на 2016 год</w:t>
            </w:r>
            <w:r>
              <w:rPr>
                <w:szCs w:val="28"/>
              </w:rPr>
              <w:t>.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A8279C" w:rsidRPr="008643EF">
        <w:tc>
          <w:tcPr>
            <w:tcW w:w="2235" w:type="dxa"/>
          </w:tcPr>
          <w:p w:rsidR="00A8279C" w:rsidRPr="008643EF" w:rsidRDefault="00A8279C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8279C" w:rsidRDefault="00556445" w:rsidP="00505E9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556445" w:rsidRPr="00ED6174" w:rsidRDefault="00556445" w:rsidP="00505E96">
            <w:pPr>
              <w:pStyle w:val="a9"/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05E96">
              <w:rPr>
                <w:szCs w:val="28"/>
              </w:rPr>
              <w:t>990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  <w:p w:rsidR="00596449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505E96" w:rsidRPr="008643EF" w:rsidRDefault="00505E96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</w:t>
            </w:r>
            <w:r w:rsidR="002E2F03">
              <w:rPr>
                <w:szCs w:val="28"/>
              </w:rPr>
              <w:t>4</w:t>
            </w:r>
            <w:r w:rsidRPr="008643EF">
              <w:rPr>
                <w:szCs w:val="28"/>
              </w:rPr>
              <w:t>. СЛУШАЛИ:</w:t>
            </w: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Default="00505E96" w:rsidP="00596449">
            <w:pPr>
              <w:pStyle w:val="a9"/>
              <w:spacing w:after="0"/>
              <w:jc w:val="both"/>
              <w:rPr>
                <w:szCs w:val="28"/>
              </w:rPr>
            </w:pPr>
            <w:r w:rsidRPr="00ED6174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505E96" w:rsidRPr="008643EF" w:rsidRDefault="00505E96" w:rsidP="0059644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BF7CA5">
              <w:rPr>
                <w:szCs w:val="28"/>
              </w:rPr>
              <w:t>Чемерис И.С.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</w:tr>
      <w:tr w:rsidR="00596449" w:rsidRPr="008643EF">
        <w:tc>
          <w:tcPr>
            <w:tcW w:w="2235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56445">
              <w:rPr>
                <w:szCs w:val="28"/>
              </w:rPr>
              <w:t>991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</w:p>
          <w:p w:rsidR="00596449" w:rsidRPr="008643EF" w:rsidRDefault="00596449" w:rsidP="0059644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</w:tc>
      </w:tr>
    </w:tbl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44FE0" w:rsidRDefault="00744FE0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97F47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118" w:rsidRDefault="00044118">
      <w:r>
        <w:separator/>
      </w:r>
    </w:p>
  </w:endnote>
  <w:endnote w:type="continuationSeparator" w:id="0">
    <w:p w:rsidR="00044118" w:rsidRDefault="00044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118" w:rsidRDefault="00044118">
      <w:r>
        <w:separator/>
      </w:r>
    </w:p>
  </w:footnote>
  <w:footnote w:type="continuationSeparator" w:id="0">
    <w:p w:rsidR="00044118" w:rsidRDefault="000441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B" w:rsidRDefault="00285E6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7204B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7204B" w:rsidRDefault="0067204B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B" w:rsidRDefault="00285E6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7204B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A5B51">
      <w:rPr>
        <w:rStyle w:val="ae"/>
        <w:noProof/>
      </w:rPr>
      <w:t>10</w:t>
    </w:r>
    <w:r>
      <w:rPr>
        <w:rStyle w:val="ae"/>
      </w:rPr>
      <w:fldChar w:fldCharType="end"/>
    </w:r>
  </w:p>
  <w:p w:rsidR="0067204B" w:rsidRDefault="0067204B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641831"/>
    <w:multiLevelType w:val="hybridMultilevel"/>
    <w:tmpl w:val="95486332"/>
    <w:lvl w:ilvl="0" w:tplc="1190403C">
      <w:start w:val="1"/>
      <w:numFmt w:val="decimal"/>
      <w:lvlText w:val="%1."/>
      <w:lvlJc w:val="left"/>
      <w:pPr>
        <w:ind w:left="2254" w:hanging="15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8A7"/>
    <w:rsid w:val="00005D12"/>
    <w:rsid w:val="00010149"/>
    <w:rsid w:val="00010168"/>
    <w:rsid w:val="00010431"/>
    <w:rsid w:val="000107DF"/>
    <w:rsid w:val="000119FF"/>
    <w:rsid w:val="00011D9F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5D2"/>
    <w:rsid w:val="000346E0"/>
    <w:rsid w:val="00034ED9"/>
    <w:rsid w:val="000351C8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118"/>
    <w:rsid w:val="00044A8C"/>
    <w:rsid w:val="00044DD6"/>
    <w:rsid w:val="00046207"/>
    <w:rsid w:val="0004709C"/>
    <w:rsid w:val="000473B0"/>
    <w:rsid w:val="000475A5"/>
    <w:rsid w:val="00047DC0"/>
    <w:rsid w:val="00050AF1"/>
    <w:rsid w:val="000531B6"/>
    <w:rsid w:val="00053709"/>
    <w:rsid w:val="00056442"/>
    <w:rsid w:val="000568B8"/>
    <w:rsid w:val="00056B8C"/>
    <w:rsid w:val="00057B67"/>
    <w:rsid w:val="00060A3D"/>
    <w:rsid w:val="00060E4F"/>
    <w:rsid w:val="00060FB2"/>
    <w:rsid w:val="0006114F"/>
    <w:rsid w:val="00061470"/>
    <w:rsid w:val="00061968"/>
    <w:rsid w:val="00061E50"/>
    <w:rsid w:val="00061FED"/>
    <w:rsid w:val="00062985"/>
    <w:rsid w:val="00064D7F"/>
    <w:rsid w:val="00065427"/>
    <w:rsid w:val="000658CA"/>
    <w:rsid w:val="00066546"/>
    <w:rsid w:val="00066D66"/>
    <w:rsid w:val="00067907"/>
    <w:rsid w:val="000702DB"/>
    <w:rsid w:val="00071E5D"/>
    <w:rsid w:val="00073542"/>
    <w:rsid w:val="000740C4"/>
    <w:rsid w:val="00075DD1"/>
    <w:rsid w:val="00077BE8"/>
    <w:rsid w:val="00077E9B"/>
    <w:rsid w:val="000821DA"/>
    <w:rsid w:val="00082A97"/>
    <w:rsid w:val="00082C48"/>
    <w:rsid w:val="00082CC8"/>
    <w:rsid w:val="000835E1"/>
    <w:rsid w:val="00083997"/>
    <w:rsid w:val="00085EF8"/>
    <w:rsid w:val="00091651"/>
    <w:rsid w:val="00092C3F"/>
    <w:rsid w:val="0009328C"/>
    <w:rsid w:val="00093370"/>
    <w:rsid w:val="00093E9F"/>
    <w:rsid w:val="00094202"/>
    <w:rsid w:val="000946A8"/>
    <w:rsid w:val="000946E6"/>
    <w:rsid w:val="000947AE"/>
    <w:rsid w:val="00095938"/>
    <w:rsid w:val="00096067"/>
    <w:rsid w:val="00096335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2D3D"/>
    <w:rsid w:val="001134A3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653"/>
    <w:rsid w:val="00143C44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5CE"/>
    <w:rsid w:val="001B28C3"/>
    <w:rsid w:val="001B3A7C"/>
    <w:rsid w:val="001B3A8A"/>
    <w:rsid w:val="001B3E46"/>
    <w:rsid w:val="001B465F"/>
    <w:rsid w:val="001B4BCD"/>
    <w:rsid w:val="001B50EB"/>
    <w:rsid w:val="001B5E07"/>
    <w:rsid w:val="001B6F01"/>
    <w:rsid w:val="001C0A87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4C34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1493"/>
    <w:rsid w:val="0020249D"/>
    <w:rsid w:val="002029EF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6F82"/>
    <w:rsid w:val="002071EC"/>
    <w:rsid w:val="00207602"/>
    <w:rsid w:val="00207717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1FFD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241"/>
    <w:rsid w:val="00244E87"/>
    <w:rsid w:val="002457B7"/>
    <w:rsid w:val="002469EA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1E0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6C77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6DD2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5E6E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5DF"/>
    <w:rsid w:val="002D2619"/>
    <w:rsid w:val="002D3347"/>
    <w:rsid w:val="002D3940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889"/>
    <w:rsid w:val="002E0A9C"/>
    <w:rsid w:val="002E0E5A"/>
    <w:rsid w:val="002E18AC"/>
    <w:rsid w:val="002E2EBC"/>
    <w:rsid w:val="002E2F03"/>
    <w:rsid w:val="002E38E8"/>
    <w:rsid w:val="002E39B4"/>
    <w:rsid w:val="002E3ADB"/>
    <w:rsid w:val="002E3BD1"/>
    <w:rsid w:val="002E41BF"/>
    <w:rsid w:val="002E452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0D6"/>
    <w:rsid w:val="002F537A"/>
    <w:rsid w:val="002F57DB"/>
    <w:rsid w:val="0030008A"/>
    <w:rsid w:val="003018CD"/>
    <w:rsid w:val="00301E52"/>
    <w:rsid w:val="003022F5"/>
    <w:rsid w:val="00304933"/>
    <w:rsid w:val="00304982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6AB"/>
    <w:rsid w:val="00317F54"/>
    <w:rsid w:val="00320DC6"/>
    <w:rsid w:val="0032161E"/>
    <w:rsid w:val="003230B9"/>
    <w:rsid w:val="00324494"/>
    <w:rsid w:val="003257EE"/>
    <w:rsid w:val="00326ECB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40B15"/>
    <w:rsid w:val="0034127B"/>
    <w:rsid w:val="003424BB"/>
    <w:rsid w:val="00342C8E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6E7B"/>
    <w:rsid w:val="00397193"/>
    <w:rsid w:val="0039773C"/>
    <w:rsid w:val="0039796C"/>
    <w:rsid w:val="00397DBF"/>
    <w:rsid w:val="00397EE4"/>
    <w:rsid w:val="003A0438"/>
    <w:rsid w:val="003A367A"/>
    <w:rsid w:val="003A3C50"/>
    <w:rsid w:val="003A4099"/>
    <w:rsid w:val="003A414E"/>
    <w:rsid w:val="003A527A"/>
    <w:rsid w:val="003A5860"/>
    <w:rsid w:val="003A5941"/>
    <w:rsid w:val="003A6DB0"/>
    <w:rsid w:val="003B0053"/>
    <w:rsid w:val="003B0A19"/>
    <w:rsid w:val="003B1070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23B1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7E7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6FF1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6BAD"/>
    <w:rsid w:val="00407664"/>
    <w:rsid w:val="004078E5"/>
    <w:rsid w:val="004132EB"/>
    <w:rsid w:val="00413792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533C"/>
    <w:rsid w:val="00436829"/>
    <w:rsid w:val="0043691D"/>
    <w:rsid w:val="00436E30"/>
    <w:rsid w:val="00437D42"/>
    <w:rsid w:val="00440C24"/>
    <w:rsid w:val="0044175A"/>
    <w:rsid w:val="00441C01"/>
    <w:rsid w:val="00442F2A"/>
    <w:rsid w:val="00442FB6"/>
    <w:rsid w:val="00444376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8DC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48CF"/>
    <w:rsid w:val="00495CE9"/>
    <w:rsid w:val="00495EA7"/>
    <w:rsid w:val="004960BC"/>
    <w:rsid w:val="004964E7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24C0"/>
    <w:rsid w:val="004B3FF9"/>
    <w:rsid w:val="004B513A"/>
    <w:rsid w:val="004B585D"/>
    <w:rsid w:val="004B60E3"/>
    <w:rsid w:val="004B62CB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221"/>
    <w:rsid w:val="004E39A2"/>
    <w:rsid w:val="004E3C76"/>
    <w:rsid w:val="004E43A6"/>
    <w:rsid w:val="004E4AE1"/>
    <w:rsid w:val="004E528E"/>
    <w:rsid w:val="004E62D0"/>
    <w:rsid w:val="004E6EB4"/>
    <w:rsid w:val="004E7762"/>
    <w:rsid w:val="004E7E53"/>
    <w:rsid w:val="004F0E10"/>
    <w:rsid w:val="004F13D7"/>
    <w:rsid w:val="004F1603"/>
    <w:rsid w:val="004F30AB"/>
    <w:rsid w:val="004F3944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5E9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3A87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01C"/>
    <w:rsid w:val="00523131"/>
    <w:rsid w:val="00523586"/>
    <w:rsid w:val="00523679"/>
    <w:rsid w:val="0052399F"/>
    <w:rsid w:val="005247F4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25A4"/>
    <w:rsid w:val="0055345E"/>
    <w:rsid w:val="00553AE9"/>
    <w:rsid w:val="00554889"/>
    <w:rsid w:val="00554AF9"/>
    <w:rsid w:val="00554B38"/>
    <w:rsid w:val="005556C0"/>
    <w:rsid w:val="00556445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6A1D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877CD"/>
    <w:rsid w:val="00587E15"/>
    <w:rsid w:val="00590877"/>
    <w:rsid w:val="005912E5"/>
    <w:rsid w:val="00593116"/>
    <w:rsid w:val="00593418"/>
    <w:rsid w:val="00594AB7"/>
    <w:rsid w:val="00595B9E"/>
    <w:rsid w:val="00596449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6D23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44A2"/>
    <w:rsid w:val="006166A5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85E"/>
    <w:rsid w:val="00635973"/>
    <w:rsid w:val="00637420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479E7"/>
    <w:rsid w:val="00651005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73F1"/>
    <w:rsid w:val="00671766"/>
    <w:rsid w:val="0067204B"/>
    <w:rsid w:val="0067214F"/>
    <w:rsid w:val="00672EAD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4C2"/>
    <w:rsid w:val="006B6B6E"/>
    <w:rsid w:val="006B6EBA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4BB6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910"/>
    <w:rsid w:val="006E6A17"/>
    <w:rsid w:val="006E7163"/>
    <w:rsid w:val="006F02B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17E89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5872"/>
    <w:rsid w:val="00746A52"/>
    <w:rsid w:val="00747037"/>
    <w:rsid w:val="00747244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853"/>
    <w:rsid w:val="00790C39"/>
    <w:rsid w:val="00790C3D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BD8"/>
    <w:rsid w:val="007B3122"/>
    <w:rsid w:val="007B67B4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453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47B"/>
    <w:rsid w:val="0080078C"/>
    <w:rsid w:val="008011CA"/>
    <w:rsid w:val="008025F0"/>
    <w:rsid w:val="0080580E"/>
    <w:rsid w:val="00805D96"/>
    <w:rsid w:val="008063EA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1EFD"/>
    <w:rsid w:val="00832000"/>
    <w:rsid w:val="008326E1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08F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43EF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12AC"/>
    <w:rsid w:val="0088365A"/>
    <w:rsid w:val="00886A6C"/>
    <w:rsid w:val="00886CE8"/>
    <w:rsid w:val="008903BA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746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5479"/>
    <w:rsid w:val="008B6C08"/>
    <w:rsid w:val="008B6C90"/>
    <w:rsid w:val="008B7382"/>
    <w:rsid w:val="008C07B6"/>
    <w:rsid w:val="008C1348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0EF8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0A1"/>
    <w:rsid w:val="0093040B"/>
    <w:rsid w:val="00930964"/>
    <w:rsid w:val="00930BCE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574"/>
    <w:rsid w:val="00942AFF"/>
    <w:rsid w:val="009436DF"/>
    <w:rsid w:val="0094422B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098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3AF8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5A5F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4F0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5EBF"/>
    <w:rsid w:val="009E6563"/>
    <w:rsid w:val="009E6FA1"/>
    <w:rsid w:val="009E6FED"/>
    <w:rsid w:val="009F0985"/>
    <w:rsid w:val="009F0EBA"/>
    <w:rsid w:val="009F1494"/>
    <w:rsid w:val="009F180A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3B92"/>
    <w:rsid w:val="00A4458C"/>
    <w:rsid w:val="00A44CFA"/>
    <w:rsid w:val="00A459C3"/>
    <w:rsid w:val="00A4717D"/>
    <w:rsid w:val="00A5055B"/>
    <w:rsid w:val="00A5148D"/>
    <w:rsid w:val="00A53031"/>
    <w:rsid w:val="00A5359D"/>
    <w:rsid w:val="00A53FC2"/>
    <w:rsid w:val="00A54690"/>
    <w:rsid w:val="00A54CF5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146C"/>
    <w:rsid w:val="00A821D6"/>
    <w:rsid w:val="00A8279C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3F4C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45DB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4E4F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16F7"/>
    <w:rsid w:val="00AE2043"/>
    <w:rsid w:val="00AE2211"/>
    <w:rsid w:val="00AE2A2E"/>
    <w:rsid w:val="00AE3575"/>
    <w:rsid w:val="00AE44B3"/>
    <w:rsid w:val="00AE4E4D"/>
    <w:rsid w:val="00AE5BAC"/>
    <w:rsid w:val="00AE64E8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17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0FFE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4B24"/>
    <w:rsid w:val="00B4568F"/>
    <w:rsid w:val="00B45881"/>
    <w:rsid w:val="00B45E00"/>
    <w:rsid w:val="00B465B6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1093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5A0C"/>
    <w:rsid w:val="00BA6F4D"/>
    <w:rsid w:val="00BA7497"/>
    <w:rsid w:val="00BA798C"/>
    <w:rsid w:val="00BB010D"/>
    <w:rsid w:val="00BB0990"/>
    <w:rsid w:val="00BB10B3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03B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366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BF7CA5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7BD"/>
    <w:rsid w:val="00C20A02"/>
    <w:rsid w:val="00C2116C"/>
    <w:rsid w:val="00C21CA4"/>
    <w:rsid w:val="00C235CF"/>
    <w:rsid w:val="00C24644"/>
    <w:rsid w:val="00C26326"/>
    <w:rsid w:val="00C26785"/>
    <w:rsid w:val="00C273A0"/>
    <w:rsid w:val="00C275AE"/>
    <w:rsid w:val="00C27724"/>
    <w:rsid w:val="00C277EE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47C58"/>
    <w:rsid w:val="00C50D7F"/>
    <w:rsid w:val="00C5159C"/>
    <w:rsid w:val="00C51AF2"/>
    <w:rsid w:val="00C51D13"/>
    <w:rsid w:val="00C51E25"/>
    <w:rsid w:val="00C5388F"/>
    <w:rsid w:val="00C546F9"/>
    <w:rsid w:val="00C55ECC"/>
    <w:rsid w:val="00C56FDB"/>
    <w:rsid w:val="00C5761A"/>
    <w:rsid w:val="00C57C79"/>
    <w:rsid w:val="00C61298"/>
    <w:rsid w:val="00C62BBE"/>
    <w:rsid w:val="00C64310"/>
    <w:rsid w:val="00C654C4"/>
    <w:rsid w:val="00C656C5"/>
    <w:rsid w:val="00C65CA5"/>
    <w:rsid w:val="00C6615A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568B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A7E80"/>
    <w:rsid w:val="00CB1829"/>
    <w:rsid w:val="00CB2214"/>
    <w:rsid w:val="00CB2673"/>
    <w:rsid w:val="00CB3F34"/>
    <w:rsid w:val="00CB5A88"/>
    <w:rsid w:val="00CB5CD2"/>
    <w:rsid w:val="00CB73E5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2E4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3D67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32F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4687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05FE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241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10A"/>
    <w:rsid w:val="00D85A91"/>
    <w:rsid w:val="00D85F6E"/>
    <w:rsid w:val="00D87D27"/>
    <w:rsid w:val="00D87F86"/>
    <w:rsid w:val="00D87FB0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5B51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8D0"/>
    <w:rsid w:val="00DD3C2C"/>
    <w:rsid w:val="00DD3F3F"/>
    <w:rsid w:val="00DD544C"/>
    <w:rsid w:val="00DD5501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7C02"/>
    <w:rsid w:val="00E4090B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1708"/>
    <w:rsid w:val="00E536B1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5FC3"/>
    <w:rsid w:val="00E66106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307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F4A"/>
    <w:rsid w:val="00E958A7"/>
    <w:rsid w:val="00E970EF"/>
    <w:rsid w:val="00EA1599"/>
    <w:rsid w:val="00EA2683"/>
    <w:rsid w:val="00EA311F"/>
    <w:rsid w:val="00EA3D5F"/>
    <w:rsid w:val="00EA52C1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174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2D95"/>
    <w:rsid w:val="00EE3473"/>
    <w:rsid w:val="00EE396B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52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A4B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396"/>
    <w:rsid w:val="00F445F4"/>
    <w:rsid w:val="00F44D28"/>
    <w:rsid w:val="00F44E5D"/>
    <w:rsid w:val="00F45180"/>
    <w:rsid w:val="00F50F74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1F0F"/>
    <w:rsid w:val="00F627B2"/>
    <w:rsid w:val="00F62D14"/>
    <w:rsid w:val="00F63832"/>
    <w:rsid w:val="00F64A73"/>
    <w:rsid w:val="00F659D5"/>
    <w:rsid w:val="00F669C1"/>
    <w:rsid w:val="00F7057A"/>
    <w:rsid w:val="00F71048"/>
    <w:rsid w:val="00F710D5"/>
    <w:rsid w:val="00F7318E"/>
    <w:rsid w:val="00F7626F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4D1E"/>
    <w:rsid w:val="00F95E5C"/>
    <w:rsid w:val="00F969E0"/>
    <w:rsid w:val="00F97378"/>
    <w:rsid w:val="00F97B4B"/>
    <w:rsid w:val="00F97D70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2083"/>
    <w:rsid w:val="00FB3022"/>
    <w:rsid w:val="00FB418D"/>
    <w:rsid w:val="00FB41D2"/>
    <w:rsid w:val="00FB444B"/>
    <w:rsid w:val="00FB4ADB"/>
    <w:rsid w:val="00FB4D95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2879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A21C5-3BE1-4FB7-A792-FD9C45A2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855</TotalTime>
  <Pages>10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16</cp:revision>
  <cp:lastPrinted>2015-12-28T01:19:00Z</cp:lastPrinted>
  <dcterms:created xsi:type="dcterms:W3CDTF">2015-09-28T23:25:00Z</dcterms:created>
  <dcterms:modified xsi:type="dcterms:W3CDTF">2015-12-28T01:19:00Z</dcterms:modified>
</cp:coreProperties>
</file>