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5pt;height:56.45pt" o:ole="" fillcolor="window">
                  <v:imagedata r:id="rId8" o:title=""/>
                </v:shape>
                <o:OLEObject Type="Embed" ProgID="Word.Picture.8" ShapeID="_x0000_i1025" DrawAspect="Content" ObjectID="_1522507442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proofErr w:type="spellStart"/>
            <w:r w:rsidRPr="00396428">
              <w:rPr>
                <w:b/>
                <w:szCs w:val="28"/>
              </w:rPr>
              <w:t>П</w:t>
            </w:r>
            <w:proofErr w:type="spellEnd"/>
            <w:r w:rsidRPr="00396428">
              <w:rPr>
                <w:b/>
                <w:szCs w:val="28"/>
              </w:rPr>
              <w:t xml:space="preserve"> </w:t>
            </w:r>
            <w:proofErr w:type="spellStart"/>
            <w:r w:rsidRPr="00396428">
              <w:rPr>
                <w:b/>
                <w:szCs w:val="28"/>
              </w:rPr>
              <w:t>Р</w:t>
            </w:r>
            <w:proofErr w:type="spellEnd"/>
            <w:r w:rsidRPr="00396428">
              <w:rPr>
                <w:b/>
                <w:szCs w:val="28"/>
              </w:rPr>
              <w:t xml:space="preserve">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4C62F5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0F6DCD">
              <w:rPr>
                <w:szCs w:val="28"/>
              </w:rPr>
              <w:t>.0</w:t>
            </w:r>
            <w:r>
              <w:rPr>
                <w:szCs w:val="28"/>
              </w:rPr>
              <w:t>4</w:t>
            </w:r>
            <w:r w:rsidR="00F07852" w:rsidRPr="006B7CF7">
              <w:rPr>
                <w:szCs w:val="28"/>
              </w:rPr>
              <w:t>.201</w:t>
            </w:r>
            <w:r w:rsidR="00E369E6">
              <w:rPr>
                <w:szCs w:val="28"/>
              </w:rPr>
              <w:t>6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4C62F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E561B5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Капленко И.О.</w:t>
            </w:r>
            <w:r w:rsidR="004175EC">
              <w:rPr>
                <w:szCs w:val="28"/>
              </w:rPr>
              <w:t>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0F6DCD">
              <w:rPr>
                <w:szCs w:val="28"/>
              </w:rPr>
              <w:t>,</w:t>
            </w:r>
          </w:p>
          <w:p w:rsidR="000F6DCD" w:rsidRDefault="000F6DCD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Пошивайло Ю.В., </w:t>
            </w:r>
          </w:p>
          <w:p w:rsidR="000F6DCD" w:rsidRDefault="000F6DCD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</w:t>
            </w:r>
          </w:p>
          <w:p w:rsidR="00AE64E8" w:rsidRPr="006B7CF7" w:rsidRDefault="00AE64E8" w:rsidP="00AE64E8">
            <w:pPr>
              <w:jc w:val="both"/>
              <w:rPr>
                <w:szCs w:val="28"/>
              </w:rPr>
            </w:pPr>
          </w:p>
        </w:tc>
      </w:tr>
      <w:tr w:rsidR="00710EA8" w:rsidRPr="006B7CF7">
        <w:tc>
          <w:tcPr>
            <w:tcW w:w="4111" w:type="dxa"/>
            <w:gridSpan w:val="2"/>
          </w:tcPr>
          <w:p w:rsidR="00710EA8" w:rsidRPr="006B7CF7" w:rsidRDefault="00887E9A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экспертного совета:</w:t>
            </w:r>
          </w:p>
        </w:tc>
        <w:tc>
          <w:tcPr>
            <w:tcW w:w="5529" w:type="dxa"/>
            <w:gridSpan w:val="3"/>
          </w:tcPr>
          <w:p w:rsidR="00710EA8" w:rsidRDefault="00887E9A" w:rsidP="00333620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  <w:p w:rsidR="00887E9A" w:rsidRDefault="00887E9A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 w:rsidRPr="00763E5B">
              <w:t xml:space="preserve">Агафонова </w:t>
            </w:r>
            <w:r>
              <w:t>Е.Г.</w:t>
            </w:r>
            <w:r w:rsidRPr="00763E5B">
              <w:t xml:space="preserve">, директор </w:t>
            </w:r>
            <w:proofErr w:type="spellStart"/>
            <w:r w:rsidRPr="00763E5B">
              <w:t>ГУ</w:t>
            </w:r>
            <w:proofErr w:type="spellEnd"/>
            <w:r w:rsidRPr="00763E5B">
              <w:t xml:space="preserve"> "Территориальный фонд обязательного медицинского страхования Приморского края";</w:t>
            </w:r>
          </w:p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763E5B">
              <w:t>Аралова</w:t>
            </w:r>
            <w:proofErr w:type="spellEnd"/>
            <w:r w:rsidRPr="00763E5B">
              <w:t xml:space="preserve"> </w:t>
            </w:r>
            <w:r>
              <w:t>М.С.</w:t>
            </w:r>
            <w:r w:rsidRPr="00763E5B">
              <w:t>, начальник отдела защиты прав потребителей Управления Федеральной службы по надзору в сфере защиты прав потребителей и благополучия человека по Приморскому краю</w:t>
            </w:r>
            <w:r w:rsidR="00887E9A">
              <w:t>;</w:t>
            </w:r>
          </w:p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 w:rsidRPr="00763E5B">
              <w:t xml:space="preserve">Березкин </w:t>
            </w:r>
            <w:r>
              <w:t>Н.Л.</w:t>
            </w:r>
            <w:r w:rsidRPr="00763E5B">
              <w:t>, главный врач ГАУЗ "Краевой клинический центр специализированных видов медицинской помощи";</w:t>
            </w:r>
          </w:p>
          <w:p w:rsidR="00710EA8" w:rsidRPr="00A5148D" w:rsidRDefault="00710EA8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Виткалова Н.А</w:t>
            </w:r>
            <w:r w:rsidRPr="00A5148D">
              <w:rPr>
                <w:szCs w:val="28"/>
              </w:rPr>
              <w:t xml:space="preserve">., </w:t>
            </w:r>
            <w:r>
              <w:rPr>
                <w:szCs w:val="28"/>
              </w:rPr>
              <w:t xml:space="preserve">заместитель </w:t>
            </w:r>
            <w:r w:rsidRPr="00A5148D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Pr="00A5148D">
              <w:rPr>
                <w:szCs w:val="28"/>
              </w:rPr>
              <w:t xml:space="preserve"> департамента образования и науки Приморского края;</w:t>
            </w:r>
          </w:p>
          <w:p w:rsidR="00710EA8" w:rsidRPr="00A5148D" w:rsidRDefault="00710EA8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Володина И.А., </w:t>
            </w:r>
            <w:r w:rsidRPr="00A5148D">
              <w:rPr>
                <w:szCs w:val="28"/>
              </w:rPr>
              <w:t>начальник правового управления аппарата Законодательного Собрания Приморского края;</w:t>
            </w:r>
          </w:p>
          <w:p w:rsidR="00710EA8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Горчаков В.В., председатель Законодательного Собрания Приморского края;</w:t>
            </w:r>
          </w:p>
          <w:p w:rsidR="00710EA8" w:rsidRDefault="00710EA8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Иванович С.И.,</w:t>
            </w:r>
            <w:r>
              <w:rPr>
                <w:szCs w:val="28"/>
              </w:rPr>
              <w:t xml:space="preserve"> 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</w:t>
            </w:r>
            <w:r w:rsidRPr="00F64A73">
              <w:rPr>
                <w:szCs w:val="28"/>
              </w:rPr>
              <w:lastRenderedPageBreak/>
              <w:t xml:space="preserve">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710EA8" w:rsidRPr="00A5148D" w:rsidRDefault="00710EA8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Курченко Т.Л., заместитель директора департамента здравоохранения Приморского края;</w:t>
            </w:r>
          </w:p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Кучин</w:t>
            </w:r>
            <w:proofErr w:type="spellEnd"/>
            <w:r>
              <w:t xml:space="preserve"> Ю.В., депутат Думы города Владивостока;</w:t>
            </w:r>
          </w:p>
          <w:p w:rsidR="00710EA8" w:rsidRDefault="00710EA8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</w:t>
            </w:r>
            <w:r w:rsidRPr="0094422B">
              <w:rPr>
                <w:szCs w:val="28"/>
              </w:rPr>
              <w:t xml:space="preserve"> </w:t>
            </w:r>
            <w:r>
              <w:rPr>
                <w:szCs w:val="28"/>
              </w:rPr>
              <w:t>директор</w:t>
            </w:r>
            <w:r w:rsidRPr="0094422B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710EA8" w:rsidRDefault="00710EA8" w:rsidP="00EA76E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директор</w:t>
            </w:r>
            <w:r w:rsidRPr="0094422B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710EA8" w:rsidRDefault="00710EA8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Межонов К.А., депутат Законодательного Собрания Приморского края; </w:t>
            </w:r>
          </w:p>
          <w:p w:rsidR="00710EA8" w:rsidRPr="00691561" w:rsidRDefault="00710EA8" w:rsidP="00691561">
            <w:pPr>
              <w:widowControl w:val="0"/>
              <w:autoSpaceDE w:val="0"/>
              <w:autoSpaceDN w:val="0"/>
              <w:adjustRightInd w:val="0"/>
              <w:jc w:val="both"/>
            </w:pPr>
            <w:r w:rsidRPr="00691561">
              <w:t xml:space="preserve">Непомнящих </w:t>
            </w:r>
            <w:r>
              <w:t>В.Н.</w:t>
            </w:r>
            <w:r w:rsidRPr="00691561">
              <w:t>, заместитель председателя Приморского краевого Совета ветеранов войны, труда, Вооруженных сил и правоохранительных органов;</w:t>
            </w:r>
          </w:p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 w:rsidRPr="00763E5B">
              <w:t xml:space="preserve">Олейник </w:t>
            </w:r>
            <w:r>
              <w:t>В.В.</w:t>
            </w:r>
            <w:r w:rsidRPr="00763E5B">
              <w:t xml:space="preserve">, главный врач </w:t>
            </w:r>
            <w:proofErr w:type="spellStart"/>
            <w:r w:rsidRPr="00763E5B">
              <w:t>КГБУЗ</w:t>
            </w:r>
            <w:proofErr w:type="spellEnd"/>
            <w:r w:rsidRPr="00763E5B">
              <w:t xml:space="preserve"> "Владивостокская поликлиника № 3";</w:t>
            </w:r>
          </w:p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 w:rsidRPr="00763E5B">
              <w:t xml:space="preserve">Перова </w:t>
            </w:r>
            <w:r>
              <w:t>О.Я.</w:t>
            </w:r>
            <w:r w:rsidRPr="00763E5B">
              <w:t xml:space="preserve">, главный врач </w:t>
            </w:r>
            <w:proofErr w:type="spellStart"/>
            <w:r w:rsidRPr="00763E5B">
              <w:t>КГБУЗ</w:t>
            </w:r>
            <w:proofErr w:type="spellEnd"/>
            <w:r w:rsidRPr="00763E5B">
              <w:t xml:space="preserve"> "Владивостокская поликлиника № 1";</w:t>
            </w:r>
          </w:p>
          <w:p w:rsidR="00710EA8" w:rsidRDefault="00710EA8" w:rsidP="00EA76E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Плотников А.И., директор департамента внутренней политики Приморского края;</w:t>
            </w:r>
          </w:p>
          <w:p w:rsidR="00710EA8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 w:rsidRPr="00763E5B">
              <w:t xml:space="preserve">Розов </w:t>
            </w:r>
            <w:r>
              <w:t>В.М.</w:t>
            </w:r>
            <w:r w:rsidRPr="00763E5B">
              <w:t>, Уполномоченный по правам человека в Приморском крае</w:t>
            </w:r>
            <w:r>
              <w:t>;</w:t>
            </w:r>
          </w:p>
          <w:p w:rsidR="00710EA8" w:rsidRDefault="00710EA8" w:rsidP="002A431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 депутат Законодательного Собрания;</w:t>
            </w:r>
          </w:p>
          <w:p w:rsidR="00710EA8" w:rsidRPr="00763E5B" w:rsidRDefault="00710EA8" w:rsidP="00763E5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Свиридова И.М.</w:t>
            </w:r>
            <w:r w:rsidRPr="00763E5B">
              <w:t>, начальник отдела экономического планирования и прогнозирования, мониторинга целевых программ и страхования неработающих граждан департамента здравоохранения Приморского края;</w:t>
            </w:r>
          </w:p>
          <w:p w:rsidR="00710EA8" w:rsidRPr="0094422B" w:rsidRDefault="00710EA8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Сидоров И.И., заместитель начальника</w:t>
            </w:r>
            <w:r w:rsidRPr="0094422B">
              <w:rPr>
                <w:szCs w:val="28"/>
              </w:rPr>
              <w:t xml:space="preserve"> отдела </w:t>
            </w:r>
            <w:r w:rsidRPr="00A514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Министерства юстиции Приморского края;</w:t>
            </w:r>
          </w:p>
          <w:p w:rsidR="00710EA8" w:rsidRDefault="00710EA8" w:rsidP="001D7F0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Смольникова Е.А., п</w:t>
            </w:r>
            <w:r w:rsidRPr="00197EDF">
              <w:t>олномочный представитель Губернатора Приморского края в Законодательном Собрании Приморского края</w:t>
            </w:r>
            <w:r>
              <w:t>;</w:t>
            </w:r>
          </w:p>
          <w:p w:rsidR="002A431B" w:rsidRPr="00887E9A" w:rsidRDefault="00710EA8" w:rsidP="002A431B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763E5B">
              <w:t>Шекалова</w:t>
            </w:r>
            <w:proofErr w:type="spellEnd"/>
            <w:r w:rsidRPr="00763E5B">
              <w:t xml:space="preserve"> </w:t>
            </w:r>
            <w:r>
              <w:t>О.Н.</w:t>
            </w:r>
            <w:r w:rsidRPr="00763E5B">
              <w:t xml:space="preserve">, заместитель главного врача по экономическим вопросам ГАУЗ </w:t>
            </w:r>
            <w:r w:rsidRPr="00763E5B">
              <w:lastRenderedPageBreak/>
              <w:t>"Краевой клинический центр специализированных видов медицинской помощи";</w:t>
            </w:r>
          </w:p>
        </w:tc>
      </w:tr>
      <w:tr w:rsidR="004450A8" w:rsidRPr="006B7CF7">
        <w:tc>
          <w:tcPr>
            <w:tcW w:w="4111" w:type="dxa"/>
            <w:gridSpan w:val="2"/>
          </w:tcPr>
          <w:p w:rsidR="004450A8" w:rsidRDefault="004450A8" w:rsidP="00333620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4450A8" w:rsidRPr="00A5148D" w:rsidRDefault="004450A8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F07852" w:rsidRDefault="00F07852" w:rsidP="001134A3">
      <w:pPr>
        <w:jc w:val="center"/>
        <w:rPr>
          <w:szCs w:val="28"/>
        </w:rPr>
      </w:pPr>
      <w:r w:rsidRPr="00FB2083">
        <w:rPr>
          <w:szCs w:val="28"/>
        </w:rPr>
        <w:t>Повестка дня:</w:t>
      </w:r>
    </w:p>
    <w:p w:rsidR="00DA6ED8" w:rsidRDefault="00DA6ED8" w:rsidP="001134A3">
      <w:pPr>
        <w:jc w:val="center"/>
        <w:rPr>
          <w:szCs w:val="28"/>
        </w:rPr>
      </w:pPr>
    </w:p>
    <w:p w:rsidR="00747286" w:rsidRPr="00CD0A23" w:rsidRDefault="00CD0A23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1.</w:t>
      </w:r>
      <w:r w:rsidR="00747286" w:rsidRPr="00CD0A23">
        <w:t>О</w:t>
      </w:r>
      <w:proofErr w:type="spellEnd"/>
      <w:r w:rsidR="00747286" w:rsidRPr="00CD0A23">
        <w:t xml:space="preserve"> проекте закона Приморского края "О внесении изменения в статью 14 Закона Приморского края "О социальной поддержке льготных категорий граждан, проживающих на территории Приморского края" (второе чтение) </w:t>
      </w:r>
    </w:p>
    <w:p w:rsidR="001443BF" w:rsidRPr="00CD0A23" w:rsidRDefault="001443BF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747286" w:rsidRDefault="00CD0A23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2.</w:t>
      </w:r>
      <w:r w:rsidR="00747286" w:rsidRPr="00CD0A23">
        <w:t>О</w:t>
      </w:r>
      <w:proofErr w:type="spellEnd"/>
      <w:r w:rsidR="00747286" w:rsidRPr="00CD0A23"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</w:r>
    </w:p>
    <w:p w:rsidR="00CD0A23" w:rsidRPr="00CD0A23" w:rsidRDefault="00CD0A23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747286" w:rsidRDefault="00CD0A23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3.</w:t>
      </w:r>
      <w:r w:rsidR="00747286" w:rsidRPr="00CD0A23">
        <w:t>О</w:t>
      </w:r>
      <w:proofErr w:type="spellEnd"/>
      <w:r w:rsidR="00747286" w:rsidRPr="00CD0A23">
        <w:t xml:space="preserve"> проекте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(первое чтение)</w:t>
      </w:r>
    </w:p>
    <w:p w:rsidR="00CD0A23" w:rsidRPr="00CD0A23" w:rsidRDefault="00CD0A23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747286" w:rsidRPr="00CD0A23" w:rsidRDefault="00CD0A23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4.</w:t>
      </w:r>
      <w:r w:rsidR="00747286" w:rsidRPr="00CD0A23">
        <w:t>О</w:t>
      </w:r>
      <w:proofErr w:type="spellEnd"/>
      <w:r w:rsidR="00747286" w:rsidRPr="00CD0A23">
        <w:t xml:space="preserve"> проекте закона Приморского края "О внесении изменения в статью 7</w:t>
      </w:r>
      <w:r w:rsidR="00747286" w:rsidRPr="001C02CF">
        <w:rPr>
          <w:vertAlign w:val="superscript"/>
        </w:rPr>
        <w:t>2</w:t>
      </w:r>
      <w:r w:rsidR="00747286" w:rsidRPr="00CD0A23">
        <w:t xml:space="preserve"> Закона Приморского края "О социальной поддержке льготных категорий граждан, проживающих на территории Приморского края" (второе чтение)</w:t>
      </w:r>
    </w:p>
    <w:p w:rsidR="008326E1" w:rsidRPr="00CD0A23" w:rsidRDefault="008326E1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747286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5.</w:t>
      </w:r>
      <w:r w:rsidR="00620F04" w:rsidRPr="00CD0A23">
        <w:t>О</w:t>
      </w:r>
      <w:proofErr w:type="spellEnd"/>
      <w:r w:rsidR="00620F04" w:rsidRPr="00CD0A23"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</w:r>
    </w:p>
    <w:p w:rsidR="00747286" w:rsidRPr="00CD0A23" w:rsidRDefault="00747286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747286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6.</w:t>
      </w:r>
      <w:r w:rsidR="00620F04" w:rsidRPr="00CD0A23">
        <w:t>О</w:t>
      </w:r>
      <w:proofErr w:type="spellEnd"/>
      <w:r w:rsidR="00620F04" w:rsidRPr="00CD0A23"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747286" w:rsidRPr="00CD0A23" w:rsidRDefault="00747286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7.</w:t>
      </w:r>
      <w:r w:rsidR="00620F04" w:rsidRPr="00CD0A23">
        <w:t>О</w:t>
      </w:r>
      <w:proofErr w:type="spellEnd"/>
      <w:r w:rsidR="00620F04" w:rsidRPr="00CD0A23">
        <w:t xml:space="preserve"> проекте закона Приморского края "О патриотическом воспитании в Приморском крае" (второе чтение)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8.</w:t>
      </w:r>
      <w:r w:rsidR="00620F04" w:rsidRPr="00CD0A23">
        <w:t>О</w:t>
      </w:r>
      <w:proofErr w:type="spellEnd"/>
      <w:r w:rsidR="00620F04" w:rsidRPr="00CD0A23">
        <w:t xml:space="preserve"> проекте закона Приморского края "О патриотическом воспитании в Приморском крае" (третье чтение)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9.</w:t>
      </w:r>
      <w:r w:rsidR="00620F04" w:rsidRPr="00CD0A23">
        <w:t>О</w:t>
      </w:r>
      <w:proofErr w:type="spellEnd"/>
      <w:r w:rsidR="00620F04" w:rsidRPr="00CD0A23">
        <w:t xml:space="preserve">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112 Трудового кодекса Российской Федерации"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10.</w:t>
      </w:r>
      <w:r w:rsidR="00620F04" w:rsidRPr="00CD0A23">
        <w:t>Об</w:t>
      </w:r>
      <w:proofErr w:type="spellEnd"/>
      <w:r w:rsidR="00620F04" w:rsidRPr="00CD0A23">
        <w:t xml:space="preserve">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Федеральный закон от 21 декабря 1996 года № 159-ФЗ "О дополнительных гарантиях по социальной поддержке детей-сирот и детей, оставшихся без попечения </w:t>
      </w:r>
      <w:r w:rsidR="00620F04" w:rsidRPr="00CD0A23">
        <w:lastRenderedPageBreak/>
        <w:t>родителей" (в части предоставления субъектам Российской Федерации права установления критериев (порядка) предоставления жилого помещения)</w:t>
      </w:r>
    </w:p>
    <w:p w:rsidR="00747286" w:rsidRPr="00CD0A23" w:rsidRDefault="00747286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11.</w:t>
      </w:r>
      <w:r w:rsidR="00620F04" w:rsidRPr="00CD0A23">
        <w:t>Об</w:t>
      </w:r>
      <w:proofErr w:type="spellEnd"/>
      <w:r w:rsidR="00620F04" w:rsidRPr="00CD0A23">
        <w:t xml:space="preserve"> отчете Контрольно-счетной палаты Приморского края о результатах контрольного мероприятия по вопросу законности и эффективности использования имущества в краевых медицинских учреждениях при оказании платных медицинских услуг в 2015 году</w:t>
      </w:r>
    </w:p>
    <w:p w:rsidR="00747286" w:rsidRPr="00CD0A23" w:rsidRDefault="00747286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12.</w:t>
      </w:r>
      <w:r w:rsidR="00620F04" w:rsidRPr="00CD0A23">
        <w:t>О</w:t>
      </w:r>
      <w:proofErr w:type="spellEnd"/>
      <w:r w:rsidR="00620F04" w:rsidRPr="00CD0A23">
        <w:t xml:space="preserve"> законодательной 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конституционного закона "О внесении изменений в статьи 11 и 13 Федерального конституционного закона "Об Уполномоченном по правам человека в Российской Федерации"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13.</w:t>
      </w:r>
      <w:r w:rsidR="00620F04" w:rsidRPr="00CD0A23">
        <w:t>О</w:t>
      </w:r>
      <w:proofErr w:type="spellEnd"/>
      <w:r w:rsidR="00620F04" w:rsidRPr="00CD0A23">
        <w:t xml:space="preserve"> законодательной 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14.</w:t>
      </w:r>
      <w:r w:rsidR="00620F04" w:rsidRPr="00CD0A23">
        <w:t>О</w:t>
      </w:r>
      <w:proofErr w:type="spellEnd"/>
      <w:r w:rsidR="00620F04" w:rsidRPr="00CD0A23">
        <w:t xml:space="preserve"> плане работы комитета Законодательного Собрания по социальной политике и защите прав граждан на III квартал 2016 года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15.</w:t>
      </w:r>
      <w:r w:rsidR="00620F04" w:rsidRPr="00CD0A23">
        <w:t>О</w:t>
      </w:r>
      <w:proofErr w:type="spellEnd"/>
      <w:r w:rsidR="00620F04" w:rsidRPr="00CD0A23">
        <w:t xml:space="preserve"> проектах федеральных законов</w:t>
      </w:r>
    </w:p>
    <w:p w:rsidR="00620F04" w:rsidRPr="00CD0A23" w:rsidRDefault="00620F04" w:rsidP="00CD0A23">
      <w:pPr>
        <w:widowControl w:val="0"/>
        <w:autoSpaceDE w:val="0"/>
        <w:autoSpaceDN w:val="0"/>
        <w:adjustRightInd w:val="0"/>
        <w:ind w:firstLine="709"/>
        <w:jc w:val="both"/>
      </w:pPr>
    </w:p>
    <w:p w:rsidR="00620F04" w:rsidRPr="00CD0A23" w:rsidRDefault="00A15CE2" w:rsidP="00CD0A23">
      <w:pPr>
        <w:widowControl w:val="0"/>
        <w:autoSpaceDE w:val="0"/>
        <w:autoSpaceDN w:val="0"/>
        <w:adjustRightInd w:val="0"/>
        <w:ind w:firstLine="709"/>
        <w:jc w:val="both"/>
      </w:pPr>
      <w:proofErr w:type="spellStart"/>
      <w:r>
        <w:t>16.</w:t>
      </w:r>
      <w:r w:rsidR="00620F04" w:rsidRPr="00CD0A23">
        <w:t>Об</w:t>
      </w:r>
      <w:proofErr w:type="spellEnd"/>
      <w:r w:rsidR="00620F04" w:rsidRPr="00CD0A23"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747286" w:rsidRPr="00FB2083" w:rsidRDefault="00747286" w:rsidP="000568B8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66172E">
            <w:pPr>
              <w:jc w:val="both"/>
              <w:rPr>
                <w:szCs w:val="28"/>
              </w:rPr>
            </w:pP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66172E">
            <w:pPr>
              <w:jc w:val="both"/>
              <w:rPr>
                <w:szCs w:val="28"/>
              </w:rPr>
            </w:pPr>
          </w:p>
          <w:p w:rsidR="00C009F3" w:rsidRPr="008643EF" w:rsidRDefault="00047DC0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8742CE" w:rsidRPr="008643EF" w:rsidRDefault="008742CE" w:rsidP="00C661BC">
            <w:pPr>
              <w:jc w:val="both"/>
              <w:rPr>
                <w:szCs w:val="28"/>
              </w:rPr>
            </w:pPr>
          </w:p>
        </w:tc>
      </w:tr>
      <w:tr w:rsidR="00C661BC" w:rsidRPr="008643EF" w:rsidTr="005E2EC6">
        <w:tc>
          <w:tcPr>
            <w:tcW w:w="2235" w:type="dxa"/>
          </w:tcPr>
          <w:p w:rsidR="00C661BC" w:rsidRPr="008643EF" w:rsidRDefault="00C661BC" w:rsidP="00C661BC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61BC" w:rsidRDefault="0005093A" w:rsidP="0005093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C661BC">
              <w:rPr>
                <w:szCs w:val="28"/>
              </w:rPr>
              <w:t xml:space="preserve"> предложил вопрос № </w:t>
            </w:r>
            <w:r>
              <w:rPr>
                <w:szCs w:val="28"/>
              </w:rPr>
              <w:t>9</w:t>
            </w:r>
            <w:r w:rsidR="00C661BC">
              <w:rPr>
                <w:szCs w:val="28"/>
              </w:rPr>
              <w:t xml:space="preserve"> с</w:t>
            </w:r>
            <w:r w:rsidR="00277241">
              <w:rPr>
                <w:szCs w:val="28"/>
              </w:rPr>
              <w:t>н</w:t>
            </w:r>
            <w:r w:rsidR="00C661BC">
              <w:rPr>
                <w:szCs w:val="28"/>
              </w:rPr>
              <w:t>ять с рассмотр</w:t>
            </w:r>
            <w:r w:rsidR="00277241">
              <w:rPr>
                <w:szCs w:val="28"/>
              </w:rPr>
              <w:t>ения</w:t>
            </w:r>
            <w:r>
              <w:rPr>
                <w:szCs w:val="28"/>
              </w:rPr>
              <w:t>.</w:t>
            </w:r>
          </w:p>
          <w:p w:rsidR="0005093A" w:rsidRPr="00B52401" w:rsidRDefault="0005093A" w:rsidP="0005093A">
            <w:pPr>
              <w:jc w:val="both"/>
              <w:rPr>
                <w:szCs w:val="28"/>
              </w:rPr>
            </w:pPr>
          </w:p>
        </w:tc>
      </w:tr>
      <w:tr w:rsidR="00C661BC" w:rsidRPr="008643EF" w:rsidTr="005E2EC6">
        <w:tc>
          <w:tcPr>
            <w:tcW w:w="2235" w:type="dxa"/>
          </w:tcPr>
          <w:p w:rsidR="00C661BC" w:rsidRPr="008643EF" w:rsidRDefault="00C661BC" w:rsidP="00C661BC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C661BC" w:rsidRPr="008643EF" w:rsidRDefault="0005093A" w:rsidP="00C661B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Вопрос</w:t>
            </w:r>
            <w:r w:rsidR="00C661BC">
              <w:rPr>
                <w:szCs w:val="28"/>
              </w:rPr>
              <w:t xml:space="preserve"> № </w:t>
            </w:r>
            <w:r>
              <w:rPr>
                <w:szCs w:val="28"/>
              </w:rPr>
              <w:t>9</w:t>
            </w:r>
            <w:r w:rsidR="00C661BC">
              <w:rPr>
                <w:szCs w:val="28"/>
              </w:rPr>
              <w:t xml:space="preserve"> снять с рассмотрения.</w:t>
            </w: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Default="00C661BC" w:rsidP="00C661B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87E9A" w:rsidRPr="008643EF" w:rsidRDefault="00887E9A" w:rsidP="00C661B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61BC" w:rsidRPr="008643EF" w:rsidTr="005E2EC6">
        <w:tc>
          <w:tcPr>
            <w:tcW w:w="2235" w:type="dxa"/>
          </w:tcPr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Pr="008643EF" w:rsidRDefault="00C661BC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61BC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</w:p>
          <w:p w:rsidR="00C661BC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  <w:p w:rsidR="00C661BC" w:rsidRDefault="00C661BC" w:rsidP="0066172E">
            <w:pPr>
              <w:jc w:val="both"/>
              <w:rPr>
                <w:szCs w:val="28"/>
              </w:rPr>
            </w:pP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C661BC" w:rsidRPr="008643EF" w:rsidRDefault="00C661BC" w:rsidP="00C661BC">
            <w:pPr>
              <w:jc w:val="both"/>
              <w:rPr>
                <w:szCs w:val="28"/>
              </w:rPr>
            </w:pPr>
          </w:p>
          <w:p w:rsidR="00EC3E95" w:rsidRDefault="00C661BC" w:rsidP="0066172E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EC3E95" w:rsidRPr="008643EF" w:rsidRDefault="00EC3E95" w:rsidP="0066172E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E6610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Default="00DA6ED8" w:rsidP="00E66106">
            <w:pPr>
              <w:pStyle w:val="a9"/>
              <w:spacing w:after="0"/>
              <w:jc w:val="both"/>
            </w:pPr>
            <w:r w:rsidRPr="00CD0A23">
              <w:t>О проекте закона Приморского края "О внесении изменени</w:t>
            </w:r>
            <w:r w:rsidR="00351413">
              <w:t>й</w:t>
            </w:r>
            <w:r w:rsidRPr="00CD0A23">
              <w:t xml:space="preserve"> в статью 14 Закона Приморского края </w:t>
            </w:r>
            <w:r w:rsidR="00351413">
              <w:br/>
            </w:r>
            <w:r w:rsidRPr="00CD0A23">
              <w:t>"О социальной поддержке льготных категорий граждан, проживающих на территории Приморского края" (второе чтение)</w:t>
            </w:r>
            <w:r>
              <w:t>.</w:t>
            </w:r>
          </w:p>
          <w:p w:rsidR="00DA6ED8" w:rsidRPr="008643EF" w:rsidRDefault="00DA6ED8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</w:tc>
      </w:tr>
      <w:tr w:rsidR="00DA6ED8" w:rsidRPr="008643EF">
        <w:tc>
          <w:tcPr>
            <w:tcW w:w="2235" w:type="dxa"/>
          </w:tcPr>
          <w:p w:rsidR="00DA6ED8" w:rsidRDefault="00DA6ED8" w:rsidP="00E66106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7C6C30" w:rsidRDefault="007C6C30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14FC1" w:rsidRDefault="00414FC1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867FD" w:rsidRDefault="005867FD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867FD" w:rsidRDefault="005867FD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867FD" w:rsidRDefault="005867FD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867FD" w:rsidRDefault="005867FD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867FD" w:rsidRDefault="005867FD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5867FD" w:rsidRDefault="005867FD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7C6C30" w:rsidRDefault="007C6C30" w:rsidP="007C6C30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7C6C30" w:rsidRPr="008643EF" w:rsidRDefault="007C6C30" w:rsidP="007C6C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7C6C30" w:rsidRDefault="007C6C30" w:rsidP="00E66106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034B4" w:rsidRDefault="00DA6ED8" w:rsidP="00E66106">
            <w:pPr>
              <w:pStyle w:val="a9"/>
              <w:spacing w:after="0"/>
              <w:jc w:val="both"/>
            </w:pPr>
            <w:r>
              <w:t>Слепченко С.В.</w:t>
            </w:r>
            <w:r w:rsidR="00A13178">
              <w:t>,</w:t>
            </w:r>
            <w:r w:rsidR="00414FC1">
              <w:t xml:space="preserve"> Сопчук С.А., Межонов К.А., </w:t>
            </w:r>
            <w:r w:rsidR="005034B4">
              <w:br/>
            </w:r>
            <w:r w:rsidR="00414FC1">
              <w:t>Чемерис И.С.</w:t>
            </w:r>
            <w:r w:rsidR="005034B4">
              <w:t xml:space="preserve">, </w:t>
            </w:r>
          </w:p>
          <w:p w:rsidR="005034B4" w:rsidRPr="008643EF" w:rsidRDefault="005034B4" w:rsidP="005034B4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A6ED8" w:rsidRDefault="005034B4" w:rsidP="005034B4">
            <w:pPr>
              <w:jc w:val="both"/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5867FD">
              <w:t xml:space="preserve">Виткалова Н.А. "Об информации департамента образования и науки Приморского края по вопросу, связанному с невыплатой заработной платы работникам образовательных </w:t>
            </w:r>
            <w:r w:rsidR="002C2313">
              <w:t>организаций</w:t>
            </w:r>
            <w:r w:rsidR="005867FD">
              <w:t xml:space="preserve"> Приморского края".</w:t>
            </w:r>
          </w:p>
          <w:p w:rsidR="003A1921" w:rsidRDefault="003A1921" w:rsidP="00E66106">
            <w:pPr>
              <w:pStyle w:val="a9"/>
              <w:spacing w:after="0"/>
              <w:jc w:val="both"/>
            </w:pPr>
          </w:p>
          <w:p w:rsidR="008F370B" w:rsidRDefault="007C6C30" w:rsidP="00E66106">
            <w:pPr>
              <w:pStyle w:val="a9"/>
              <w:spacing w:after="0"/>
              <w:jc w:val="both"/>
            </w:pPr>
            <w:r>
              <w:t xml:space="preserve">Департаменту образования и науки Приморского края </w:t>
            </w:r>
            <w:r w:rsidR="007076BF">
              <w:t xml:space="preserve">до 22 апреля 2016 года </w:t>
            </w:r>
            <w:r>
              <w:t>предоста</w:t>
            </w:r>
            <w:r w:rsidR="00472221">
              <w:t>вить в комитет</w:t>
            </w:r>
            <w:r w:rsidR="000F36E9">
              <w:t xml:space="preserve">  информацию</w:t>
            </w:r>
            <w:r w:rsidR="00B35F90">
              <w:t xml:space="preserve"> о том, </w:t>
            </w:r>
            <w:r w:rsidR="008F370B">
              <w:t xml:space="preserve">выплачена ли заработная плата за март 2016 года работникам общеобразовательных и дошкольных образовательных организаций </w:t>
            </w:r>
            <w:proofErr w:type="spellStart"/>
            <w:r w:rsidR="008F370B">
              <w:t>Ольгинского</w:t>
            </w:r>
            <w:proofErr w:type="spellEnd"/>
            <w:r w:rsidR="008F370B">
              <w:t xml:space="preserve"> муниципального района, Спасского муниципального района, города </w:t>
            </w:r>
            <w:proofErr w:type="spellStart"/>
            <w:r w:rsidR="008F370B">
              <w:t>Спасск-Дальний</w:t>
            </w:r>
            <w:proofErr w:type="spellEnd"/>
            <w:r w:rsidR="008F370B">
              <w:t xml:space="preserve"> по состоянию на </w:t>
            </w:r>
            <w:r w:rsidR="007076BF">
              <w:br/>
            </w:r>
            <w:r w:rsidR="008F370B">
              <w:t>18 апреля 2016 года (отдельно по каждой категории работников)</w:t>
            </w:r>
            <w:r w:rsidR="000F36E9">
              <w:t>;</w:t>
            </w:r>
          </w:p>
          <w:p w:rsidR="008F370B" w:rsidRDefault="00B35F90" w:rsidP="00E66106">
            <w:pPr>
              <w:pStyle w:val="a9"/>
              <w:spacing w:after="0"/>
              <w:jc w:val="both"/>
            </w:pPr>
            <w:r>
              <w:t xml:space="preserve">а также информацию </w:t>
            </w:r>
            <w:r w:rsidR="000F36E9">
              <w:t>об имеющейся задолженности по выплате заработной платы работникам муниципальных общеобразовательных и дошкольных образовательных организаций Приморского края (в разрезе муниципальных образований Приморского края, отдельно по каждой категории работников)</w:t>
            </w:r>
            <w:r>
              <w:t>.</w:t>
            </w:r>
          </w:p>
          <w:p w:rsidR="00DA6ED8" w:rsidRPr="00CD0A23" w:rsidRDefault="00DA6ED8" w:rsidP="00B35F90">
            <w:pPr>
              <w:pStyle w:val="a9"/>
              <w:spacing w:after="0"/>
              <w:jc w:val="both"/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 w:rsidR="00710EA8">
              <w:rPr>
                <w:szCs w:val="28"/>
              </w:rPr>
              <w:t>1055</w:t>
            </w:r>
            <w:r w:rsidRPr="008643EF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</w:p>
          <w:p w:rsidR="00C661BC" w:rsidRPr="008643EF" w:rsidRDefault="00C661BC" w:rsidP="00E66106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Default="00C661BC" w:rsidP="00E66106">
            <w:pPr>
              <w:jc w:val="both"/>
              <w:rPr>
                <w:szCs w:val="28"/>
              </w:rPr>
            </w:pPr>
          </w:p>
          <w:p w:rsidR="002C2313" w:rsidRDefault="002C2313" w:rsidP="00E66106">
            <w:pPr>
              <w:jc w:val="both"/>
              <w:rPr>
                <w:szCs w:val="28"/>
              </w:rPr>
            </w:pPr>
          </w:p>
          <w:p w:rsidR="002C2313" w:rsidRPr="008643EF" w:rsidRDefault="002C2313" w:rsidP="00E66106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256403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10C92" w:rsidRDefault="00210C92" w:rsidP="00210C92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(третье чтение)</w:t>
            </w:r>
            <w:r>
              <w:t>.</w:t>
            </w:r>
          </w:p>
          <w:p w:rsidR="00C661BC" w:rsidRPr="008643EF" w:rsidRDefault="00C661BC" w:rsidP="00256403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256403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256403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256403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710EA8">
              <w:rPr>
                <w:szCs w:val="28"/>
              </w:rPr>
              <w:t>1056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256403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Default="00210C92" w:rsidP="003F6FF1">
            <w:pPr>
              <w:pStyle w:val="a9"/>
              <w:spacing w:after="0"/>
              <w:jc w:val="both"/>
            </w:pPr>
            <w:r w:rsidRPr="00CD0A23">
              <w:t>О проекте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(первое чтение)</w:t>
            </w:r>
            <w:r>
              <w:t>.</w:t>
            </w:r>
          </w:p>
          <w:p w:rsidR="00210C92" w:rsidRPr="008643EF" w:rsidRDefault="00210C92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Default="00C661BC" w:rsidP="00AB45D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210C92">
              <w:rPr>
                <w:szCs w:val="28"/>
              </w:rPr>
              <w:t xml:space="preserve"> Лаврентьева Л.Ф.</w:t>
            </w:r>
          </w:p>
          <w:p w:rsidR="00C661BC" w:rsidRPr="008643EF" w:rsidRDefault="00C661BC" w:rsidP="00AB45DB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61BC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814457">
              <w:rPr>
                <w:szCs w:val="28"/>
              </w:rPr>
              <w:t>Колотова С.В., Слепченко С.В.</w:t>
            </w:r>
            <w:r w:rsidR="00B14E24">
              <w:rPr>
                <w:szCs w:val="28"/>
              </w:rPr>
              <w:t>,                           Межонов К.А.</w:t>
            </w:r>
            <w:r w:rsidR="000B4987">
              <w:rPr>
                <w:szCs w:val="28"/>
              </w:rPr>
              <w:t>, Володина И.А., Горчаков В.В.</w:t>
            </w:r>
            <w:r w:rsidR="00403B4B">
              <w:rPr>
                <w:szCs w:val="28"/>
              </w:rPr>
              <w:t>,</w:t>
            </w:r>
          </w:p>
          <w:p w:rsidR="00A84498" w:rsidRPr="008643EF" w:rsidRDefault="00A84498" w:rsidP="002C2313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3111E">
              <w:rPr>
                <w:szCs w:val="28"/>
              </w:rPr>
              <w:t>1057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  <w:p w:rsidR="00C661BC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C3860" w:rsidRPr="00CD0A23" w:rsidRDefault="00DC3860" w:rsidP="00DC3860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>О проекте закона Приморского края "О внесении изменения в статью 7</w:t>
            </w:r>
            <w:r w:rsidRPr="001C02CF">
              <w:rPr>
                <w:vertAlign w:val="superscript"/>
              </w:rPr>
              <w:t>2</w:t>
            </w:r>
            <w:r w:rsidRPr="00CD0A23">
              <w:t xml:space="preserve"> Закона Приморского края </w:t>
            </w:r>
            <w:r w:rsidR="001C02CF">
              <w:t xml:space="preserve">                     </w:t>
            </w:r>
            <w:r w:rsidRPr="00CD0A23">
              <w:t>"О социальной поддержке льготных категорий граждан, проживающих на территории Приморского края" (второе чтение)</w:t>
            </w:r>
            <w:r>
              <w:t>.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DC3860">
              <w:rPr>
                <w:szCs w:val="28"/>
              </w:rPr>
              <w:t>Чемерис И.С.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57B1D" w:rsidRDefault="00B01802" w:rsidP="00DC386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  <w:r w:rsidR="001C02CF">
              <w:rPr>
                <w:szCs w:val="28"/>
              </w:rPr>
              <w:t>, Володина И.А.</w:t>
            </w:r>
            <w:r w:rsidR="00D57B1D">
              <w:rPr>
                <w:szCs w:val="28"/>
              </w:rPr>
              <w:t>, Лаврентьева Л.Ф.</w:t>
            </w:r>
            <w:r w:rsidR="00E1314A">
              <w:rPr>
                <w:szCs w:val="28"/>
              </w:rPr>
              <w:t xml:space="preserve">, </w:t>
            </w:r>
            <w:r w:rsidR="00DD24AB">
              <w:rPr>
                <w:szCs w:val="28"/>
              </w:rPr>
              <w:t xml:space="preserve">             </w:t>
            </w:r>
            <w:proofErr w:type="spellStart"/>
            <w:r w:rsidR="00E1314A">
              <w:rPr>
                <w:szCs w:val="28"/>
              </w:rPr>
              <w:t>Кучин</w:t>
            </w:r>
            <w:proofErr w:type="spellEnd"/>
            <w:r w:rsidR="00DD24AB">
              <w:rPr>
                <w:szCs w:val="28"/>
              </w:rPr>
              <w:t xml:space="preserve"> Ю.В.</w:t>
            </w:r>
            <w:r w:rsidR="00F51D6B">
              <w:rPr>
                <w:szCs w:val="28"/>
              </w:rPr>
              <w:t>, Колотова С.В., Чемерис И.С,</w:t>
            </w:r>
            <w:r w:rsidR="00054D67">
              <w:rPr>
                <w:szCs w:val="28"/>
              </w:rPr>
              <w:t xml:space="preserve"> </w:t>
            </w:r>
            <w:r w:rsidR="007B4953">
              <w:rPr>
                <w:szCs w:val="28"/>
              </w:rPr>
              <w:t>Межонов К.А.</w:t>
            </w:r>
            <w:r w:rsidR="007B1AF6">
              <w:rPr>
                <w:szCs w:val="28"/>
              </w:rPr>
              <w:t>, Сопчук С.А.</w:t>
            </w:r>
          </w:p>
          <w:p w:rsidR="00B01802" w:rsidRPr="008643EF" w:rsidRDefault="00B01802" w:rsidP="00DC3860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8643EF">
              <w:rPr>
                <w:szCs w:val="28"/>
              </w:rPr>
              <w:t xml:space="preserve"> № </w:t>
            </w:r>
            <w:r w:rsidR="0033111E">
              <w:rPr>
                <w:szCs w:val="28"/>
              </w:rPr>
              <w:t>1058</w:t>
            </w:r>
            <w:r>
              <w:rPr>
                <w:szCs w:val="28"/>
              </w:rPr>
              <w:t xml:space="preserve"> (прилагае</w:t>
            </w:r>
            <w:r w:rsidRPr="008643EF">
              <w:rPr>
                <w:szCs w:val="28"/>
              </w:rPr>
              <w:t>тся).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821B58" w:rsidRDefault="00821B58" w:rsidP="003F6FF1">
            <w:pPr>
              <w:jc w:val="both"/>
              <w:rPr>
                <w:szCs w:val="28"/>
              </w:rPr>
            </w:pPr>
          </w:p>
          <w:p w:rsidR="00BC7978" w:rsidRDefault="00BC7978" w:rsidP="003F6FF1">
            <w:pPr>
              <w:jc w:val="both"/>
              <w:rPr>
                <w:szCs w:val="28"/>
              </w:rPr>
            </w:pPr>
          </w:p>
          <w:p w:rsidR="00BC7978" w:rsidRDefault="00BC7978" w:rsidP="003F6FF1">
            <w:pPr>
              <w:jc w:val="both"/>
              <w:rPr>
                <w:szCs w:val="28"/>
              </w:rPr>
            </w:pPr>
          </w:p>
          <w:p w:rsidR="00BC7978" w:rsidRDefault="00BC7978" w:rsidP="003F6FF1">
            <w:pPr>
              <w:jc w:val="both"/>
              <w:rPr>
                <w:szCs w:val="28"/>
              </w:rPr>
            </w:pPr>
          </w:p>
          <w:p w:rsidR="00BC7978" w:rsidRDefault="00BC7978" w:rsidP="003F6FF1">
            <w:pPr>
              <w:jc w:val="both"/>
              <w:rPr>
                <w:szCs w:val="28"/>
              </w:rPr>
            </w:pPr>
          </w:p>
          <w:p w:rsidR="00BC7978" w:rsidRPr="008643EF" w:rsidRDefault="00BC7978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B1AF6" w:rsidRDefault="00D86351" w:rsidP="003F6FF1">
            <w:pPr>
              <w:jc w:val="both"/>
              <w:rPr>
                <w:szCs w:val="28"/>
              </w:rPr>
            </w:pPr>
            <w:r w:rsidRPr="00A55CC0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br/>
            </w:r>
            <w:r w:rsidRPr="00A55CC0">
              <w:rPr>
                <w:szCs w:val="28"/>
              </w:rPr>
              <w:t>"О внесении изменений в статью 7</w:t>
            </w:r>
            <w:r w:rsidRPr="00A55CC0">
              <w:rPr>
                <w:szCs w:val="28"/>
                <w:vertAlign w:val="superscript"/>
              </w:rPr>
              <w:t>2</w:t>
            </w:r>
            <w:r w:rsidRPr="00A55CC0"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D86351" w:rsidRDefault="00D86351" w:rsidP="003F6FF1">
            <w:pPr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5F74C7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 w:rsidR="0033709B">
              <w:rPr>
                <w:szCs w:val="28"/>
              </w:rPr>
              <w:t>ение</w:t>
            </w:r>
            <w:r w:rsidRPr="008643EF">
              <w:rPr>
                <w:szCs w:val="28"/>
              </w:rPr>
              <w:t xml:space="preserve"> № </w:t>
            </w:r>
            <w:r w:rsidR="0033111E">
              <w:rPr>
                <w:szCs w:val="28"/>
              </w:rPr>
              <w:t>1059</w:t>
            </w:r>
            <w:r w:rsidR="0033709B">
              <w:rPr>
                <w:szCs w:val="28"/>
              </w:rPr>
              <w:t xml:space="preserve"> (прилагае</w:t>
            </w:r>
            <w:r w:rsidRPr="008643EF">
              <w:rPr>
                <w:szCs w:val="28"/>
              </w:rPr>
              <w:t>тся).</w:t>
            </w:r>
          </w:p>
          <w:p w:rsidR="00C661BC" w:rsidRPr="008643EF" w:rsidRDefault="00C661BC" w:rsidP="005F74C7">
            <w:pPr>
              <w:jc w:val="both"/>
              <w:rPr>
                <w:szCs w:val="28"/>
              </w:rPr>
            </w:pPr>
          </w:p>
          <w:p w:rsidR="00C661BC" w:rsidRDefault="00C661BC" w:rsidP="005F74C7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661BC" w:rsidRPr="008643EF" w:rsidRDefault="00C661BC" w:rsidP="005F74C7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E66D9" w:rsidRPr="00FE66D9" w:rsidRDefault="00FE66D9" w:rsidP="00FE66D9">
            <w:pPr>
              <w:pStyle w:val="3"/>
              <w:rPr>
                <w:szCs w:val="28"/>
                <w:lang/>
              </w:rPr>
            </w:pPr>
            <w:r w:rsidRPr="004E37A6">
              <w:rPr>
                <w:szCs w:val="28"/>
                <w:lang/>
              </w:rPr>
              <w:t>О проекте закона Приморского края "О внесении изменений в статью 7</w:t>
            </w:r>
            <w:r w:rsidRPr="004E37A6">
              <w:rPr>
                <w:szCs w:val="28"/>
                <w:vertAlign w:val="superscript"/>
                <w:lang/>
              </w:rPr>
              <w:t>2</w:t>
            </w:r>
            <w:r w:rsidRPr="004E37A6">
              <w:rPr>
                <w:szCs w:val="28"/>
                <w:lang/>
              </w:rPr>
              <w:t xml:space="preserve"> Закона Приморского края </w:t>
            </w:r>
            <w:r w:rsidR="00BC7978">
              <w:rPr>
                <w:szCs w:val="28"/>
                <w:lang/>
              </w:rPr>
              <w:br/>
            </w:r>
            <w:r w:rsidRPr="004E37A6">
              <w:rPr>
                <w:szCs w:val="28"/>
                <w:lang/>
              </w:rPr>
              <w:t>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  <w:lang/>
              </w:rPr>
              <w:t>.</w:t>
            </w:r>
          </w:p>
          <w:p w:rsidR="00C661BC" w:rsidRPr="008643EF" w:rsidRDefault="00C661BC" w:rsidP="003F6FF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816260">
              <w:rPr>
                <w:szCs w:val="28"/>
              </w:rPr>
              <w:t>Самсонов А.А.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</w:tr>
      <w:tr w:rsidR="00816260" w:rsidRPr="008643EF">
        <w:tc>
          <w:tcPr>
            <w:tcW w:w="2235" w:type="dxa"/>
          </w:tcPr>
          <w:p w:rsidR="00816260" w:rsidRDefault="00816260" w:rsidP="003F6FF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816260" w:rsidRDefault="00816260" w:rsidP="0081626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Лаврентьева Л.Ф.</w:t>
            </w:r>
            <w:r w:rsidR="009736F5">
              <w:t>, Чемерис И.С.</w:t>
            </w:r>
          </w:p>
          <w:p w:rsidR="00816260" w:rsidRPr="00CD0A23" w:rsidRDefault="00816260" w:rsidP="0081626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3F6FF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3F6FF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C549FA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3111E">
              <w:rPr>
                <w:szCs w:val="28"/>
              </w:rPr>
              <w:t>1060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C549FA">
            <w:pPr>
              <w:jc w:val="both"/>
              <w:rPr>
                <w:szCs w:val="28"/>
              </w:rPr>
            </w:pPr>
          </w:p>
          <w:p w:rsidR="00C661BC" w:rsidRDefault="00C661BC" w:rsidP="00C549FA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C1F42" w:rsidRPr="008643EF" w:rsidRDefault="000C1F42" w:rsidP="003F6FF1">
            <w:pPr>
              <w:jc w:val="both"/>
              <w:rPr>
                <w:szCs w:val="28"/>
              </w:rPr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821B58" w:rsidP="00E6669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61BC" w:rsidRPr="008643EF">
              <w:rPr>
                <w:szCs w:val="28"/>
              </w:rPr>
              <w:t>. СЛУШАЛИ:</w:t>
            </w: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Pr="00CD0A23" w:rsidRDefault="00D01736" w:rsidP="00D01736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>О проекте закона Приморского края "О патриотическом воспитании в Приморском крае" (второе чтение)</w:t>
            </w:r>
            <w:r>
              <w:t>.</w:t>
            </w:r>
          </w:p>
          <w:p w:rsidR="00C661BC" w:rsidRPr="008643EF" w:rsidRDefault="00C661BC" w:rsidP="00E6669B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Default="00D01736" w:rsidP="00E6669B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01736" w:rsidRDefault="00D01736" w:rsidP="00D0173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Межонов К.А.</w:t>
            </w:r>
            <w:r w:rsidR="0030339A">
              <w:t>, Плотников А.И., Пошивайло Ю.В.</w:t>
            </w:r>
            <w:r w:rsidR="00612EE2">
              <w:t>, Володина И.А.</w:t>
            </w:r>
          </w:p>
          <w:p w:rsidR="00D01736" w:rsidRPr="00CD0A23" w:rsidRDefault="00D01736" w:rsidP="00D0173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661BC" w:rsidRPr="008643EF">
        <w:tc>
          <w:tcPr>
            <w:tcW w:w="2235" w:type="dxa"/>
          </w:tcPr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61BC" w:rsidRPr="008643EF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F46654">
              <w:rPr>
                <w:szCs w:val="28"/>
              </w:rPr>
              <w:t>1061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661BC" w:rsidRPr="008643EF" w:rsidRDefault="00C661BC" w:rsidP="00E6669B">
            <w:pPr>
              <w:jc w:val="both"/>
              <w:rPr>
                <w:szCs w:val="28"/>
              </w:rPr>
            </w:pPr>
          </w:p>
          <w:p w:rsidR="00C661BC" w:rsidRDefault="00C661BC" w:rsidP="00E6669B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9A3DD1" w:rsidRPr="008643EF" w:rsidRDefault="009A3DD1" w:rsidP="00E6669B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8643EF">
              <w:rPr>
                <w:szCs w:val="28"/>
              </w:rPr>
              <w:t>. СЛУШАЛИ: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A3DD1" w:rsidRDefault="009A3DD1" w:rsidP="009A3DD1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>О проекте закона Приморского края "О патриотическом воспитании в Приморском крае" (третье чтение)</w:t>
            </w:r>
            <w:r>
              <w:t>.</w:t>
            </w:r>
          </w:p>
          <w:p w:rsidR="009A3DD1" w:rsidRPr="00CD0A23" w:rsidRDefault="009A3DD1" w:rsidP="009A3DD1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F46654">
              <w:rPr>
                <w:szCs w:val="28"/>
              </w:rPr>
              <w:t>1062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  <w:p w:rsidR="00D01736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46654" w:rsidRPr="008643EF" w:rsidRDefault="00F46654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</w:t>
            </w:r>
            <w:r w:rsidRPr="008643EF">
              <w:rPr>
                <w:szCs w:val="28"/>
              </w:rPr>
              <w:t>. СЛУШАЛИ: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Default="004133A2" w:rsidP="00A63241">
            <w:pPr>
              <w:pStyle w:val="a9"/>
              <w:spacing w:after="0"/>
              <w:jc w:val="both"/>
            </w:pPr>
            <w:r w:rsidRPr="00CD0A23"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Федеральный закон от 21 декабря 1996 года № 159-ФЗ </w:t>
            </w:r>
            <w:r w:rsidR="000C1F42">
              <w:t xml:space="preserve">    </w:t>
            </w:r>
            <w:r w:rsidRPr="00CD0A23">
              <w:t>"О дополнительных гарантиях по социальной поддержке детей-сирот и детей, оставшихся без попечения родителей" (в части предоставления субъектам Российской Федерации права установления критериев (порядка) предоставления жилого помещения)</w:t>
            </w:r>
            <w:r>
              <w:t>.</w:t>
            </w:r>
          </w:p>
          <w:p w:rsidR="004133A2" w:rsidRPr="008643EF" w:rsidRDefault="004133A2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Pr="008643EF" w:rsidRDefault="00F46654" w:rsidP="00A632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D01736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1063, 1064 (прилагаю</w:t>
            </w:r>
            <w:r w:rsidR="00D01736" w:rsidRPr="008643EF">
              <w:rPr>
                <w:szCs w:val="28"/>
              </w:rPr>
              <w:t>тся).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  <w:p w:rsidR="00D01736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E24683" w:rsidRPr="008643EF" w:rsidRDefault="00E24683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8643EF">
              <w:rPr>
                <w:szCs w:val="28"/>
              </w:rPr>
              <w:t>. СЛУШАЛИ: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Default="004133A2" w:rsidP="00A63241">
            <w:pPr>
              <w:pStyle w:val="a9"/>
              <w:spacing w:after="0"/>
              <w:jc w:val="both"/>
            </w:pPr>
            <w:r w:rsidRPr="00CD0A23">
              <w:t>Об отчете Контрольно-счетной палаты Приморского края о результатах контрольного мероприятия по вопросу законности и эффективности использования имущества в краевых медицинских учреждениях при оказании платных медицинских услуг в 2015 году</w:t>
            </w:r>
            <w:r>
              <w:t>.</w:t>
            </w:r>
          </w:p>
          <w:p w:rsidR="004133A2" w:rsidRPr="008643EF" w:rsidRDefault="004133A2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4133A2">
              <w:rPr>
                <w:szCs w:val="28"/>
              </w:rPr>
              <w:t>Волкова В.В.</w:t>
            </w:r>
          </w:p>
          <w:p w:rsidR="00D01736" w:rsidRDefault="00D01736" w:rsidP="00A63241">
            <w:pPr>
              <w:jc w:val="both"/>
              <w:rPr>
                <w:szCs w:val="28"/>
              </w:rPr>
            </w:pPr>
          </w:p>
          <w:p w:rsidR="000C1F42" w:rsidRPr="008643EF" w:rsidRDefault="000C1F42" w:rsidP="00A63241">
            <w:pPr>
              <w:jc w:val="both"/>
              <w:rPr>
                <w:szCs w:val="28"/>
              </w:rPr>
            </w:pPr>
          </w:p>
        </w:tc>
      </w:tr>
      <w:tr w:rsidR="00E24683" w:rsidRPr="008643EF">
        <w:tc>
          <w:tcPr>
            <w:tcW w:w="2235" w:type="dxa"/>
          </w:tcPr>
          <w:p w:rsidR="00E24683" w:rsidRDefault="000C1F42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24683" w:rsidRDefault="00E24683" w:rsidP="00A63241">
            <w:pPr>
              <w:pStyle w:val="a9"/>
              <w:spacing w:after="0"/>
              <w:jc w:val="both"/>
            </w:pPr>
            <w:r>
              <w:t xml:space="preserve">Чемерис И.С., </w:t>
            </w:r>
            <w:r w:rsidR="00101B03">
              <w:t xml:space="preserve">Курченко Т.Л., </w:t>
            </w:r>
            <w:r w:rsidR="000C1F42">
              <w:t xml:space="preserve">Слепченко С.В., </w:t>
            </w:r>
            <w:r w:rsidR="00F54174">
              <w:br/>
              <w:t>Агафонова Е.Г., Сопчук С.А.</w:t>
            </w:r>
            <w:r w:rsidR="003154D1">
              <w:t xml:space="preserve">, Межонов К.А., </w:t>
            </w:r>
            <w:r w:rsidR="003154D1">
              <w:br/>
              <w:t>Самсонов А.А.</w:t>
            </w:r>
            <w:r w:rsidR="002510F6">
              <w:t>, Розов В.М.</w:t>
            </w:r>
            <w:r w:rsidR="0088766C">
              <w:t xml:space="preserve">, </w:t>
            </w:r>
            <w:proofErr w:type="spellStart"/>
            <w:r w:rsidR="0088766C">
              <w:t>Аралова</w:t>
            </w:r>
            <w:proofErr w:type="spellEnd"/>
            <w:r w:rsidR="0088766C">
              <w:t xml:space="preserve"> М.С., Олейник В.В.</w:t>
            </w:r>
          </w:p>
          <w:p w:rsidR="00E24683" w:rsidRPr="00CD0A23" w:rsidRDefault="00E24683" w:rsidP="00A63241">
            <w:pPr>
              <w:pStyle w:val="a9"/>
              <w:spacing w:after="0"/>
              <w:jc w:val="both"/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Pr="008643EF" w:rsidRDefault="00101B03" w:rsidP="00A6324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40911">
              <w:rPr>
                <w:szCs w:val="28"/>
              </w:rPr>
              <w:t>1065</w:t>
            </w:r>
            <w:r w:rsidR="00D01736" w:rsidRPr="008643EF">
              <w:rPr>
                <w:szCs w:val="28"/>
              </w:rPr>
              <w:t xml:space="preserve"> (прилагается).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  <w:p w:rsidR="00D01736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101B03" w:rsidRPr="008643EF" w:rsidRDefault="00101B03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9A3DD1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D01736" w:rsidRPr="008643EF">
              <w:rPr>
                <w:szCs w:val="28"/>
              </w:rPr>
              <w:t>. СЛУШАЛИ: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01B03" w:rsidRPr="00CD0A23" w:rsidRDefault="00101B03" w:rsidP="00101B03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>О законодательной 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конституционного закона "О внесении изменений в статьи 11 и 13 Федерального конституционного закона "Об Уполномоченном по правам человека в Российской Федерации"</w:t>
            </w:r>
            <w:r>
              <w:t>.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</w:tr>
      <w:tr w:rsidR="001A6F41" w:rsidRPr="008643EF">
        <w:tc>
          <w:tcPr>
            <w:tcW w:w="2235" w:type="dxa"/>
          </w:tcPr>
          <w:p w:rsidR="001A6F41" w:rsidRDefault="001A6F41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A6F41" w:rsidRDefault="001A6F41" w:rsidP="00101B0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Розов В.М.</w:t>
            </w:r>
          </w:p>
          <w:p w:rsidR="001A6F41" w:rsidRPr="00CD0A23" w:rsidRDefault="001A6F41" w:rsidP="00101B0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940911">
              <w:rPr>
                <w:szCs w:val="28"/>
              </w:rPr>
              <w:t>1068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  <w:p w:rsidR="00D01736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54174" w:rsidRPr="008643EF" w:rsidRDefault="00F54174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9A3DD1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D01736" w:rsidRPr="008643EF">
              <w:rPr>
                <w:szCs w:val="28"/>
              </w:rPr>
              <w:t>. СЛУШАЛИ: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01B03" w:rsidRPr="00CD0A23" w:rsidRDefault="00101B03" w:rsidP="00101B03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 xml:space="preserve">О законодательной 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закона </w:t>
            </w:r>
            <w:r w:rsidR="005472AE">
              <w:br/>
            </w:r>
            <w:r w:rsidRPr="00CD0A23">
              <w:t>"О внесении изменений в отдельные законодательные акты Российской Федерации"</w:t>
            </w:r>
            <w:r>
              <w:t>.</w:t>
            </w:r>
          </w:p>
          <w:p w:rsidR="00D01736" w:rsidRPr="008643EF" w:rsidRDefault="00D01736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</w:tr>
      <w:tr w:rsidR="00D01736" w:rsidRPr="008643EF">
        <w:tc>
          <w:tcPr>
            <w:tcW w:w="2235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01736" w:rsidRPr="008643EF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940911">
              <w:rPr>
                <w:szCs w:val="28"/>
              </w:rPr>
              <w:t>1068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D01736" w:rsidRPr="008643EF" w:rsidRDefault="00D01736" w:rsidP="00A63241">
            <w:pPr>
              <w:jc w:val="both"/>
              <w:rPr>
                <w:szCs w:val="28"/>
              </w:rPr>
            </w:pPr>
          </w:p>
          <w:p w:rsidR="00D01736" w:rsidRDefault="00D01736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940911" w:rsidRPr="008643EF" w:rsidRDefault="00940911" w:rsidP="00A63241">
            <w:pPr>
              <w:jc w:val="both"/>
              <w:rPr>
                <w:szCs w:val="28"/>
              </w:rPr>
            </w:pPr>
          </w:p>
        </w:tc>
      </w:tr>
      <w:tr w:rsidR="00CB36FF" w:rsidRPr="008643EF">
        <w:tc>
          <w:tcPr>
            <w:tcW w:w="2235" w:type="dxa"/>
          </w:tcPr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8643EF">
              <w:rPr>
                <w:szCs w:val="28"/>
              </w:rPr>
              <w:t>. СЛУШАЛИ:</w:t>
            </w: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36FF" w:rsidRPr="00CD0A23" w:rsidRDefault="00CB36FF" w:rsidP="00CB36FF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 xml:space="preserve">О плане работы комитета Законодательного Собрания по социальной политике и защите прав граждан </w:t>
            </w:r>
            <w:r w:rsidR="00F54174">
              <w:br/>
            </w:r>
            <w:r w:rsidRPr="00CD0A23">
              <w:t xml:space="preserve">на </w:t>
            </w:r>
            <w:proofErr w:type="spellStart"/>
            <w:r w:rsidRPr="00CD0A23">
              <w:t>III</w:t>
            </w:r>
            <w:proofErr w:type="spellEnd"/>
            <w:r w:rsidRPr="00CD0A23">
              <w:t xml:space="preserve"> квартал 2016 года</w:t>
            </w:r>
            <w:r>
              <w:t>.</w:t>
            </w:r>
          </w:p>
          <w:p w:rsidR="00CB36FF" w:rsidRPr="005472AE" w:rsidRDefault="00CB36FF" w:rsidP="00A63241">
            <w:pPr>
              <w:pStyle w:val="a9"/>
              <w:spacing w:after="0"/>
              <w:jc w:val="both"/>
              <w:rPr>
                <w:sz w:val="16"/>
                <w:szCs w:val="16"/>
              </w:rPr>
            </w:pP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</w:tc>
      </w:tr>
      <w:tr w:rsidR="00CB36FF" w:rsidRPr="008643EF">
        <w:tc>
          <w:tcPr>
            <w:tcW w:w="2235" w:type="dxa"/>
          </w:tcPr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940911">
              <w:rPr>
                <w:szCs w:val="28"/>
              </w:rPr>
              <w:t>1066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  <w:p w:rsidR="00F54174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5472AE" w:rsidRPr="008643EF" w:rsidRDefault="005472AE" w:rsidP="00A63241">
            <w:pPr>
              <w:jc w:val="both"/>
              <w:rPr>
                <w:szCs w:val="28"/>
              </w:rPr>
            </w:pPr>
          </w:p>
        </w:tc>
      </w:tr>
      <w:tr w:rsidR="00CB36FF" w:rsidRPr="008643EF">
        <w:tc>
          <w:tcPr>
            <w:tcW w:w="2235" w:type="dxa"/>
          </w:tcPr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8643EF">
              <w:rPr>
                <w:szCs w:val="28"/>
              </w:rPr>
              <w:t>. СЛУШАЛИ:</w:t>
            </w: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36F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  <w:r w:rsidRPr="00CD0A23"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CB36FF" w:rsidRPr="005472AE" w:rsidRDefault="00CB36FF" w:rsidP="00A63241">
            <w:pPr>
              <w:pStyle w:val="a9"/>
              <w:spacing w:after="0"/>
              <w:jc w:val="both"/>
              <w:rPr>
                <w:sz w:val="16"/>
                <w:szCs w:val="16"/>
              </w:rPr>
            </w:pP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</w:tc>
      </w:tr>
      <w:tr w:rsidR="00CB36FF" w:rsidRPr="008643EF">
        <w:tc>
          <w:tcPr>
            <w:tcW w:w="2235" w:type="dxa"/>
          </w:tcPr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A6003B">
              <w:rPr>
                <w:szCs w:val="28"/>
              </w:rPr>
              <w:t>1067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  <w:p w:rsidR="00CB36F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54174" w:rsidRPr="008643EF" w:rsidRDefault="00F54174" w:rsidP="00A63241">
            <w:pPr>
              <w:jc w:val="both"/>
              <w:rPr>
                <w:szCs w:val="28"/>
              </w:rPr>
            </w:pPr>
          </w:p>
        </w:tc>
      </w:tr>
      <w:tr w:rsidR="00CB36FF" w:rsidRPr="008643EF">
        <w:tc>
          <w:tcPr>
            <w:tcW w:w="2235" w:type="dxa"/>
          </w:tcPr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8643EF">
              <w:rPr>
                <w:szCs w:val="28"/>
              </w:rPr>
              <w:t>. СЛУШАЛИ:</w:t>
            </w: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36FF" w:rsidRPr="00CD0A23" w:rsidRDefault="00CB36FF" w:rsidP="00CB36FF">
            <w:pPr>
              <w:widowControl w:val="0"/>
              <w:autoSpaceDE w:val="0"/>
              <w:autoSpaceDN w:val="0"/>
              <w:adjustRightInd w:val="0"/>
              <w:jc w:val="both"/>
            </w:pPr>
            <w:r w:rsidRPr="00CD0A23"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t>.</w:t>
            </w:r>
          </w:p>
          <w:p w:rsidR="00CB36FF" w:rsidRPr="008643EF" w:rsidRDefault="00CB36FF" w:rsidP="00A6324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</w:tc>
      </w:tr>
      <w:tr w:rsidR="00CB36FF" w:rsidRPr="008643EF">
        <w:tc>
          <w:tcPr>
            <w:tcW w:w="2235" w:type="dxa"/>
          </w:tcPr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A6003B">
              <w:rPr>
                <w:szCs w:val="28"/>
              </w:rPr>
              <w:t>1068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</w:p>
          <w:p w:rsidR="00CB36FF" w:rsidRPr="008643EF" w:rsidRDefault="00CB36FF" w:rsidP="00A6324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</w:tbl>
    <w:p w:rsidR="00661D9A" w:rsidRDefault="00661D9A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5472AE" w:rsidRPr="00697F47" w:rsidRDefault="005472AE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07C" w:rsidRDefault="0019607C">
      <w:r>
        <w:separator/>
      </w:r>
    </w:p>
  </w:endnote>
  <w:endnote w:type="continuationSeparator" w:id="0">
    <w:p w:rsidR="0019607C" w:rsidRDefault="001960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07C" w:rsidRDefault="0019607C">
      <w:r>
        <w:separator/>
      </w:r>
    </w:p>
  </w:footnote>
  <w:footnote w:type="continuationSeparator" w:id="0">
    <w:p w:rsidR="0019607C" w:rsidRDefault="001960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C7" w:rsidRDefault="00FF774C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F74C7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F74C7" w:rsidRDefault="005F74C7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C7" w:rsidRDefault="00FF774C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F74C7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472AE">
      <w:rPr>
        <w:rStyle w:val="ae"/>
        <w:noProof/>
      </w:rPr>
      <w:t>9</w:t>
    </w:r>
    <w:r>
      <w:rPr>
        <w:rStyle w:val="ae"/>
      </w:rPr>
      <w:fldChar w:fldCharType="end"/>
    </w:r>
  </w:p>
  <w:p w:rsidR="005F74C7" w:rsidRDefault="005F74C7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8A7"/>
    <w:rsid w:val="00005D12"/>
    <w:rsid w:val="00010149"/>
    <w:rsid w:val="00010168"/>
    <w:rsid w:val="00010431"/>
    <w:rsid w:val="000107DF"/>
    <w:rsid w:val="000119FF"/>
    <w:rsid w:val="00011D9F"/>
    <w:rsid w:val="000137CC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5341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5D2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118"/>
    <w:rsid w:val="00044A8C"/>
    <w:rsid w:val="00044DD6"/>
    <w:rsid w:val="00046207"/>
    <w:rsid w:val="0004709C"/>
    <w:rsid w:val="000473B0"/>
    <w:rsid w:val="000475A5"/>
    <w:rsid w:val="00047DC0"/>
    <w:rsid w:val="0005093A"/>
    <w:rsid w:val="00050AF1"/>
    <w:rsid w:val="000531B6"/>
    <w:rsid w:val="00053709"/>
    <w:rsid w:val="00054D67"/>
    <w:rsid w:val="00056442"/>
    <w:rsid w:val="000568B8"/>
    <w:rsid w:val="00056B8C"/>
    <w:rsid w:val="00057B67"/>
    <w:rsid w:val="00060499"/>
    <w:rsid w:val="00060A3D"/>
    <w:rsid w:val="00060E4F"/>
    <w:rsid w:val="00060FB2"/>
    <w:rsid w:val="0006114F"/>
    <w:rsid w:val="00061470"/>
    <w:rsid w:val="00061968"/>
    <w:rsid w:val="00061E50"/>
    <w:rsid w:val="00061FED"/>
    <w:rsid w:val="00062985"/>
    <w:rsid w:val="00064D7F"/>
    <w:rsid w:val="00065427"/>
    <w:rsid w:val="000658CA"/>
    <w:rsid w:val="00066546"/>
    <w:rsid w:val="00066D66"/>
    <w:rsid w:val="00067907"/>
    <w:rsid w:val="000702DB"/>
    <w:rsid w:val="00071E5D"/>
    <w:rsid w:val="00073542"/>
    <w:rsid w:val="000740C4"/>
    <w:rsid w:val="00075DD1"/>
    <w:rsid w:val="00077BE8"/>
    <w:rsid w:val="00077E9B"/>
    <w:rsid w:val="000821DA"/>
    <w:rsid w:val="00082A97"/>
    <w:rsid w:val="00082C48"/>
    <w:rsid w:val="00082CC8"/>
    <w:rsid w:val="000835E1"/>
    <w:rsid w:val="00083997"/>
    <w:rsid w:val="00085EF8"/>
    <w:rsid w:val="00091651"/>
    <w:rsid w:val="00092C3F"/>
    <w:rsid w:val="0009328C"/>
    <w:rsid w:val="00093370"/>
    <w:rsid w:val="00093E9F"/>
    <w:rsid w:val="00094202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987"/>
    <w:rsid w:val="000B4E7B"/>
    <w:rsid w:val="000B6D32"/>
    <w:rsid w:val="000B7AA3"/>
    <w:rsid w:val="000C0073"/>
    <w:rsid w:val="000C0CD6"/>
    <w:rsid w:val="000C1C47"/>
    <w:rsid w:val="000C1F42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820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36E9"/>
    <w:rsid w:val="000F4A7A"/>
    <w:rsid w:val="000F4D30"/>
    <w:rsid w:val="000F5129"/>
    <w:rsid w:val="000F62CD"/>
    <w:rsid w:val="000F6452"/>
    <w:rsid w:val="000F64A2"/>
    <w:rsid w:val="000F6DCD"/>
    <w:rsid w:val="00101B03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2D3D"/>
    <w:rsid w:val="001134A3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CD8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48F"/>
    <w:rsid w:val="00143653"/>
    <w:rsid w:val="00143C44"/>
    <w:rsid w:val="001443BF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6E2A"/>
    <w:rsid w:val="0015756F"/>
    <w:rsid w:val="0016089C"/>
    <w:rsid w:val="001609D1"/>
    <w:rsid w:val="0016326C"/>
    <w:rsid w:val="0016429D"/>
    <w:rsid w:val="00171E8F"/>
    <w:rsid w:val="0017232F"/>
    <w:rsid w:val="00174580"/>
    <w:rsid w:val="00175C93"/>
    <w:rsid w:val="00176265"/>
    <w:rsid w:val="001814CF"/>
    <w:rsid w:val="00181D31"/>
    <w:rsid w:val="001831B1"/>
    <w:rsid w:val="0018364A"/>
    <w:rsid w:val="00183D1E"/>
    <w:rsid w:val="00184512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07C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6F41"/>
    <w:rsid w:val="001A7DBC"/>
    <w:rsid w:val="001B0703"/>
    <w:rsid w:val="001B0A32"/>
    <w:rsid w:val="001B25CE"/>
    <w:rsid w:val="001B28C3"/>
    <w:rsid w:val="001B2C9B"/>
    <w:rsid w:val="001B3A7C"/>
    <w:rsid w:val="001B3A8A"/>
    <w:rsid w:val="001B3E46"/>
    <w:rsid w:val="001B465F"/>
    <w:rsid w:val="001B4BCD"/>
    <w:rsid w:val="001B50EB"/>
    <w:rsid w:val="001B5127"/>
    <w:rsid w:val="001B5E07"/>
    <w:rsid w:val="001B6F01"/>
    <w:rsid w:val="001C02CF"/>
    <w:rsid w:val="001C0A87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4C34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1493"/>
    <w:rsid w:val="0020249D"/>
    <w:rsid w:val="002029EF"/>
    <w:rsid w:val="00203788"/>
    <w:rsid w:val="00203848"/>
    <w:rsid w:val="00203F23"/>
    <w:rsid w:val="002046A0"/>
    <w:rsid w:val="00204F9E"/>
    <w:rsid w:val="0020566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0C92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0B0D"/>
    <w:rsid w:val="00221E06"/>
    <w:rsid w:val="00221F2A"/>
    <w:rsid w:val="00221FFD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241"/>
    <w:rsid w:val="00244E87"/>
    <w:rsid w:val="002457B7"/>
    <w:rsid w:val="002469EA"/>
    <w:rsid w:val="002510F6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1E0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6C77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6DD2"/>
    <w:rsid w:val="00277241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5E6E"/>
    <w:rsid w:val="00286008"/>
    <w:rsid w:val="00286465"/>
    <w:rsid w:val="00286D9A"/>
    <w:rsid w:val="002879A4"/>
    <w:rsid w:val="00290045"/>
    <w:rsid w:val="00290963"/>
    <w:rsid w:val="00290E26"/>
    <w:rsid w:val="00291FD7"/>
    <w:rsid w:val="00292EB8"/>
    <w:rsid w:val="00292EEA"/>
    <w:rsid w:val="0029421D"/>
    <w:rsid w:val="002951B9"/>
    <w:rsid w:val="00295BD0"/>
    <w:rsid w:val="00295CB3"/>
    <w:rsid w:val="00296265"/>
    <w:rsid w:val="002A14FF"/>
    <w:rsid w:val="002A1CA5"/>
    <w:rsid w:val="002A286D"/>
    <w:rsid w:val="002A3B2F"/>
    <w:rsid w:val="002A3C5C"/>
    <w:rsid w:val="002A4259"/>
    <w:rsid w:val="002A431B"/>
    <w:rsid w:val="002A58F7"/>
    <w:rsid w:val="002A5F91"/>
    <w:rsid w:val="002A7312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096"/>
    <w:rsid w:val="002C05A9"/>
    <w:rsid w:val="002C071C"/>
    <w:rsid w:val="002C0D04"/>
    <w:rsid w:val="002C1503"/>
    <w:rsid w:val="002C231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5DF"/>
    <w:rsid w:val="002D2619"/>
    <w:rsid w:val="002D3347"/>
    <w:rsid w:val="002D3940"/>
    <w:rsid w:val="002D3BE1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889"/>
    <w:rsid w:val="002E0A9C"/>
    <w:rsid w:val="002E0E5A"/>
    <w:rsid w:val="002E18AC"/>
    <w:rsid w:val="002E2EBC"/>
    <w:rsid w:val="002E2F03"/>
    <w:rsid w:val="002E38E8"/>
    <w:rsid w:val="002E39B4"/>
    <w:rsid w:val="002E3ADB"/>
    <w:rsid w:val="002E3BD1"/>
    <w:rsid w:val="002E40B4"/>
    <w:rsid w:val="002E41BF"/>
    <w:rsid w:val="002E452A"/>
    <w:rsid w:val="002E568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30008A"/>
    <w:rsid w:val="003018CD"/>
    <w:rsid w:val="00301E52"/>
    <w:rsid w:val="003022F5"/>
    <w:rsid w:val="0030339A"/>
    <w:rsid w:val="00304933"/>
    <w:rsid w:val="00304982"/>
    <w:rsid w:val="0030561D"/>
    <w:rsid w:val="003060EB"/>
    <w:rsid w:val="00306673"/>
    <w:rsid w:val="00306731"/>
    <w:rsid w:val="0030708D"/>
    <w:rsid w:val="003070A4"/>
    <w:rsid w:val="003071B4"/>
    <w:rsid w:val="003107C5"/>
    <w:rsid w:val="00310B59"/>
    <w:rsid w:val="00311024"/>
    <w:rsid w:val="00311A2D"/>
    <w:rsid w:val="003122B8"/>
    <w:rsid w:val="00312A21"/>
    <w:rsid w:val="0031438F"/>
    <w:rsid w:val="003154D1"/>
    <w:rsid w:val="00315E63"/>
    <w:rsid w:val="0031749C"/>
    <w:rsid w:val="003176AB"/>
    <w:rsid w:val="00317F54"/>
    <w:rsid w:val="00320DC6"/>
    <w:rsid w:val="0032161E"/>
    <w:rsid w:val="003230B9"/>
    <w:rsid w:val="00324494"/>
    <w:rsid w:val="003257EE"/>
    <w:rsid w:val="00326ECB"/>
    <w:rsid w:val="00330F32"/>
    <w:rsid w:val="0033111E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34F4B"/>
    <w:rsid w:val="0033709B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1413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0"/>
    <w:rsid w:val="00373CED"/>
    <w:rsid w:val="003759FA"/>
    <w:rsid w:val="00380AE7"/>
    <w:rsid w:val="00382077"/>
    <w:rsid w:val="003837C1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6771"/>
    <w:rsid w:val="00396E7B"/>
    <w:rsid w:val="00397193"/>
    <w:rsid w:val="0039773C"/>
    <w:rsid w:val="0039796C"/>
    <w:rsid w:val="00397DBF"/>
    <w:rsid w:val="00397EE4"/>
    <w:rsid w:val="003A0438"/>
    <w:rsid w:val="003A1921"/>
    <w:rsid w:val="003A2BA2"/>
    <w:rsid w:val="003A367A"/>
    <w:rsid w:val="003A3C50"/>
    <w:rsid w:val="003A4099"/>
    <w:rsid w:val="003A414E"/>
    <w:rsid w:val="003A527A"/>
    <w:rsid w:val="003A5860"/>
    <w:rsid w:val="003A5941"/>
    <w:rsid w:val="003A6886"/>
    <w:rsid w:val="003A6DB0"/>
    <w:rsid w:val="003B0053"/>
    <w:rsid w:val="003B0A19"/>
    <w:rsid w:val="003B1070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23B1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00F"/>
    <w:rsid w:val="003F73F9"/>
    <w:rsid w:val="003F747E"/>
    <w:rsid w:val="003F7576"/>
    <w:rsid w:val="00401A68"/>
    <w:rsid w:val="00401B2A"/>
    <w:rsid w:val="004034B5"/>
    <w:rsid w:val="00403B4B"/>
    <w:rsid w:val="0040416B"/>
    <w:rsid w:val="00404A33"/>
    <w:rsid w:val="00405D64"/>
    <w:rsid w:val="00405E05"/>
    <w:rsid w:val="00406BAD"/>
    <w:rsid w:val="00407664"/>
    <w:rsid w:val="004078E5"/>
    <w:rsid w:val="004132EB"/>
    <w:rsid w:val="004133A2"/>
    <w:rsid w:val="00413792"/>
    <w:rsid w:val="00414FC1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533C"/>
    <w:rsid w:val="00436829"/>
    <w:rsid w:val="0043691D"/>
    <w:rsid w:val="00436E30"/>
    <w:rsid w:val="00437D42"/>
    <w:rsid w:val="00440C24"/>
    <w:rsid w:val="0044175A"/>
    <w:rsid w:val="00441C01"/>
    <w:rsid w:val="00442F2A"/>
    <w:rsid w:val="00442FB6"/>
    <w:rsid w:val="00444376"/>
    <w:rsid w:val="004450A8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8DC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54E7"/>
    <w:rsid w:val="004660FC"/>
    <w:rsid w:val="00467721"/>
    <w:rsid w:val="00470E07"/>
    <w:rsid w:val="004711BB"/>
    <w:rsid w:val="00472221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4E7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24C0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2F5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221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0E10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4B4"/>
    <w:rsid w:val="00503D7D"/>
    <w:rsid w:val="005047E0"/>
    <w:rsid w:val="00504ABE"/>
    <w:rsid w:val="005054C6"/>
    <w:rsid w:val="00505E9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3A87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47F4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472AE"/>
    <w:rsid w:val="00550E7A"/>
    <w:rsid w:val="005525A4"/>
    <w:rsid w:val="0055345E"/>
    <w:rsid w:val="00553AE9"/>
    <w:rsid w:val="00554889"/>
    <w:rsid w:val="00554AF9"/>
    <w:rsid w:val="00554B38"/>
    <w:rsid w:val="005556C0"/>
    <w:rsid w:val="00556445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6A1D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67FD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6449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0C8"/>
    <w:rsid w:val="005B6B2D"/>
    <w:rsid w:val="005B6D23"/>
    <w:rsid w:val="005B7B81"/>
    <w:rsid w:val="005C1118"/>
    <w:rsid w:val="005C31C4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5F74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24D"/>
    <w:rsid w:val="00612994"/>
    <w:rsid w:val="00612DA5"/>
    <w:rsid w:val="00612EE2"/>
    <w:rsid w:val="006144A2"/>
    <w:rsid w:val="006166A5"/>
    <w:rsid w:val="00620F04"/>
    <w:rsid w:val="00621051"/>
    <w:rsid w:val="0062336F"/>
    <w:rsid w:val="00624C8D"/>
    <w:rsid w:val="00625367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85E"/>
    <w:rsid w:val="00635973"/>
    <w:rsid w:val="00637420"/>
    <w:rsid w:val="00640532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479E7"/>
    <w:rsid w:val="00651005"/>
    <w:rsid w:val="00651091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907"/>
    <w:rsid w:val="006673F1"/>
    <w:rsid w:val="00671766"/>
    <w:rsid w:val="0067204B"/>
    <w:rsid w:val="0067214F"/>
    <w:rsid w:val="00672EAD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87D43"/>
    <w:rsid w:val="00690697"/>
    <w:rsid w:val="00690735"/>
    <w:rsid w:val="00690DA0"/>
    <w:rsid w:val="00691561"/>
    <w:rsid w:val="006915C9"/>
    <w:rsid w:val="00691B5F"/>
    <w:rsid w:val="00694A16"/>
    <w:rsid w:val="00694EF4"/>
    <w:rsid w:val="00697F47"/>
    <w:rsid w:val="006A021F"/>
    <w:rsid w:val="006A032C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4C2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4BB6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076BF"/>
    <w:rsid w:val="0071046F"/>
    <w:rsid w:val="00710758"/>
    <w:rsid w:val="00710EA8"/>
    <w:rsid w:val="00710FDE"/>
    <w:rsid w:val="00711448"/>
    <w:rsid w:val="00711BE9"/>
    <w:rsid w:val="00711D70"/>
    <w:rsid w:val="00715DA2"/>
    <w:rsid w:val="00715E17"/>
    <w:rsid w:val="0071768C"/>
    <w:rsid w:val="00717E89"/>
    <w:rsid w:val="007211A0"/>
    <w:rsid w:val="007226EA"/>
    <w:rsid w:val="00722B16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286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E5B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12BD"/>
    <w:rsid w:val="007B1409"/>
    <w:rsid w:val="007B1AF6"/>
    <w:rsid w:val="007B1BD8"/>
    <w:rsid w:val="007B3122"/>
    <w:rsid w:val="007B4953"/>
    <w:rsid w:val="007B67B4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30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4537"/>
    <w:rsid w:val="007E559B"/>
    <w:rsid w:val="007E6917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47B"/>
    <w:rsid w:val="0080078C"/>
    <w:rsid w:val="008011CA"/>
    <w:rsid w:val="008025F0"/>
    <w:rsid w:val="0080580E"/>
    <w:rsid w:val="00805D96"/>
    <w:rsid w:val="008063EA"/>
    <w:rsid w:val="0080664C"/>
    <w:rsid w:val="0080712A"/>
    <w:rsid w:val="00807E23"/>
    <w:rsid w:val="00810896"/>
    <w:rsid w:val="00811627"/>
    <w:rsid w:val="0081332B"/>
    <w:rsid w:val="00814457"/>
    <w:rsid w:val="008147FE"/>
    <w:rsid w:val="00815287"/>
    <w:rsid w:val="00815A49"/>
    <w:rsid w:val="00815B4A"/>
    <w:rsid w:val="00816260"/>
    <w:rsid w:val="0081739E"/>
    <w:rsid w:val="00820408"/>
    <w:rsid w:val="00821B58"/>
    <w:rsid w:val="00821F9C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1EFD"/>
    <w:rsid w:val="00832000"/>
    <w:rsid w:val="008326E1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08F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2CE"/>
    <w:rsid w:val="00874782"/>
    <w:rsid w:val="00875C5D"/>
    <w:rsid w:val="00876EED"/>
    <w:rsid w:val="008812AC"/>
    <w:rsid w:val="0088365A"/>
    <w:rsid w:val="00886A6C"/>
    <w:rsid w:val="00886CE8"/>
    <w:rsid w:val="0088766C"/>
    <w:rsid w:val="00887E9A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746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46B0"/>
    <w:rsid w:val="008B5479"/>
    <w:rsid w:val="008B6C08"/>
    <w:rsid w:val="008B6C90"/>
    <w:rsid w:val="008B7382"/>
    <w:rsid w:val="008C07B6"/>
    <w:rsid w:val="008C1348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90A"/>
    <w:rsid w:val="008E0BFA"/>
    <w:rsid w:val="008E0EF8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70B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0A1"/>
    <w:rsid w:val="0093040B"/>
    <w:rsid w:val="00930964"/>
    <w:rsid w:val="00930BCE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0911"/>
    <w:rsid w:val="00942574"/>
    <w:rsid w:val="00942AFF"/>
    <w:rsid w:val="009436DF"/>
    <w:rsid w:val="0094422B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70D"/>
    <w:rsid w:val="009578A8"/>
    <w:rsid w:val="009579B0"/>
    <w:rsid w:val="00957DBE"/>
    <w:rsid w:val="00960098"/>
    <w:rsid w:val="009605A4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49E"/>
    <w:rsid w:val="009706C4"/>
    <w:rsid w:val="00972244"/>
    <w:rsid w:val="0097299A"/>
    <w:rsid w:val="0097300B"/>
    <w:rsid w:val="009736F5"/>
    <w:rsid w:val="00973AF8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5A5F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4F0"/>
    <w:rsid w:val="009A0677"/>
    <w:rsid w:val="009A0EA5"/>
    <w:rsid w:val="009A20C0"/>
    <w:rsid w:val="009A2493"/>
    <w:rsid w:val="009A2CB8"/>
    <w:rsid w:val="009A2D80"/>
    <w:rsid w:val="009A3B70"/>
    <w:rsid w:val="009A3DD1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3251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2BDE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178"/>
    <w:rsid w:val="00A13750"/>
    <w:rsid w:val="00A13D02"/>
    <w:rsid w:val="00A1456C"/>
    <w:rsid w:val="00A14CA7"/>
    <w:rsid w:val="00A15CE2"/>
    <w:rsid w:val="00A165E9"/>
    <w:rsid w:val="00A17484"/>
    <w:rsid w:val="00A2059D"/>
    <w:rsid w:val="00A207D8"/>
    <w:rsid w:val="00A209A2"/>
    <w:rsid w:val="00A20F0F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0FA6"/>
    <w:rsid w:val="00A3141B"/>
    <w:rsid w:val="00A31C66"/>
    <w:rsid w:val="00A32810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35E6"/>
    <w:rsid w:val="00A43B53"/>
    <w:rsid w:val="00A43B92"/>
    <w:rsid w:val="00A4458C"/>
    <w:rsid w:val="00A44CFA"/>
    <w:rsid w:val="00A459C3"/>
    <w:rsid w:val="00A4717D"/>
    <w:rsid w:val="00A5055B"/>
    <w:rsid w:val="00A5148D"/>
    <w:rsid w:val="00A53031"/>
    <w:rsid w:val="00A5359D"/>
    <w:rsid w:val="00A53FC2"/>
    <w:rsid w:val="00A54690"/>
    <w:rsid w:val="00A54CF5"/>
    <w:rsid w:val="00A56671"/>
    <w:rsid w:val="00A6003B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146C"/>
    <w:rsid w:val="00A821D6"/>
    <w:rsid w:val="00A8279C"/>
    <w:rsid w:val="00A829DB"/>
    <w:rsid w:val="00A82B07"/>
    <w:rsid w:val="00A82CFE"/>
    <w:rsid w:val="00A84498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3F4C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5DC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45DB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4E4F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01A8"/>
    <w:rsid w:val="00AE16F7"/>
    <w:rsid w:val="00AE2043"/>
    <w:rsid w:val="00AE2211"/>
    <w:rsid w:val="00AE2A2E"/>
    <w:rsid w:val="00AE3575"/>
    <w:rsid w:val="00AE44B3"/>
    <w:rsid w:val="00AE4E4D"/>
    <w:rsid w:val="00AE5BAC"/>
    <w:rsid w:val="00AE64E8"/>
    <w:rsid w:val="00AE7005"/>
    <w:rsid w:val="00AE7B1A"/>
    <w:rsid w:val="00AF0FE0"/>
    <w:rsid w:val="00AF1EF2"/>
    <w:rsid w:val="00AF2B98"/>
    <w:rsid w:val="00AF35E4"/>
    <w:rsid w:val="00AF3C63"/>
    <w:rsid w:val="00AF413A"/>
    <w:rsid w:val="00AF4958"/>
    <w:rsid w:val="00AF4C43"/>
    <w:rsid w:val="00AF5FD5"/>
    <w:rsid w:val="00AF779F"/>
    <w:rsid w:val="00AF78FE"/>
    <w:rsid w:val="00AF7D5C"/>
    <w:rsid w:val="00B00E81"/>
    <w:rsid w:val="00B01802"/>
    <w:rsid w:val="00B01BE4"/>
    <w:rsid w:val="00B02217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0FFE"/>
    <w:rsid w:val="00B11A7E"/>
    <w:rsid w:val="00B11C7C"/>
    <w:rsid w:val="00B13808"/>
    <w:rsid w:val="00B138D7"/>
    <w:rsid w:val="00B14027"/>
    <w:rsid w:val="00B140D8"/>
    <w:rsid w:val="00B14E24"/>
    <w:rsid w:val="00B176E5"/>
    <w:rsid w:val="00B209CA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6A5"/>
    <w:rsid w:val="00B319BA"/>
    <w:rsid w:val="00B32280"/>
    <w:rsid w:val="00B358AF"/>
    <w:rsid w:val="00B35F1A"/>
    <w:rsid w:val="00B35F90"/>
    <w:rsid w:val="00B3661C"/>
    <w:rsid w:val="00B36975"/>
    <w:rsid w:val="00B37B54"/>
    <w:rsid w:val="00B37F60"/>
    <w:rsid w:val="00B401D9"/>
    <w:rsid w:val="00B40D81"/>
    <w:rsid w:val="00B4125F"/>
    <w:rsid w:val="00B44B24"/>
    <w:rsid w:val="00B4568F"/>
    <w:rsid w:val="00B45881"/>
    <w:rsid w:val="00B45E00"/>
    <w:rsid w:val="00B465B6"/>
    <w:rsid w:val="00B47169"/>
    <w:rsid w:val="00B478DF"/>
    <w:rsid w:val="00B500F5"/>
    <w:rsid w:val="00B5063F"/>
    <w:rsid w:val="00B50983"/>
    <w:rsid w:val="00B51747"/>
    <w:rsid w:val="00B51F9A"/>
    <w:rsid w:val="00B52401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1093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6B87"/>
    <w:rsid w:val="00B975E4"/>
    <w:rsid w:val="00B979D1"/>
    <w:rsid w:val="00BA0731"/>
    <w:rsid w:val="00BA1943"/>
    <w:rsid w:val="00BA2736"/>
    <w:rsid w:val="00BA5A0C"/>
    <w:rsid w:val="00BA6F4D"/>
    <w:rsid w:val="00BA7497"/>
    <w:rsid w:val="00BA798C"/>
    <w:rsid w:val="00BB010D"/>
    <w:rsid w:val="00BB0990"/>
    <w:rsid w:val="00BB10B3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C7978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366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BF7CA5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17DD7"/>
    <w:rsid w:val="00C2077F"/>
    <w:rsid w:val="00C207BD"/>
    <w:rsid w:val="00C20A02"/>
    <w:rsid w:val="00C2116C"/>
    <w:rsid w:val="00C21CA4"/>
    <w:rsid w:val="00C235CF"/>
    <w:rsid w:val="00C24644"/>
    <w:rsid w:val="00C26326"/>
    <w:rsid w:val="00C26785"/>
    <w:rsid w:val="00C273A0"/>
    <w:rsid w:val="00C275AE"/>
    <w:rsid w:val="00C27724"/>
    <w:rsid w:val="00C277EE"/>
    <w:rsid w:val="00C2798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5C7B"/>
    <w:rsid w:val="00C462E2"/>
    <w:rsid w:val="00C46410"/>
    <w:rsid w:val="00C4787F"/>
    <w:rsid w:val="00C47C58"/>
    <w:rsid w:val="00C50D7F"/>
    <w:rsid w:val="00C50FB5"/>
    <w:rsid w:val="00C5159C"/>
    <w:rsid w:val="00C51AF2"/>
    <w:rsid w:val="00C51D13"/>
    <w:rsid w:val="00C51E25"/>
    <w:rsid w:val="00C5388F"/>
    <w:rsid w:val="00C546F9"/>
    <w:rsid w:val="00C549FA"/>
    <w:rsid w:val="00C55ECC"/>
    <w:rsid w:val="00C56FDB"/>
    <w:rsid w:val="00C5761A"/>
    <w:rsid w:val="00C57C79"/>
    <w:rsid w:val="00C61298"/>
    <w:rsid w:val="00C62BBE"/>
    <w:rsid w:val="00C64310"/>
    <w:rsid w:val="00C654C4"/>
    <w:rsid w:val="00C656C5"/>
    <w:rsid w:val="00C65CA5"/>
    <w:rsid w:val="00C6615A"/>
    <w:rsid w:val="00C661BC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2C45"/>
    <w:rsid w:val="00CA4022"/>
    <w:rsid w:val="00CA4475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6FF"/>
    <w:rsid w:val="00CB3F34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7AE2"/>
    <w:rsid w:val="00CC7BD1"/>
    <w:rsid w:val="00CD0A23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2E4"/>
    <w:rsid w:val="00CF4F85"/>
    <w:rsid w:val="00CF5754"/>
    <w:rsid w:val="00CF6456"/>
    <w:rsid w:val="00CF6764"/>
    <w:rsid w:val="00CF70E8"/>
    <w:rsid w:val="00D01736"/>
    <w:rsid w:val="00D01B41"/>
    <w:rsid w:val="00D02A07"/>
    <w:rsid w:val="00D03078"/>
    <w:rsid w:val="00D06861"/>
    <w:rsid w:val="00D10198"/>
    <w:rsid w:val="00D10A3C"/>
    <w:rsid w:val="00D13D67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4687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08F"/>
    <w:rsid w:val="00D56EA1"/>
    <w:rsid w:val="00D572D4"/>
    <w:rsid w:val="00D57744"/>
    <w:rsid w:val="00D57B1D"/>
    <w:rsid w:val="00D605FE"/>
    <w:rsid w:val="00D61237"/>
    <w:rsid w:val="00D639D2"/>
    <w:rsid w:val="00D63D82"/>
    <w:rsid w:val="00D64236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10A"/>
    <w:rsid w:val="00D85A91"/>
    <w:rsid w:val="00D85F6E"/>
    <w:rsid w:val="00D86351"/>
    <w:rsid w:val="00D87D27"/>
    <w:rsid w:val="00D87F86"/>
    <w:rsid w:val="00D87FB0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5B51"/>
    <w:rsid w:val="00DA6ED8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3860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4AB"/>
    <w:rsid w:val="00DD2787"/>
    <w:rsid w:val="00DD38D0"/>
    <w:rsid w:val="00DD3C2C"/>
    <w:rsid w:val="00DD3F3F"/>
    <w:rsid w:val="00DD544C"/>
    <w:rsid w:val="00DD5501"/>
    <w:rsid w:val="00DD58AA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314A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4683"/>
    <w:rsid w:val="00E25307"/>
    <w:rsid w:val="00E255DF"/>
    <w:rsid w:val="00E259D7"/>
    <w:rsid w:val="00E259F4"/>
    <w:rsid w:val="00E25D5D"/>
    <w:rsid w:val="00E274BD"/>
    <w:rsid w:val="00E30411"/>
    <w:rsid w:val="00E334F0"/>
    <w:rsid w:val="00E340D1"/>
    <w:rsid w:val="00E34747"/>
    <w:rsid w:val="00E3666C"/>
    <w:rsid w:val="00E369E6"/>
    <w:rsid w:val="00E37C02"/>
    <w:rsid w:val="00E4090B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47D51"/>
    <w:rsid w:val="00E503CF"/>
    <w:rsid w:val="00E51708"/>
    <w:rsid w:val="00E536B1"/>
    <w:rsid w:val="00E541A6"/>
    <w:rsid w:val="00E5489A"/>
    <w:rsid w:val="00E55678"/>
    <w:rsid w:val="00E55E9A"/>
    <w:rsid w:val="00E561B5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69B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D8C"/>
    <w:rsid w:val="00E75F7A"/>
    <w:rsid w:val="00E76307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A76ED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3E95"/>
    <w:rsid w:val="00EC68E5"/>
    <w:rsid w:val="00EC6C45"/>
    <w:rsid w:val="00ED11F1"/>
    <w:rsid w:val="00ED13A1"/>
    <w:rsid w:val="00ED1CCE"/>
    <w:rsid w:val="00ED1CDC"/>
    <w:rsid w:val="00ED1EC3"/>
    <w:rsid w:val="00ED38C8"/>
    <w:rsid w:val="00ED43C4"/>
    <w:rsid w:val="00ED6174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2D95"/>
    <w:rsid w:val="00EE3473"/>
    <w:rsid w:val="00EE396B"/>
    <w:rsid w:val="00EE3DD8"/>
    <w:rsid w:val="00EE52C0"/>
    <w:rsid w:val="00EE5889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52"/>
    <w:rsid w:val="00EF5597"/>
    <w:rsid w:val="00EF6D75"/>
    <w:rsid w:val="00F00469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1F5F"/>
    <w:rsid w:val="00F32059"/>
    <w:rsid w:val="00F37498"/>
    <w:rsid w:val="00F42174"/>
    <w:rsid w:val="00F42BC0"/>
    <w:rsid w:val="00F4345C"/>
    <w:rsid w:val="00F44396"/>
    <w:rsid w:val="00F445F4"/>
    <w:rsid w:val="00F44D28"/>
    <w:rsid w:val="00F44E5D"/>
    <w:rsid w:val="00F45180"/>
    <w:rsid w:val="00F460F1"/>
    <w:rsid w:val="00F46654"/>
    <w:rsid w:val="00F50F74"/>
    <w:rsid w:val="00F5106D"/>
    <w:rsid w:val="00F51D6B"/>
    <w:rsid w:val="00F53417"/>
    <w:rsid w:val="00F53C02"/>
    <w:rsid w:val="00F54174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59D5"/>
    <w:rsid w:val="00F669C1"/>
    <w:rsid w:val="00F7057A"/>
    <w:rsid w:val="00F71048"/>
    <w:rsid w:val="00F710D5"/>
    <w:rsid w:val="00F7318E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97B4B"/>
    <w:rsid w:val="00F97D70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66D9"/>
    <w:rsid w:val="00FE77DC"/>
    <w:rsid w:val="00FF0015"/>
    <w:rsid w:val="00FF03AE"/>
    <w:rsid w:val="00FF150F"/>
    <w:rsid w:val="00FF1774"/>
    <w:rsid w:val="00FF2879"/>
    <w:rsid w:val="00FF45F4"/>
    <w:rsid w:val="00FF553F"/>
    <w:rsid w:val="00FF6804"/>
    <w:rsid w:val="00FF6BEA"/>
    <w:rsid w:val="00FF6D90"/>
    <w:rsid w:val="00FF752E"/>
    <w:rsid w:val="00FF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9F85B-7EAE-4493-ACB9-5C4C1940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1113</TotalTime>
  <Pages>9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26</cp:revision>
  <cp:lastPrinted>2016-04-18T02:56:00Z</cp:lastPrinted>
  <dcterms:created xsi:type="dcterms:W3CDTF">2015-09-28T23:25:00Z</dcterms:created>
  <dcterms:modified xsi:type="dcterms:W3CDTF">2016-04-18T07:58:00Z</dcterms:modified>
</cp:coreProperties>
</file>