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524645103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D550C7" w:rsidP="00436EDC">
            <w:r>
              <w:t>Горчакову В.В.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D550C7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0E380E">
      <w:pPr>
        <w:jc w:val="both"/>
      </w:pPr>
      <w:r>
        <w:tab/>
      </w: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>"</w:t>
      </w:r>
      <w:r w:rsidRPr="002179E5">
        <w:t>О внесении изм</w:t>
      </w:r>
      <w:r w:rsidR="00D91EA1">
        <w:t>енени</w:t>
      </w:r>
      <w:r w:rsidR="007D3AB4">
        <w:t>й</w:t>
      </w:r>
      <w:r w:rsidR="00D91EA1">
        <w:t xml:space="preserve"> в </w:t>
      </w:r>
      <w:r w:rsidR="00CA7B60">
        <w:t xml:space="preserve">статью 1 </w:t>
      </w:r>
      <w:r>
        <w:t>Закон</w:t>
      </w:r>
      <w:r w:rsidR="00CA7B60">
        <w:t>а</w:t>
      </w:r>
      <w:r>
        <w:t xml:space="preserve"> Приморского края "О </w:t>
      </w:r>
      <w:r w:rsidR="0044478B">
        <w:t>пожарной безопасности в</w:t>
      </w:r>
      <w:r>
        <w:t xml:space="preserve"> Приморско</w:t>
      </w:r>
      <w:r w:rsidR="0044478B">
        <w:t>м</w:t>
      </w:r>
      <w:r>
        <w:t xml:space="preserve"> кра</w:t>
      </w:r>
      <w:r w:rsidR="0044478B">
        <w:t>е</w:t>
      </w:r>
      <w:r>
        <w:rPr>
          <w:lang w:eastAsia="en-US"/>
        </w:rPr>
        <w:t>"</w:t>
      </w:r>
      <w:r>
        <w:t>.</w:t>
      </w:r>
    </w:p>
    <w:p w:rsidR="00D550C7" w:rsidRDefault="00D550C7" w:rsidP="000E380E">
      <w:pPr>
        <w:jc w:val="both"/>
        <w:rPr>
          <w:position w:val="2"/>
        </w:rPr>
      </w:pPr>
    </w:p>
    <w:p w:rsidR="00D550C7" w:rsidRPr="00B5231D" w:rsidRDefault="00D550C7" w:rsidP="006C153C">
      <w:pPr>
        <w:rPr>
          <w:position w:val="2"/>
        </w:rPr>
      </w:pPr>
      <w:r w:rsidRPr="00B5231D">
        <w:rPr>
          <w:position w:val="2"/>
        </w:rPr>
        <w:t>Приложени</w:t>
      </w:r>
      <w:r w:rsidR="003A7766">
        <w:rPr>
          <w:position w:val="2"/>
        </w:rPr>
        <w:t>е</w:t>
      </w:r>
      <w:bookmarkStart w:id="0" w:name="_GoBack"/>
      <w:bookmarkEnd w:id="0"/>
      <w:r w:rsidRPr="00B5231D">
        <w:rPr>
          <w:position w:val="2"/>
        </w:rPr>
        <w:t>:</w:t>
      </w:r>
    </w:p>
    <w:p w:rsidR="00D550C7" w:rsidRPr="00B5231D" w:rsidRDefault="00D550C7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закона на </w:t>
      </w:r>
      <w:r w:rsidR="00CA7B60">
        <w:rPr>
          <w:sz w:val="28"/>
          <w:szCs w:val="28"/>
        </w:rPr>
        <w:t>1</w:t>
      </w:r>
      <w:r w:rsidRPr="00B5231D">
        <w:rPr>
          <w:sz w:val="28"/>
          <w:szCs w:val="28"/>
        </w:rPr>
        <w:t xml:space="preserve"> л.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ind w:firstLine="709"/>
        <w:jc w:val="both"/>
      </w:pPr>
      <w:r w:rsidRPr="008D030E">
        <w:t xml:space="preserve">решение комитета </w:t>
      </w:r>
      <w:r w:rsidRPr="00701F67">
        <w:t xml:space="preserve">от </w:t>
      </w:r>
      <w:r w:rsidR="00017E49">
        <w:t>18.05.2016</w:t>
      </w:r>
      <w:r>
        <w:t xml:space="preserve"> </w:t>
      </w:r>
      <w:r w:rsidR="00017E49">
        <w:t>№ 1001</w:t>
      </w:r>
      <w:r>
        <w:t>"</w:t>
      </w:r>
      <w:r w:rsidRPr="00175C04">
        <w:t>О</w:t>
      </w:r>
      <w:r>
        <w:t xml:space="preserve"> проекте закона Приморского края "</w:t>
      </w:r>
      <w:r w:rsidRPr="002179E5">
        <w:t>О внесении изм</w:t>
      </w:r>
      <w:r w:rsidR="00AA0923">
        <w:t>енени</w:t>
      </w:r>
      <w:r w:rsidR="007D3AB4">
        <w:t>й</w:t>
      </w:r>
      <w:r>
        <w:t xml:space="preserve"> </w:t>
      </w:r>
      <w:r w:rsidR="00BD79E2">
        <w:t xml:space="preserve">в </w:t>
      </w:r>
      <w:r w:rsidR="00CA7B60">
        <w:t xml:space="preserve">статью 1 </w:t>
      </w:r>
      <w:r>
        <w:t>Закон</w:t>
      </w:r>
      <w:r w:rsidR="00CA7B60">
        <w:t>а</w:t>
      </w:r>
      <w:r>
        <w:t xml:space="preserve"> Приморского края "О </w:t>
      </w:r>
      <w:r w:rsidR="005C1811">
        <w:t>пожарной безопасности</w:t>
      </w:r>
      <w:r w:rsidR="006E5549">
        <w:t xml:space="preserve"> в</w:t>
      </w:r>
      <w:r>
        <w:t xml:space="preserve"> Приморско</w:t>
      </w:r>
      <w:r w:rsidR="006E5549">
        <w:t>м</w:t>
      </w:r>
      <w:r>
        <w:t xml:space="preserve"> кра</w:t>
      </w:r>
      <w:r w:rsidR="006E5549">
        <w:t>е</w:t>
      </w:r>
      <w:r w:rsidRPr="00175C04">
        <w:t>"</w:t>
      </w:r>
      <w:r>
        <w:rPr>
          <w:lang w:eastAsia="en-US"/>
        </w:rPr>
        <w:t xml:space="preserve"> </w:t>
      </w:r>
      <w:r w:rsidRPr="00017E49">
        <w:t xml:space="preserve">на </w:t>
      </w:r>
      <w:r w:rsidR="00017E49">
        <w:t>2</w:t>
      </w:r>
      <w:r w:rsidRPr="008D030E">
        <w:t xml:space="preserve"> л.</w:t>
      </w:r>
      <w:r>
        <w:t xml:space="preserve"> </w:t>
      </w:r>
      <w:r w:rsidRPr="008D030E">
        <w:t>в 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</w:t>
      </w:r>
      <w:proofErr w:type="spellStart"/>
      <w:r w:rsidRPr="008D030E">
        <w:rPr>
          <w:sz w:val="28"/>
          <w:szCs w:val="28"/>
        </w:rPr>
        <w:t>Текиев</w:t>
      </w:r>
      <w:proofErr w:type="spellEnd"/>
    </w:p>
    <w:sectPr w:rsidR="00D550C7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5F8" w:rsidRDefault="00F835F8">
      <w:r>
        <w:separator/>
      </w:r>
    </w:p>
  </w:endnote>
  <w:endnote w:type="continuationSeparator" w:id="0">
    <w:p w:rsidR="00F835F8" w:rsidRDefault="00F83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5FB" w:rsidRDefault="005065FB" w:rsidP="00ED2CBA">
    <w:pPr>
      <w:pStyle w:val="a9"/>
      <w:rPr>
        <w:sz w:val="20"/>
        <w:szCs w:val="20"/>
      </w:rPr>
    </w:pPr>
    <w:r>
      <w:rPr>
        <w:sz w:val="20"/>
        <w:szCs w:val="20"/>
      </w:rPr>
      <w:t>Гончарова</w:t>
    </w:r>
  </w:p>
  <w:p w:rsidR="00D550C7" w:rsidRPr="000A3F20" w:rsidRDefault="005065FB" w:rsidP="005065FB">
    <w:pPr>
      <w:pStyle w:val="a9"/>
      <w:rPr>
        <w:sz w:val="20"/>
        <w:szCs w:val="20"/>
      </w:rPr>
    </w:pPr>
    <w:r>
      <w:rPr>
        <w:sz w:val="20"/>
        <w:szCs w:val="20"/>
      </w:rPr>
      <w:t xml:space="preserve">Татьяна Иннокентьевна  </w:t>
    </w:r>
  </w:p>
  <w:p w:rsidR="00D550C7" w:rsidRPr="00ED2CBA" w:rsidRDefault="00D550C7" w:rsidP="00ED2CBA">
    <w:pPr>
      <w:pStyle w:val="a9"/>
      <w:rPr>
        <w:sz w:val="20"/>
        <w:szCs w:val="20"/>
      </w:rPr>
    </w:pPr>
    <w:r w:rsidRPr="000A3F20">
      <w:rPr>
        <w:sz w:val="20"/>
        <w:szCs w:val="20"/>
      </w:rPr>
      <w:t>220</w:t>
    </w:r>
    <w:r w:rsidR="005065FB">
      <w:rPr>
        <w:sz w:val="20"/>
        <w:szCs w:val="20"/>
      </w:rPr>
      <w:t>5258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5F8" w:rsidRDefault="00F835F8">
      <w:r>
        <w:separator/>
      </w:r>
    </w:p>
  </w:footnote>
  <w:footnote w:type="continuationSeparator" w:id="0">
    <w:p w:rsidR="00F835F8" w:rsidRDefault="00F835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66ED"/>
    <w:rsid w:val="00000901"/>
    <w:rsid w:val="00006BE4"/>
    <w:rsid w:val="00017E49"/>
    <w:rsid w:val="00020D30"/>
    <w:rsid w:val="00021E10"/>
    <w:rsid w:val="000415EE"/>
    <w:rsid w:val="00057A38"/>
    <w:rsid w:val="00070287"/>
    <w:rsid w:val="0007272A"/>
    <w:rsid w:val="000922C9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1F3716"/>
    <w:rsid w:val="00203CFA"/>
    <w:rsid w:val="002179E5"/>
    <w:rsid w:val="00221C9A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496E"/>
    <w:rsid w:val="002D5123"/>
    <w:rsid w:val="002F1316"/>
    <w:rsid w:val="00315311"/>
    <w:rsid w:val="003227B1"/>
    <w:rsid w:val="003265B4"/>
    <w:rsid w:val="00352E0E"/>
    <w:rsid w:val="00377F67"/>
    <w:rsid w:val="003A7766"/>
    <w:rsid w:val="003B2A74"/>
    <w:rsid w:val="003E56F9"/>
    <w:rsid w:val="003F2DE3"/>
    <w:rsid w:val="003F3564"/>
    <w:rsid w:val="003F5AD4"/>
    <w:rsid w:val="00403034"/>
    <w:rsid w:val="00403C4A"/>
    <w:rsid w:val="0041168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C1811"/>
    <w:rsid w:val="005C3D65"/>
    <w:rsid w:val="005D18C9"/>
    <w:rsid w:val="005D36D6"/>
    <w:rsid w:val="005E4259"/>
    <w:rsid w:val="005E5003"/>
    <w:rsid w:val="005F233B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5549"/>
    <w:rsid w:val="00700525"/>
    <w:rsid w:val="007012E5"/>
    <w:rsid w:val="00701F67"/>
    <w:rsid w:val="00706751"/>
    <w:rsid w:val="00707560"/>
    <w:rsid w:val="00710583"/>
    <w:rsid w:val="00715975"/>
    <w:rsid w:val="00725EDA"/>
    <w:rsid w:val="007546FA"/>
    <w:rsid w:val="0075686F"/>
    <w:rsid w:val="007839F4"/>
    <w:rsid w:val="00791D4C"/>
    <w:rsid w:val="007A315A"/>
    <w:rsid w:val="007A35BA"/>
    <w:rsid w:val="007B32D2"/>
    <w:rsid w:val="007C665B"/>
    <w:rsid w:val="007D3AB4"/>
    <w:rsid w:val="007D46E7"/>
    <w:rsid w:val="007D4C41"/>
    <w:rsid w:val="007E2F25"/>
    <w:rsid w:val="007E4153"/>
    <w:rsid w:val="007E7F09"/>
    <w:rsid w:val="007F2136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50ED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A0923"/>
    <w:rsid w:val="00AE5BA2"/>
    <w:rsid w:val="00AF0696"/>
    <w:rsid w:val="00B065A5"/>
    <w:rsid w:val="00B12431"/>
    <w:rsid w:val="00B14385"/>
    <w:rsid w:val="00B33908"/>
    <w:rsid w:val="00B45208"/>
    <w:rsid w:val="00B5231D"/>
    <w:rsid w:val="00B52847"/>
    <w:rsid w:val="00B60690"/>
    <w:rsid w:val="00B61225"/>
    <w:rsid w:val="00B618AC"/>
    <w:rsid w:val="00B66E92"/>
    <w:rsid w:val="00BD509B"/>
    <w:rsid w:val="00BD79E2"/>
    <w:rsid w:val="00BE7529"/>
    <w:rsid w:val="00BF60B0"/>
    <w:rsid w:val="00BF6541"/>
    <w:rsid w:val="00C045FB"/>
    <w:rsid w:val="00C447B9"/>
    <w:rsid w:val="00C64A02"/>
    <w:rsid w:val="00CA372E"/>
    <w:rsid w:val="00CA7B60"/>
    <w:rsid w:val="00CB5843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E06A8"/>
    <w:rsid w:val="00DE4CC3"/>
    <w:rsid w:val="00E00517"/>
    <w:rsid w:val="00E0458C"/>
    <w:rsid w:val="00E10501"/>
    <w:rsid w:val="00E13C2F"/>
    <w:rsid w:val="00E17A98"/>
    <w:rsid w:val="00E20D8B"/>
    <w:rsid w:val="00E3239D"/>
    <w:rsid w:val="00E346BD"/>
    <w:rsid w:val="00E77091"/>
    <w:rsid w:val="00E831FC"/>
    <w:rsid w:val="00EB3D8D"/>
    <w:rsid w:val="00EC0A88"/>
    <w:rsid w:val="00ED2CBA"/>
    <w:rsid w:val="00F23CD5"/>
    <w:rsid w:val="00F245F1"/>
    <w:rsid w:val="00F312B0"/>
    <w:rsid w:val="00F370CC"/>
    <w:rsid w:val="00F445A9"/>
    <w:rsid w:val="00F55B20"/>
    <w:rsid w:val="00F6094D"/>
    <w:rsid w:val="00F835F8"/>
    <w:rsid w:val="00F8695E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187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Гончарова</cp:lastModifiedBy>
  <cp:revision>98</cp:revision>
  <cp:lastPrinted>2016-05-13T01:44:00Z</cp:lastPrinted>
  <dcterms:created xsi:type="dcterms:W3CDTF">2012-02-13T00:05:00Z</dcterms:created>
  <dcterms:modified xsi:type="dcterms:W3CDTF">2016-05-13T01:45:00Z</dcterms:modified>
</cp:coreProperties>
</file>