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26E6B" w:rsidRPr="00347170" w:rsidTr="00197073">
        <w:tblPrEx>
          <w:tblCellMar>
            <w:top w:w="0" w:type="dxa"/>
            <w:bottom w:w="0" w:type="dxa"/>
          </w:tblCellMar>
        </w:tblPrEx>
        <w:trPr>
          <w:cantSplit/>
          <w:trHeight w:hRule="exact" w:val="1236"/>
        </w:trPr>
        <w:tc>
          <w:tcPr>
            <w:tcW w:w="9570" w:type="dxa"/>
          </w:tcPr>
          <w:p w:rsidR="00526E6B" w:rsidRPr="00347170" w:rsidRDefault="00526E6B" w:rsidP="00197073">
            <w:pPr>
              <w:pStyle w:val="1"/>
              <w:jc w:val="center"/>
            </w:pPr>
            <w:r w:rsidRPr="00347170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405pt;margin-top:46.2pt;width:149.4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526E6B" w:rsidRDefault="00526E6B" w:rsidP="00526E6B">
                        <w:pPr>
                          <w:rPr>
                            <w:sz w:val="20"/>
                          </w:rPr>
                        </w:pPr>
                        <w:r w:rsidRPr="004D2442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подготовлен</w:t>
                        </w:r>
                        <w:r w:rsidRPr="004D2442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526E6B" w:rsidRDefault="00526E6B" w:rsidP="00526E6B">
                        <w:pPr>
                          <w:rPr>
                            <w:sz w:val="20"/>
                          </w:rPr>
                        </w:pPr>
                        <w:r w:rsidRPr="004D244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526E6B" w:rsidRPr="004D2442" w:rsidRDefault="00526E6B" w:rsidP="00526E6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бюджетно-налоговой политике 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526E6B" w:rsidRPr="00347170" w:rsidRDefault="00526E6B" w:rsidP="00197073"/>
          <w:p w:rsidR="00526E6B" w:rsidRPr="00347170" w:rsidRDefault="00526E6B" w:rsidP="00197073"/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14EC1" w:rsidRDefault="00E14EC1" w:rsidP="00E14EC1">
      <w:pPr>
        <w:jc w:val="center"/>
        <w:rPr>
          <w:b/>
        </w:rPr>
      </w:pPr>
      <w:r>
        <w:rPr>
          <w:b/>
        </w:rPr>
        <w:t>О ВНЕСЕНИИ ИЗМЕНЕНИЯ В СТАТЬЮ 2</w:t>
      </w:r>
      <w:r>
        <w:rPr>
          <w:b/>
          <w:vertAlign w:val="superscript"/>
        </w:rPr>
        <w:t>1</w:t>
      </w:r>
      <w:r>
        <w:rPr>
          <w:b/>
        </w:rPr>
        <w:t xml:space="preserve"> ЗАКОНА </w:t>
      </w:r>
    </w:p>
    <w:p w:rsidR="00E14EC1" w:rsidRDefault="00E14EC1" w:rsidP="00E14EC1">
      <w:pPr>
        <w:jc w:val="center"/>
        <w:rPr>
          <w:b/>
        </w:rPr>
      </w:pPr>
      <w:r>
        <w:rPr>
          <w:b/>
        </w:rPr>
        <w:t>ПРИМОРСКОГО КРАЯ "О НАЛОГЕ НА ИМУЩЕС</w:t>
      </w:r>
      <w:bookmarkStart w:id="0" w:name="_GoBack"/>
      <w:bookmarkEnd w:id="0"/>
      <w:r>
        <w:rPr>
          <w:b/>
        </w:rPr>
        <w:t>ТВО ОРГАНИЗАЦИЙ"</w:t>
      </w:r>
    </w:p>
    <w:p w:rsidR="00E14EC1" w:rsidRDefault="00E14EC1" w:rsidP="00E14EC1">
      <w:pPr>
        <w:tabs>
          <w:tab w:val="left" w:pos="720"/>
        </w:tabs>
        <w:jc w:val="center"/>
      </w:pPr>
    </w:p>
    <w:p w:rsidR="00E14EC1" w:rsidRDefault="00E14EC1" w:rsidP="00E14EC1">
      <w:pPr>
        <w:suppressAutoHyphens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27 апреля </w:t>
      </w:r>
      <w:r>
        <w:br/>
        <w:t>2016 года в первом чтении</w:t>
      </w:r>
    </w:p>
    <w:p w:rsidR="00C016FB" w:rsidRDefault="00C016FB" w:rsidP="00E14EC1">
      <w:pPr>
        <w:suppressAutoHyphens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14EC1" w:rsidRDefault="00E14EC1" w:rsidP="00E14EC1">
      <w:pPr>
        <w:suppressAutoHyphens/>
      </w:pPr>
    </w:p>
    <w:p w:rsidR="00E14EC1" w:rsidRDefault="00E14EC1" w:rsidP="00E14EC1">
      <w:pPr>
        <w:suppressAutoHyphens/>
        <w:ind w:firstLine="708"/>
        <w:jc w:val="both"/>
      </w:pPr>
      <w:r>
        <w:t>СТАТЬЯ 1.</w:t>
      </w:r>
    </w:p>
    <w:p w:rsidR="00E14EC1" w:rsidRDefault="00E14EC1" w:rsidP="00E14EC1">
      <w:pPr>
        <w:suppressAutoHyphens/>
        <w:ind w:firstLine="708"/>
        <w:jc w:val="both"/>
      </w:pPr>
      <w:proofErr w:type="gramStart"/>
      <w:r>
        <w:t>Внести в статью 2</w:t>
      </w:r>
      <w:r w:rsidRPr="002E522E">
        <w:rPr>
          <w:vertAlign w:val="superscript"/>
        </w:rPr>
        <w:t>1</w:t>
      </w:r>
      <w:r>
        <w:t xml:space="preserve"> Закона Приморского края от 28 ноября 2003 года </w:t>
      </w:r>
      <w:r>
        <w:br/>
        <w:t>№ 82-КЗ "О налоге на имущество организаций" (Ведомости</w:t>
      </w:r>
      <w:proofErr w:type="gramEnd"/>
      <w:r>
        <w:t xml:space="preserve"> </w:t>
      </w:r>
      <w:proofErr w:type="gramStart"/>
      <w:r>
        <w:t xml:space="preserve">Законодательного Собрания Приморского края, 2003, № 40, стр. 6; 2004, </w:t>
      </w:r>
      <w:r>
        <w:br/>
        <w:t>№ 63, стр. 36, № 72, стр. 2, № 74, стр. 11, № 81, стр. 6; 2005, № 112, стр. 11; 2007, № 23, стр. 6, № 47, стр. 8; 2009, № 130, стр. 138; 2010, № 168, стр. 11; 2012, № 5, стр. 2; 2013, № 61, стр. 70, № 64, стр. 140</w:t>
      </w:r>
      <w:r w:rsidRPr="002A3C54">
        <w:t>;</w:t>
      </w:r>
      <w:proofErr w:type="gramEnd"/>
      <w:r>
        <w:t xml:space="preserve"> </w:t>
      </w:r>
      <w:proofErr w:type="gramStart"/>
      <w:r w:rsidRPr="00347150">
        <w:t>2014, № 97, стр. 62</w:t>
      </w:r>
      <w:r>
        <w:t xml:space="preserve">, </w:t>
      </w:r>
      <w:r>
        <w:br/>
        <w:t>стр. 63, № 103, стр. 89</w:t>
      </w:r>
      <w:r w:rsidRPr="002A3C54">
        <w:t>;</w:t>
      </w:r>
      <w:r>
        <w:t xml:space="preserve"> 2015, № 120, стр. 90, № 141, стр. 48, № 145, стр. 20) следующее изменение:</w:t>
      </w:r>
      <w:proofErr w:type="gramEnd"/>
    </w:p>
    <w:p w:rsidR="00E14EC1" w:rsidRPr="00771545" w:rsidRDefault="00E14EC1" w:rsidP="00E14EC1">
      <w:pPr>
        <w:suppressAutoHyphens/>
        <w:ind w:firstLine="708"/>
        <w:jc w:val="both"/>
        <w:rPr>
          <w:szCs w:val="28"/>
        </w:rPr>
      </w:pPr>
      <w:r w:rsidRPr="00771545">
        <w:rPr>
          <w:szCs w:val="28"/>
        </w:rPr>
        <w:t>дополнить пунктом 8 следующего содержания:</w:t>
      </w:r>
    </w:p>
    <w:p w:rsidR="00E14EC1" w:rsidRPr="00740E43" w:rsidRDefault="00E14EC1" w:rsidP="00E14EC1">
      <w:pPr>
        <w:suppressAutoHyphens/>
        <w:ind w:firstLine="708"/>
        <w:jc w:val="both"/>
        <w:rPr>
          <w:szCs w:val="28"/>
        </w:rPr>
      </w:pPr>
      <w:r w:rsidRPr="00740E43">
        <w:rPr>
          <w:szCs w:val="28"/>
        </w:rPr>
        <w:t xml:space="preserve">"8)организации </w:t>
      </w:r>
      <w:r>
        <w:rPr>
          <w:szCs w:val="28"/>
        </w:rPr>
        <w:t>-</w:t>
      </w:r>
      <w:r w:rsidRPr="00740E43">
        <w:rPr>
          <w:szCs w:val="28"/>
        </w:rPr>
        <w:t xml:space="preserve"> в отношении объектов теплоснабжения, работающих на сжиженном углеводородном газе, и очистных сооружений биологической очистки, обеспеч</w:t>
      </w:r>
      <w:r>
        <w:rPr>
          <w:szCs w:val="28"/>
        </w:rPr>
        <w:t>ивающих</w:t>
      </w:r>
      <w:r w:rsidRPr="00740E43">
        <w:rPr>
          <w:szCs w:val="28"/>
        </w:rPr>
        <w:t xml:space="preserve"> функционировани</w:t>
      </w:r>
      <w:r>
        <w:rPr>
          <w:szCs w:val="28"/>
        </w:rPr>
        <w:t>е</w:t>
      </w:r>
      <w:r w:rsidRPr="00740E43">
        <w:rPr>
          <w:szCs w:val="28"/>
        </w:rPr>
        <w:t xml:space="preserve"> аэропортов</w:t>
      </w:r>
      <w:proofErr w:type="gramStart"/>
      <w:r w:rsidRPr="00740E43">
        <w:rPr>
          <w:szCs w:val="28"/>
        </w:rPr>
        <w:t>.".</w:t>
      </w:r>
      <w:proofErr w:type="gramEnd"/>
    </w:p>
    <w:p w:rsidR="00E14EC1" w:rsidRDefault="00E14EC1" w:rsidP="00E14EC1">
      <w:pPr>
        <w:suppressAutoHyphens/>
        <w:ind w:firstLine="708"/>
        <w:jc w:val="both"/>
      </w:pPr>
    </w:p>
    <w:p w:rsidR="00E14EC1" w:rsidRDefault="00E14EC1" w:rsidP="00E14EC1">
      <w:pPr>
        <w:suppressAutoHyphens/>
        <w:ind w:firstLine="708"/>
        <w:jc w:val="both"/>
      </w:pPr>
      <w:r>
        <w:t xml:space="preserve">СТАТЬЯ 2. </w:t>
      </w:r>
    </w:p>
    <w:p w:rsidR="00E14EC1" w:rsidRDefault="00E14EC1" w:rsidP="00E14EC1">
      <w:pPr>
        <w:suppressAutoHyphens/>
        <w:ind w:firstLine="708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опубликования, распространяет свое действие на правоотношения, возникшие с 1 января 2014 года, и действует до 1 января 2019 года.</w:t>
      </w:r>
    </w:p>
    <w:p w:rsidR="00E14EC1" w:rsidRDefault="00E14EC1" w:rsidP="00E14EC1">
      <w:pPr>
        <w:suppressAutoHyphens/>
        <w:rPr>
          <w:szCs w:val="28"/>
        </w:rPr>
      </w:pPr>
    </w:p>
    <w:p w:rsidR="00E14EC1" w:rsidRDefault="00E14EC1" w:rsidP="00E14EC1">
      <w:pPr>
        <w:suppressAutoHyphens/>
        <w:rPr>
          <w:szCs w:val="28"/>
        </w:rPr>
      </w:pPr>
    </w:p>
    <w:p w:rsidR="00E14EC1" w:rsidRDefault="00E14EC1" w:rsidP="00E14EC1">
      <w:pPr>
        <w:suppressAutoHyphens/>
        <w:rPr>
          <w:szCs w:val="28"/>
        </w:rPr>
      </w:pPr>
    </w:p>
    <w:p w:rsidR="00E14EC1" w:rsidRDefault="00E14EC1" w:rsidP="00E14EC1">
      <w:pPr>
        <w:suppressAutoHyphens/>
      </w:pPr>
      <w:r w:rsidRPr="002F383B">
        <w:t>Губернатор края</w:t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>
        <w:t xml:space="preserve">       В.В. Миклушевский</w:t>
      </w:r>
    </w:p>
    <w:p w:rsidR="00E14EC1" w:rsidRDefault="00E14EC1" w:rsidP="00E14EC1">
      <w:pPr>
        <w:suppressAutoHyphens/>
      </w:pPr>
    </w:p>
    <w:p w:rsidR="00E14EC1" w:rsidRPr="004811E7" w:rsidRDefault="00E14EC1" w:rsidP="00E14EC1">
      <w:pPr>
        <w:suppressAutoHyphens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680" w:rsidRDefault="00C85680">
      <w:r>
        <w:separator/>
      </w:r>
    </w:p>
  </w:endnote>
  <w:endnote w:type="continuationSeparator" w:id="0">
    <w:p w:rsidR="00C85680" w:rsidRDefault="00C8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680" w:rsidRDefault="00C85680">
      <w:r>
        <w:separator/>
      </w:r>
    </w:p>
  </w:footnote>
  <w:footnote w:type="continuationSeparator" w:id="0">
    <w:p w:rsidR="00C85680" w:rsidRDefault="00C856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4EC1"/>
    <w:rsid w:val="0003291F"/>
    <w:rsid w:val="00380EE1"/>
    <w:rsid w:val="003B26E7"/>
    <w:rsid w:val="0047435B"/>
    <w:rsid w:val="00526E6B"/>
    <w:rsid w:val="005A2827"/>
    <w:rsid w:val="00AB70F9"/>
    <w:rsid w:val="00AC31EC"/>
    <w:rsid w:val="00B14397"/>
    <w:rsid w:val="00BE0544"/>
    <w:rsid w:val="00C016FB"/>
    <w:rsid w:val="00C85680"/>
    <w:rsid w:val="00DB5D23"/>
    <w:rsid w:val="00E14EC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14E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14E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Евдокимова</cp:lastModifiedBy>
  <cp:revision>3</cp:revision>
  <cp:lastPrinted>2016-04-27T23:12:00Z</cp:lastPrinted>
  <dcterms:created xsi:type="dcterms:W3CDTF">2016-04-27T23:11:00Z</dcterms:created>
  <dcterms:modified xsi:type="dcterms:W3CDTF">2016-05-04T22:38:00Z</dcterms:modified>
</cp:coreProperties>
</file>