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C6324" w:rsidRDefault="00CC6324" w:rsidP="00F14CBB">
            <w:pPr>
              <w:ind w:left="-108"/>
              <w:jc w:val="both"/>
            </w:pPr>
            <w:r>
              <w:t>О Законе Приморского края "</w:t>
            </w:r>
            <w:r w:rsidR="00E91E99">
              <w:rPr>
                <w:szCs w:val="28"/>
              </w:rPr>
              <w:t>О наделении органов местного самоуправления городских округов и муниципальных районов При</w:t>
            </w:r>
            <w:r w:rsidR="00A109F8">
              <w:rPr>
                <w:szCs w:val="28"/>
              </w:rPr>
              <w:softHyphen/>
            </w:r>
            <w:r w:rsidR="00E91E99">
              <w:rPr>
                <w:szCs w:val="28"/>
              </w:rPr>
              <w:t>морского края отдельными госу</w:t>
            </w:r>
            <w:r w:rsidR="00A109F8">
              <w:rPr>
                <w:szCs w:val="28"/>
              </w:rPr>
              <w:softHyphen/>
            </w:r>
            <w:r w:rsidR="00E91E99">
              <w:rPr>
                <w:szCs w:val="28"/>
              </w:rPr>
              <w:t>дарственными полномочиями по подготовке и проведению Всерос</w:t>
            </w:r>
            <w:r w:rsidR="00A109F8">
              <w:rPr>
                <w:szCs w:val="28"/>
              </w:rPr>
              <w:softHyphen/>
            </w:r>
            <w:r w:rsidR="00E91E99">
              <w:rPr>
                <w:szCs w:val="28"/>
              </w:rPr>
              <w:t>сийской сельскохозяйственной пе</w:t>
            </w:r>
            <w:r w:rsidR="00A109F8">
              <w:rPr>
                <w:szCs w:val="28"/>
              </w:rPr>
              <w:softHyphen/>
            </w:r>
            <w:r w:rsidR="00E91E99">
              <w:rPr>
                <w:szCs w:val="28"/>
              </w:rPr>
              <w:t>реписи 2016 года"</w:t>
            </w:r>
          </w:p>
        </w:tc>
      </w:tr>
    </w:tbl>
    <w:p w:rsidR="000B3FB2" w:rsidRDefault="000B3FB2"/>
    <w:p w:rsidR="00E91E99" w:rsidRDefault="00AE5EE6" w:rsidP="00E91E99">
      <w:pPr>
        <w:pStyle w:val="a7"/>
        <w:ind w:firstLine="709"/>
      </w:pPr>
      <w:r>
        <w:t xml:space="preserve">  </w:t>
      </w:r>
      <w:r w:rsidR="00E91E99">
        <w:t>Законодательное Собрание Приморского края</w:t>
      </w:r>
    </w:p>
    <w:p w:rsidR="00E91E99" w:rsidRDefault="00E91E99" w:rsidP="00E91E99">
      <w:pPr>
        <w:pStyle w:val="a7"/>
      </w:pPr>
    </w:p>
    <w:p w:rsidR="00E91E99" w:rsidRDefault="00E91E99" w:rsidP="00E91E99">
      <w:pPr>
        <w:pStyle w:val="a7"/>
        <w:ind w:firstLine="0"/>
      </w:pPr>
      <w:r>
        <w:t>ПОСТАНОВЛЯЕТ:</w:t>
      </w:r>
    </w:p>
    <w:p w:rsidR="00E91E99" w:rsidRDefault="00E91E99" w:rsidP="00E91E99">
      <w:pPr>
        <w:pStyle w:val="a7"/>
      </w:pPr>
    </w:p>
    <w:p w:rsidR="00E91E99" w:rsidRDefault="00E91E99" w:rsidP="00E91E99">
      <w:pPr>
        <w:ind w:firstLine="709"/>
        <w:jc w:val="both"/>
        <w:rPr>
          <w:szCs w:val="28"/>
        </w:rPr>
      </w:pPr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наделении органов местного самоуправления городских округов и муниципальных районов Приморского края отдельными государственными полномочиями по подготовке и проведению Всероссийской сельскохозяйственной переписи 2016 года</w:t>
      </w:r>
      <w:r w:rsidR="00C50984">
        <w:rPr>
          <w:szCs w:val="28"/>
        </w:rPr>
        <w:t>"</w:t>
      </w:r>
      <w:r>
        <w:rPr>
          <w:szCs w:val="28"/>
        </w:rPr>
        <w:t>.</w:t>
      </w:r>
    </w:p>
    <w:p w:rsidR="00E91E99" w:rsidRDefault="00E91E99" w:rsidP="00E91E99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E91E99" w:rsidRDefault="00E91E99" w:rsidP="00E91E99">
      <w:pPr>
        <w:pStyle w:val="a3"/>
        <w:tabs>
          <w:tab w:val="left" w:pos="708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E91E99" w:rsidRDefault="00E91E99" w:rsidP="00E91E99">
      <w:pPr>
        <w:pStyle w:val="a3"/>
        <w:tabs>
          <w:tab w:val="left" w:pos="708"/>
        </w:tabs>
        <w:ind w:firstLine="720"/>
      </w:pPr>
    </w:p>
    <w:p w:rsidR="00E91E99" w:rsidRDefault="00E91E99" w:rsidP="00E91E99">
      <w:pPr>
        <w:pStyle w:val="a3"/>
        <w:tabs>
          <w:tab w:val="left" w:pos="708"/>
        </w:tabs>
        <w:ind w:firstLine="720"/>
      </w:pPr>
      <w:r>
        <w:t>3.Настоящее постановление вступает в силу со дня его принятия.</w:t>
      </w: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</w:p>
    <w:p w:rsidR="00E91E99" w:rsidRDefault="00E91E99" w:rsidP="00E91E99">
      <w:pPr>
        <w:jc w:val="both"/>
      </w:pPr>
      <w:r>
        <w:t xml:space="preserve">Председатель </w:t>
      </w:r>
    </w:p>
    <w:p w:rsidR="00E91E99" w:rsidRDefault="00E91E99" w:rsidP="00E91E9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E91E99" w:rsidRDefault="00E91E99" w:rsidP="00E91E99">
      <w:pPr>
        <w:shd w:val="clear" w:color="auto" w:fill="FFFFFF"/>
        <w:ind w:firstLine="709"/>
        <w:jc w:val="both"/>
      </w:pPr>
    </w:p>
    <w:p w:rsidR="00E91E99" w:rsidRDefault="00E91E99" w:rsidP="00E91E99"/>
    <w:p w:rsidR="00E91E99" w:rsidRDefault="00E91E99" w:rsidP="00E91E99">
      <w:r>
        <w:t xml:space="preserve">  </w:t>
      </w:r>
    </w:p>
    <w:p w:rsidR="00E91E99" w:rsidRDefault="00E91E99" w:rsidP="00E91E99"/>
    <w:p w:rsidR="00E91E99" w:rsidRDefault="00E91E99" w:rsidP="00E91E99"/>
    <w:p w:rsidR="00931FD6" w:rsidRDefault="00931FD6" w:rsidP="009C06BA"/>
    <w:p w:rsidR="00931FD6" w:rsidRDefault="00931FD6"/>
    <w:p w:rsidR="00931FD6" w:rsidRDefault="00931FD6"/>
    <w:sectPr w:rsidR="00931FD6" w:rsidSect="00B05BB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33E" w:rsidRDefault="0062133E">
      <w:r>
        <w:separator/>
      </w:r>
    </w:p>
  </w:endnote>
  <w:endnote w:type="continuationSeparator" w:id="0">
    <w:p w:rsidR="0062133E" w:rsidRDefault="0062133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33E" w:rsidRDefault="0062133E">
      <w:r>
        <w:separator/>
      </w:r>
    </w:p>
  </w:footnote>
  <w:footnote w:type="continuationSeparator" w:id="0">
    <w:p w:rsidR="0062133E" w:rsidRDefault="0062133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6C35"/>
    <w:rsid w:val="00057575"/>
    <w:rsid w:val="0007488C"/>
    <w:rsid w:val="000B3FB2"/>
    <w:rsid w:val="000D628E"/>
    <w:rsid w:val="000E5228"/>
    <w:rsid w:val="00123119"/>
    <w:rsid w:val="00155F7F"/>
    <w:rsid w:val="00167980"/>
    <w:rsid w:val="00200E25"/>
    <w:rsid w:val="003325F4"/>
    <w:rsid w:val="00392E21"/>
    <w:rsid w:val="004972E4"/>
    <w:rsid w:val="004B69FA"/>
    <w:rsid w:val="004D1A01"/>
    <w:rsid w:val="00542082"/>
    <w:rsid w:val="005A6019"/>
    <w:rsid w:val="005E6130"/>
    <w:rsid w:val="0062133E"/>
    <w:rsid w:val="00695A4A"/>
    <w:rsid w:val="006D45ED"/>
    <w:rsid w:val="006E650F"/>
    <w:rsid w:val="00726997"/>
    <w:rsid w:val="007B48E7"/>
    <w:rsid w:val="007B5289"/>
    <w:rsid w:val="007B60C1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09F8"/>
    <w:rsid w:val="00A13794"/>
    <w:rsid w:val="00A26C60"/>
    <w:rsid w:val="00A66C35"/>
    <w:rsid w:val="00A93332"/>
    <w:rsid w:val="00AE5EE6"/>
    <w:rsid w:val="00B05BB1"/>
    <w:rsid w:val="00BA58C7"/>
    <w:rsid w:val="00C20E8F"/>
    <w:rsid w:val="00C34F31"/>
    <w:rsid w:val="00C50984"/>
    <w:rsid w:val="00CA7E54"/>
    <w:rsid w:val="00CC6324"/>
    <w:rsid w:val="00CE19DF"/>
    <w:rsid w:val="00D02716"/>
    <w:rsid w:val="00DF01B2"/>
    <w:rsid w:val="00E72478"/>
    <w:rsid w:val="00E91E99"/>
    <w:rsid w:val="00E93A7F"/>
    <w:rsid w:val="00EF502B"/>
    <w:rsid w:val="00F14CBB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05BB1"/>
    <w:rPr>
      <w:sz w:val="28"/>
    </w:rPr>
  </w:style>
  <w:style w:type="paragraph" w:styleId="1">
    <w:name w:val="heading 1"/>
    <w:basedOn w:val="a"/>
    <w:next w:val="a"/>
    <w:link w:val="10"/>
    <w:qFormat/>
    <w:rsid w:val="00B05BB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05BB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B05BB1"/>
    <w:pPr>
      <w:widowControl w:val="0"/>
      <w:jc w:val="center"/>
    </w:pPr>
  </w:style>
  <w:style w:type="paragraph" w:styleId="a5">
    <w:name w:val="footer"/>
    <w:basedOn w:val="a"/>
    <w:rsid w:val="00B05BB1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character" w:customStyle="1" w:styleId="a4">
    <w:name w:val="Верхний колонтитул Знак"/>
    <w:basedOn w:val="a0"/>
    <w:link w:val="a3"/>
    <w:rsid w:val="00E91E99"/>
    <w:rPr>
      <w:sz w:val="28"/>
    </w:rPr>
  </w:style>
  <w:style w:type="paragraph" w:styleId="a7">
    <w:name w:val="Body Text Indent"/>
    <w:basedOn w:val="a"/>
    <w:link w:val="a8"/>
    <w:unhideWhenUsed/>
    <w:rsid w:val="00E91E99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E91E99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57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101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2016-05-04T03:50:00Z</cp:lastPrinted>
  <dcterms:created xsi:type="dcterms:W3CDTF">2016-05-16T05:20:00Z</dcterms:created>
  <dcterms:modified xsi:type="dcterms:W3CDTF">2016-05-16T05:20:00Z</dcterms:modified>
</cp:coreProperties>
</file>