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15BBD" w:rsidRDefault="00315BBD" w:rsidP="0056727E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AC4BD5">
              <w:t xml:space="preserve">"О внесении изменений в           Закон Приморского края </w:t>
            </w:r>
            <w:r w:rsidR="0073766F">
              <w:rPr>
                <w:szCs w:val="28"/>
              </w:rPr>
              <w:t>"О гос</w:t>
            </w:r>
            <w:r w:rsidR="0073766F">
              <w:rPr>
                <w:szCs w:val="28"/>
              </w:rPr>
              <w:t>у</w:t>
            </w:r>
            <w:r w:rsidR="0073766F">
              <w:rPr>
                <w:szCs w:val="28"/>
              </w:rPr>
              <w:t>дарственном регулировании обе</w:t>
            </w:r>
            <w:r w:rsidR="0073766F">
              <w:rPr>
                <w:szCs w:val="28"/>
              </w:rPr>
              <w:t>с</w:t>
            </w:r>
            <w:r w:rsidR="0073766F">
              <w:rPr>
                <w:szCs w:val="28"/>
              </w:rPr>
              <w:t>печения плодородия земель сел</w:t>
            </w:r>
            <w:r w:rsidR="0073766F">
              <w:rPr>
                <w:szCs w:val="28"/>
              </w:rPr>
              <w:t>ь</w:t>
            </w:r>
            <w:r w:rsidR="0073766F">
              <w:rPr>
                <w:szCs w:val="28"/>
              </w:rPr>
              <w:t>скохозяйственного н</w:t>
            </w:r>
            <w:r w:rsidR="0056727E">
              <w:rPr>
                <w:szCs w:val="28"/>
              </w:rPr>
              <w:t>а</w:t>
            </w:r>
            <w:r w:rsidR="0073766F">
              <w:rPr>
                <w:szCs w:val="28"/>
              </w:rPr>
              <w:t>значения в Приморском крае"</w:t>
            </w:r>
          </w:p>
        </w:tc>
      </w:tr>
    </w:tbl>
    <w:p w:rsidR="00051882" w:rsidRDefault="00051882" w:rsidP="00051882">
      <w:pPr>
        <w:ind w:firstLine="720"/>
        <w:jc w:val="both"/>
        <w:rPr>
          <w:szCs w:val="28"/>
        </w:rPr>
      </w:pPr>
    </w:p>
    <w:p w:rsidR="00051882" w:rsidRDefault="006F40C7" w:rsidP="00051882">
      <w:pPr>
        <w:ind w:firstLine="720"/>
        <w:jc w:val="both"/>
        <w:rPr>
          <w:szCs w:val="28"/>
        </w:rPr>
      </w:pPr>
      <w:r>
        <w:rPr>
          <w:szCs w:val="28"/>
        </w:rPr>
        <w:t xml:space="preserve"> </w:t>
      </w:r>
      <w:r w:rsidR="00051882">
        <w:rPr>
          <w:szCs w:val="28"/>
        </w:rPr>
        <w:t xml:space="preserve">Законодательное Собрание Приморского края  </w:t>
      </w:r>
    </w:p>
    <w:p w:rsidR="00051882" w:rsidRDefault="00051882" w:rsidP="00051882">
      <w:pPr>
        <w:ind w:firstLine="142"/>
      </w:pPr>
    </w:p>
    <w:p w:rsidR="00051882" w:rsidRDefault="00051882" w:rsidP="00051882">
      <w:pPr>
        <w:ind w:left="142" w:hanging="142"/>
      </w:pPr>
      <w:r>
        <w:t>ПОСТАНОВЛЯЕТ:</w:t>
      </w:r>
    </w:p>
    <w:p w:rsidR="00051882" w:rsidRDefault="00051882" w:rsidP="00051882">
      <w:pPr>
        <w:ind w:left="142" w:hanging="142"/>
      </w:pPr>
    </w:p>
    <w:p w:rsidR="00051882" w:rsidRDefault="00051882" w:rsidP="0056727E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проект закона </w:t>
      </w:r>
      <w:r>
        <w:t>Приморского края "</w:t>
      </w:r>
      <w:r w:rsidR="00FB3C7F">
        <w:rPr>
          <w:szCs w:val="28"/>
        </w:rPr>
        <w:t>О внесении изменений в  Закон</w:t>
      </w:r>
      <w:r w:rsidR="00A944CE">
        <w:rPr>
          <w:szCs w:val="28"/>
        </w:rPr>
        <w:t xml:space="preserve"> Приморского края</w:t>
      </w:r>
      <w:r w:rsidR="00A944CE">
        <w:t xml:space="preserve"> </w:t>
      </w:r>
      <w:r w:rsidR="00A944CE">
        <w:rPr>
          <w:szCs w:val="28"/>
        </w:rPr>
        <w:t>"О государственном регулировании обеспечения плодородия земель сельскохозяйственного назначения в Приморском крае"</w:t>
      </w:r>
      <w:r>
        <w:t xml:space="preserve"> в первом чтении</w:t>
      </w:r>
      <w:r>
        <w:rPr>
          <w:szCs w:val="28"/>
        </w:rPr>
        <w:t>.</w:t>
      </w:r>
    </w:p>
    <w:p w:rsidR="00051882" w:rsidRDefault="00051882" w:rsidP="0056727E">
      <w:pPr>
        <w:ind w:firstLine="709"/>
        <w:jc w:val="both"/>
        <w:rPr>
          <w:szCs w:val="28"/>
        </w:rPr>
      </w:pPr>
    </w:p>
    <w:p w:rsidR="00051882" w:rsidRDefault="009811B2" w:rsidP="0056727E">
      <w:pPr>
        <w:ind w:firstLine="709"/>
        <w:jc w:val="both"/>
      </w:pPr>
      <w:r>
        <w:t>2</w:t>
      </w:r>
      <w:r w:rsidR="00051882">
        <w:t>.Комитету Законодательного Собрания по продовольственной пол</w:t>
      </w:r>
      <w:r w:rsidR="00051882">
        <w:t>и</w:t>
      </w:r>
      <w:r w:rsidR="00051882">
        <w:t>тике и природопользованию (Зотов) доработать указанный законопроект с учетом поступивших поправок и внести его на рассмотрение Законодател</w:t>
      </w:r>
      <w:r w:rsidR="00051882">
        <w:t>ь</w:t>
      </w:r>
      <w:r w:rsidR="00051882">
        <w:t>ного Собрания во втором чтении.</w:t>
      </w:r>
    </w:p>
    <w:p w:rsidR="00A944CE" w:rsidRDefault="00A944CE" w:rsidP="0056727E">
      <w:pPr>
        <w:ind w:firstLine="709"/>
        <w:jc w:val="both"/>
      </w:pPr>
    </w:p>
    <w:p w:rsidR="00051882" w:rsidRDefault="009811B2" w:rsidP="0056727E">
      <w:pPr>
        <w:ind w:firstLine="709"/>
        <w:jc w:val="both"/>
        <w:rPr>
          <w:szCs w:val="28"/>
        </w:rPr>
      </w:pPr>
      <w:r>
        <w:t>3</w:t>
      </w:r>
      <w:r w:rsidR="00051882">
        <w:t>.</w:t>
      </w:r>
      <w:r w:rsidR="00051882">
        <w:rPr>
          <w:szCs w:val="28"/>
        </w:rPr>
        <w:t>Настоящее постановление вступает в силу со дня его принятия.</w:t>
      </w:r>
    </w:p>
    <w:p w:rsidR="009811B2" w:rsidRDefault="009811B2" w:rsidP="0056727E">
      <w:pPr>
        <w:ind w:firstLine="709"/>
        <w:jc w:val="both"/>
        <w:rPr>
          <w:szCs w:val="28"/>
        </w:rPr>
      </w:pPr>
    </w:p>
    <w:p w:rsidR="009811B2" w:rsidRDefault="009811B2" w:rsidP="0056727E">
      <w:pPr>
        <w:ind w:firstLine="709"/>
        <w:jc w:val="both"/>
        <w:rPr>
          <w:szCs w:val="28"/>
        </w:rPr>
      </w:pPr>
    </w:p>
    <w:p w:rsidR="009811B2" w:rsidRDefault="009811B2" w:rsidP="00A944CE">
      <w:pPr>
        <w:jc w:val="both"/>
        <w:rPr>
          <w:szCs w:val="28"/>
        </w:rPr>
      </w:pPr>
    </w:p>
    <w:p w:rsidR="00051882" w:rsidRDefault="00051882" w:rsidP="00A944CE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051882" w:rsidRDefault="00051882" w:rsidP="00A944CE">
      <w:pPr>
        <w:jc w:val="both"/>
      </w:pPr>
      <w:r>
        <w:rPr>
          <w:szCs w:val="28"/>
        </w:rPr>
        <w:t xml:space="preserve">Законодательного Собрания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EE1A1F">
        <w:rPr>
          <w:szCs w:val="28"/>
        </w:rPr>
        <w:t xml:space="preserve">           </w:t>
      </w:r>
      <w:r>
        <w:rPr>
          <w:szCs w:val="28"/>
        </w:rPr>
        <w:t>В.В. Горчаков</w:t>
      </w:r>
    </w:p>
    <w:p w:rsidR="00051882" w:rsidRDefault="00051882" w:rsidP="00A944CE"/>
    <w:p w:rsidR="00051882" w:rsidRDefault="00051882" w:rsidP="00051882">
      <w:pPr>
        <w:ind w:left="142" w:hanging="142"/>
      </w:pPr>
    </w:p>
    <w:p w:rsidR="00051882" w:rsidRDefault="00051882" w:rsidP="00051882">
      <w:pPr>
        <w:ind w:left="142" w:hanging="142"/>
      </w:pPr>
    </w:p>
    <w:p w:rsidR="00051882" w:rsidRDefault="00051882" w:rsidP="00051882">
      <w:pPr>
        <w:ind w:left="142" w:hanging="142"/>
      </w:pPr>
    </w:p>
    <w:p w:rsidR="00051882" w:rsidRDefault="00051882" w:rsidP="00051882">
      <w:r>
        <w:t xml:space="preserve">  </w:t>
      </w:r>
    </w:p>
    <w:p w:rsidR="00051882" w:rsidRDefault="00051882" w:rsidP="00051882"/>
    <w:p w:rsidR="00051882" w:rsidRDefault="00051882" w:rsidP="00051882"/>
    <w:p w:rsidR="000B3FB2" w:rsidRDefault="000B3FB2"/>
    <w:p w:rsidR="00931FD6" w:rsidRDefault="00AE5EE6" w:rsidP="009C06BA">
      <w:r>
        <w:lastRenderedPageBreak/>
        <w:t xml:space="preserve">  </w:t>
      </w:r>
    </w:p>
    <w:p w:rsidR="00931FD6" w:rsidRDefault="00931FD6"/>
    <w:p w:rsidR="00931FD6" w:rsidRDefault="00931FD6"/>
    <w:sectPr w:rsidR="00931FD6" w:rsidSect="000518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475B" w:rsidRDefault="0093475B">
      <w:r>
        <w:separator/>
      </w:r>
    </w:p>
  </w:endnote>
  <w:endnote w:type="continuationSeparator" w:id="0">
    <w:p w:rsidR="0093475B" w:rsidRDefault="009347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82" w:rsidRDefault="0005188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82" w:rsidRDefault="0005188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82" w:rsidRDefault="0005188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475B" w:rsidRDefault="0093475B">
      <w:r>
        <w:separator/>
      </w:r>
    </w:p>
  </w:footnote>
  <w:footnote w:type="continuationSeparator" w:id="0">
    <w:p w:rsidR="0093475B" w:rsidRDefault="009347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82" w:rsidRDefault="0005188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09800"/>
      <w:docPartObj>
        <w:docPartGallery w:val="Page Numbers (Top of Page)"/>
        <w:docPartUnique/>
      </w:docPartObj>
    </w:sdtPr>
    <w:sdtContent>
      <w:p w:rsidR="00051882" w:rsidRDefault="003607D1">
        <w:pPr>
          <w:pStyle w:val="a3"/>
          <w:jc w:val="right"/>
        </w:pPr>
        <w:fldSimple w:instr=" PAGE   \* MERGEFORMAT ">
          <w:r w:rsidR="009C53B9">
            <w:rPr>
              <w:noProof/>
            </w:rPr>
            <w:t>2</w:t>
          </w:r>
        </w:fldSimple>
      </w:p>
    </w:sdtContent>
  </w:sdt>
  <w:p w:rsidR="00051882" w:rsidRDefault="0005188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82" w:rsidRDefault="0005188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autoHyphenation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50DA"/>
    <w:rsid w:val="00051882"/>
    <w:rsid w:val="00057575"/>
    <w:rsid w:val="0007488C"/>
    <w:rsid w:val="000B3FB2"/>
    <w:rsid w:val="000D628E"/>
    <w:rsid w:val="000E5228"/>
    <w:rsid w:val="00123119"/>
    <w:rsid w:val="00155F7F"/>
    <w:rsid w:val="002232F6"/>
    <w:rsid w:val="00230E4B"/>
    <w:rsid w:val="002822D1"/>
    <w:rsid w:val="00315BBD"/>
    <w:rsid w:val="003325F4"/>
    <w:rsid w:val="003607D1"/>
    <w:rsid w:val="00392E21"/>
    <w:rsid w:val="003B3FDE"/>
    <w:rsid w:val="004778AE"/>
    <w:rsid w:val="004B69FA"/>
    <w:rsid w:val="004D1A01"/>
    <w:rsid w:val="004F2667"/>
    <w:rsid w:val="005376BC"/>
    <w:rsid w:val="0056727E"/>
    <w:rsid w:val="005A6019"/>
    <w:rsid w:val="005E6130"/>
    <w:rsid w:val="0067365B"/>
    <w:rsid w:val="00674F6F"/>
    <w:rsid w:val="00695A4A"/>
    <w:rsid w:val="006D45ED"/>
    <w:rsid w:val="006E650F"/>
    <w:rsid w:val="006F40C7"/>
    <w:rsid w:val="00726997"/>
    <w:rsid w:val="0073766F"/>
    <w:rsid w:val="007B48E7"/>
    <w:rsid w:val="007B5289"/>
    <w:rsid w:val="00835A0E"/>
    <w:rsid w:val="008818A7"/>
    <w:rsid w:val="00892391"/>
    <w:rsid w:val="00922AED"/>
    <w:rsid w:val="00924B45"/>
    <w:rsid w:val="00931FD6"/>
    <w:rsid w:val="0093475B"/>
    <w:rsid w:val="009372FF"/>
    <w:rsid w:val="0094344A"/>
    <w:rsid w:val="009811B2"/>
    <w:rsid w:val="009959AC"/>
    <w:rsid w:val="009C06BA"/>
    <w:rsid w:val="009C53B9"/>
    <w:rsid w:val="00A13794"/>
    <w:rsid w:val="00A26C60"/>
    <w:rsid w:val="00A45623"/>
    <w:rsid w:val="00A93332"/>
    <w:rsid w:val="00A944CE"/>
    <w:rsid w:val="00AC4BD5"/>
    <w:rsid w:val="00AE5EE6"/>
    <w:rsid w:val="00BA58C7"/>
    <w:rsid w:val="00BF50DA"/>
    <w:rsid w:val="00C20E8F"/>
    <w:rsid w:val="00CA7E54"/>
    <w:rsid w:val="00CE19DF"/>
    <w:rsid w:val="00D02716"/>
    <w:rsid w:val="00D37ACB"/>
    <w:rsid w:val="00DB3713"/>
    <w:rsid w:val="00DF01B2"/>
    <w:rsid w:val="00E01AAD"/>
    <w:rsid w:val="00E67DD4"/>
    <w:rsid w:val="00E93A7F"/>
    <w:rsid w:val="00EA67A1"/>
    <w:rsid w:val="00EC30A4"/>
    <w:rsid w:val="00EE1A1F"/>
    <w:rsid w:val="00EF502B"/>
    <w:rsid w:val="00F14CBB"/>
    <w:rsid w:val="00F32475"/>
    <w:rsid w:val="00F631DB"/>
    <w:rsid w:val="00F75CDD"/>
    <w:rsid w:val="00FB3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2391"/>
    <w:rPr>
      <w:sz w:val="28"/>
    </w:rPr>
  </w:style>
  <w:style w:type="paragraph" w:styleId="1">
    <w:name w:val="heading 1"/>
    <w:basedOn w:val="a"/>
    <w:next w:val="a"/>
    <w:link w:val="10"/>
    <w:qFormat/>
    <w:rsid w:val="0089239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9239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892391"/>
    <w:pPr>
      <w:widowControl w:val="0"/>
      <w:jc w:val="center"/>
    </w:pPr>
  </w:style>
  <w:style w:type="paragraph" w:styleId="a5">
    <w:name w:val="footer"/>
    <w:basedOn w:val="a"/>
    <w:rsid w:val="00892391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051882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EBDACD-1C77-4609-9B48-32C97AACB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2</Pages>
  <Words>112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2016-04-12T06:29:00Z</cp:lastPrinted>
  <dcterms:created xsi:type="dcterms:W3CDTF">2016-05-16T05:09:00Z</dcterms:created>
  <dcterms:modified xsi:type="dcterms:W3CDTF">2016-05-16T05:09:00Z</dcterms:modified>
</cp:coreProperties>
</file>