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0D3E51">
        <w:tc>
          <w:tcPr>
            <w:tcW w:w="9570" w:type="dxa"/>
          </w:tcPr>
          <w:p w:rsidR="000D3E51" w:rsidRDefault="008B3C96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D3E51" w:rsidRDefault="00085B7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</w:t>
                        </w:r>
                        <w:r w:rsidR="004E74A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0D3E51" w:rsidRDefault="000D3E51"/>
          <w:p w:rsidR="000D3E51" w:rsidRDefault="000D3E51"/>
        </w:tc>
      </w:tr>
      <w:tr w:rsidR="000D3E51">
        <w:tc>
          <w:tcPr>
            <w:tcW w:w="9570" w:type="dxa"/>
          </w:tcPr>
          <w:p w:rsidR="000D3E51" w:rsidRDefault="004E74A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C93" w:rsidRDefault="0043792B" w:rsidP="0043792B">
      <w:pPr>
        <w:jc w:val="center"/>
        <w:rPr>
          <w:b/>
        </w:rPr>
      </w:pPr>
      <w:r>
        <w:rPr>
          <w:b/>
        </w:rPr>
        <w:t>О ВНЕСЕНИИ ИЗМЕНЕНИЯ</w:t>
      </w:r>
      <w:r w:rsidR="001F0C93">
        <w:rPr>
          <w:b/>
        </w:rPr>
        <w:t xml:space="preserve"> В</w:t>
      </w:r>
      <w:r>
        <w:rPr>
          <w:b/>
        </w:rPr>
        <w:t xml:space="preserve"> СТАТЬЮ 11</w:t>
      </w:r>
      <w:r w:rsidR="001F0C93">
        <w:rPr>
          <w:b/>
        </w:rPr>
        <w:t xml:space="preserve"> ЗАКОН</w:t>
      </w:r>
      <w:r>
        <w:rPr>
          <w:b/>
        </w:rPr>
        <w:t xml:space="preserve">А  ПРИМОРСКОГО КРАЯ </w:t>
      </w:r>
      <w:r w:rsidR="001F0C93">
        <w:rPr>
          <w:b/>
          <w:szCs w:val="28"/>
        </w:rPr>
        <w:t>"</w:t>
      </w:r>
      <w:r>
        <w:rPr>
          <w:b/>
          <w:szCs w:val="28"/>
        </w:rPr>
        <w:t>О МЕЛИОРАЦИИ ЗЕМЕЛЬ В     ПРИМОРСКОМ КРАЕ"</w:t>
      </w:r>
    </w:p>
    <w:p w:rsidR="001F0C93" w:rsidRDefault="001F0C93" w:rsidP="001F0C93">
      <w:pPr>
        <w:jc w:val="both"/>
        <w:rPr>
          <w:b/>
        </w:rPr>
      </w:pPr>
    </w:p>
    <w:p w:rsidR="001F0C93" w:rsidRDefault="001F0C93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</w:t>
      </w:r>
      <w:r w:rsidR="00BF398D">
        <w:t>ая</w:t>
      </w:r>
      <w:r w:rsidR="00085B71">
        <w:t xml:space="preserve"> в первом чтении</w:t>
      </w:r>
      <w:r w:rsidR="00BF398D">
        <w:t xml:space="preserve"> </w:t>
      </w:r>
    </w:p>
    <w:p w:rsidR="00085B71" w:rsidRDefault="00085B71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1F0C93" w:rsidRDefault="001F0C93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>СТАТЬЯ 1.</w:t>
      </w:r>
    </w:p>
    <w:p w:rsidR="001F0C93" w:rsidRDefault="001F0C93" w:rsidP="003C3F7D">
      <w:pPr>
        <w:ind w:firstLine="709"/>
        <w:jc w:val="both"/>
      </w:pPr>
      <w:proofErr w:type="gramStart"/>
      <w:r>
        <w:t xml:space="preserve">Внести в </w:t>
      </w:r>
      <w:r w:rsidR="009E0E6D">
        <w:t xml:space="preserve">статью 11 </w:t>
      </w:r>
      <w:r>
        <w:t>Закон</w:t>
      </w:r>
      <w:r w:rsidR="009E0E6D">
        <w:t>а</w:t>
      </w:r>
      <w:r>
        <w:t xml:space="preserve"> </w:t>
      </w:r>
      <w:r w:rsidR="0043792B">
        <w:t xml:space="preserve">Приморского края от 15 мая 2006 года </w:t>
      </w:r>
      <w:r w:rsidR="009E0E6D">
        <w:t xml:space="preserve">       </w:t>
      </w:r>
      <w:r w:rsidR="0043792B">
        <w:t>№ 36</w:t>
      </w:r>
      <w:r w:rsidR="009E0E6D">
        <w:t xml:space="preserve">2-КЗ </w:t>
      </w:r>
      <w:r>
        <w:rPr>
          <w:szCs w:val="28"/>
        </w:rPr>
        <w:t>"О</w:t>
      </w:r>
      <w:r w:rsidR="0043792B">
        <w:rPr>
          <w:szCs w:val="28"/>
        </w:rPr>
        <w:t xml:space="preserve"> мелиорации земель в Приморском крае"</w:t>
      </w:r>
      <w:r w:rsidR="00EF6EB6">
        <w:t xml:space="preserve"> </w:t>
      </w:r>
      <w:r>
        <w:t>(Ведомости Законодательного Собрания Примо</w:t>
      </w:r>
      <w:r w:rsidR="00EF6EB6">
        <w:t xml:space="preserve">рского края, 2006, № 129, стр. 51; 2008, </w:t>
      </w:r>
      <w:r w:rsidR="009E0E6D">
        <w:t xml:space="preserve"> </w:t>
      </w:r>
      <w:r w:rsidR="00EF6EB6">
        <w:t xml:space="preserve">№ 86, стр. 2, № 92, стр. 123; 2009, № 132, стр. 5; 2013, № 55, стр. 58; 2014, </w:t>
      </w:r>
      <w:r w:rsidR="009E0E6D">
        <w:t xml:space="preserve">   </w:t>
      </w:r>
      <w:r w:rsidR="00EF6EB6">
        <w:t>№ 100, стр</w:t>
      </w:r>
      <w:r w:rsidR="00E003A1">
        <w:t>. 24; 2015, № 112, стр. 34) следующее изменение</w:t>
      </w:r>
      <w:r>
        <w:t>:</w:t>
      </w:r>
      <w:proofErr w:type="gramEnd"/>
    </w:p>
    <w:p w:rsidR="00E003A1" w:rsidRDefault="00E003A1" w:rsidP="003C3F7D">
      <w:pPr>
        <w:ind w:firstLine="709"/>
        <w:jc w:val="both"/>
      </w:pPr>
      <w:r>
        <w:t>в части 1 слово "стандарты</w:t>
      </w:r>
      <w:proofErr w:type="gramStart"/>
      <w:r>
        <w:t>,"</w:t>
      </w:r>
      <w:proofErr w:type="gramEnd"/>
      <w:r>
        <w:t xml:space="preserve"> исключить.</w:t>
      </w:r>
    </w:p>
    <w:p w:rsidR="00E003A1" w:rsidRDefault="00E003A1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 xml:space="preserve">СТАТЬЯ 2. </w:t>
      </w:r>
    </w:p>
    <w:p w:rsidR="001F0C93" w:rsidRDefault="001F0C93" w:rsidP="003C3F7D">
      <w:pPr>
        <w:ind w:firstLine="709"/>
        <w:jc w:val="both"/>
      </w:pPr>
      <w:r>
        <w:t>Настоящий Закон вступает в силу с</w:t>
      </w:r>
      <w:r w:rsidR="00E003A1">
        <w:t xml:space="preserve"> 1 июля 2016 года.</w:t>
      </w: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1F0C93" w:rsidRDefault="001F0C93" w:rsidP="001F0C9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1F0C93" w:rsidRDefault="001F0C93" w:rsidP="001F0C93">
      <w:pPr>
        <w:jc w:val="both"/>
      </w:pPr>
    </w:p>
    <w:p w:rsidR="001F0C93" w:rsidRDefault="001F0C93" w:rsidP="001F0C93"/>
    <w:sectPr w:rsidR="001F0C93" w:rsidSect="000D3E51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5D" w:rsidRDefault="00AD515D">
      <w:r>
        <w:separator/>
      </w:r>
    </w:p>
  </w:endnote>
  <w:endnote w:type="continuationSeparator" w:id="0">
    <w:p w:rsidR="00AD515D" w:rsidRDefault="00AD51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5D" w:rsidRDefault="00AD515D">
      <w:r>
        <w:separator/>
      </w:r>
    </w:p>
  </w:footnote>
  <w:footnote w:type="continuationSeparator" w:id="0">
    <w:p w:rsidR="00AD515D" w:rsidRDefault="00AD51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51" w:rsidRDefault="000D3E5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4AB"/>
    <w:rsid w:val="0006148D"/>
    <w:rsid w:val="0006593E"/>
    <w:rsid w:val="00085B71"/>
    <w:rsid w:val="000D01AE"/>
    <w:rsid w:val="000D3E51"/>
    <w:rsid w:val="001721FE"/>
    <w:rsid w:val="001D0233"/>
    <w:rsid w:val="001D27CE"/>
    <w:rsid w:val="001D7178"/>
    <w:rsid w:val="001F0C93"/>
    <w:rsid w:val="002358BA"/>
    <w:rsid w:val="0032062E"/>
    <w:rsid w:val="00340995"/>
    <w:rsid w:val="00392A35"/>
    <w:rsid w:val="00396230"/>
    <w:rsid w:val="00396801"/>
    <w:rsid w:val="003A4610"/>
    <w:rsid w:val="003A6AA5"/>
    <w:rsid w:val="003B1D94"/>
    <w:rsid w:val="003B2115"/>
    <w:rsid w:val="003B4D28"/>
    <w:rsid w:val="003C3F7D"/>
    <w:rsid w:val="003E1553"/>
    <w:rsid w:val="0043792B"/>
    <w:rsid w:val="0045636B"/>
    <w:rsid w:val="004C463C"/>
    <w:rsid w:val="004D5234"/>
    <w:rsid w:val="004E74AB"/>
    <w:rsid w:val="005654FA"/>
    <w:rsid w:val="0057593E"/>
    <w:rsid w:val="005C1A75"/>
    <w:rsid w:val="005D4FB5"/>
    <w:rsid w:val="005E74F9"/>
    <w:rsid w:val="00675492"/>
    <w:rsid w:val="00687DED"/>
    <w:rsid w:val="00697659"/>
    <w:rsid w:val="006D11E8"/>
    <w:rsid w:val="0077459C"/>
    <w:rsid w:val="007B6198"/>
    <w:rsid w:val="007F3BCA"/>
    <w:rsid w:val="00854380"/>
    <w:rsid w:val="00876FA5"/>
    <w:rsid w:val="008B3C96"/>
    <w:rsid w:val="009237E8"/>
    <w:rsid w:val="0093102B"/>
    <w:rsid w:val="0094054E"/>
    <w:rsid w:val="00971DC6"/>
    <w:rsid w:val="00982799"/>
    <w:rsid w:val="009E0E6D"/>
    <w:rsid w:val="00AD515D"/>
    <w:rsid w:val="00AF062C"/>
    <w:rsid w:val="00AF4F1E"/>
    <w:rsid w:val="00B5744A"/>
    <w:rsid w:val="00B60B98"/>
    <w:rsid w:val="00BF398D"/>
    <w:rsid w:val="00C01989"/>
    <w:rsid w:val="00C06AF3"/>
    <w:rsid w:val="00C96F37"/>
    <w:rsid w:val="00D3126F"/>
    <w:rsid w:val="00D66B99"/>
    <w:rsid w:val="00DB72C1"/>
    <w:rsid w:val="00DD001A"/>
    <w:rsid w:val="00DD1B57"/>
    <w:rsid w:val="00E003A1"/>
    <w:rsid w:val="00E17791"/>
    <w:rsid w:val="00E20FAD"/>
    <w:rsid w:val="00EA3033"/>
    <w:rsid w:val="00EC532D"/>
    <w:rsid w:val="00EF6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51"/>
    <w:rPr>
      <w:sz w:val="28"/>
    </w:rPr>
  </w:style>
  <w:style w:type="paragraph" w:styleId="1">
    <w:name w:val="heading 1"/>
    <w:basedOn w:val="a"/>
    <w:next w:val="a"/>
    <w:qFormat/>
    <w:rsid w:val="000D3E5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D3E51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0D3E5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2015-04-06T23:19:00Z</cp:lastPrinted>
  <dcterms:created xsi:type="dcterms:W3CDTF">2016-05-16T05:04:00Z</dcterms:created>
  <dcterms:modified xsi:type="dcterms:W3CDTF">2016-05-16T05:04:00Z</dcterms:modified>
</cp:coreProperties>
</file>