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431FA">
            <w:pPr>
              <w:ind w:left="-108"/>
              <w:jc w:val="both"/>
            </w:pPr>
            <w:r>
              <w:t xml:space="preserve">О </w:t>
            </w:r>
            <w:r w:rsidR="004431FA">
              <w:t>Законе</w:t>
            </w:r>
            <w:r>
              <w:t xml:space="preserve"> Приморского края </w:t>
            </w:r>
            <w:r w:rsidR="004431FA">
              <w:t xml:space="preserve">        </w:t>
            </w:r>
            <w:r>
              <w:t>"О внесении изменени</w:t>
            </w:r>
            <w:r w:rsidR="00E74745">
              <w:t>й</w:t>
            </w:r>
            <w:r>
              <w:t xml:space="preserve"> в </w:t>
            </w:r>
            <w:r w:rsidR="005B747C">
              <w:t xml:space="preserve">статью 5 </w:t>
            </w:r>
            <w:r>
              <w:t>Закон</w:t>
            </w:r>
            <w:r w:rsidR="005B747C">
              <w:t>а</w:t>
            </w:r>
            <w:r>
              <w:t xml:space="preserve">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4431FA">
        <w:t>Закон</w:t>
      </w:r>
      <w:r>
        <w:t xml:space="preserve"> </w:t>
      </w:r>
      <w:r w:rsidRPr="0045315B">
        <w:t>Приморского края</w:t>
      </w:r>
      <w:r>
        <w:t xml:space="preserve"> "О внесении изменени</w:t>
      </w:r>
      <w:r w:rsidR="00E74745">
        <w:t>й</w:t>
      </w:r>
      <w:r>
        <w:t xml:space="preserve"> в </w:t>
      </w:r>
      <w:r w:rsidR="005B747C">
        <w:t xml:space="preserve">статью 5 </w:t>
      </w:r>
      <w:r>
        <w:t>Закон</w:t>
      </w:r>
      <w:r w:rsidR="005B747C">
        <w:t>а</w:t>
      </w:r>
      <w:r>
        <w:t xml:space="preserve"> Приморского края 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края".</w:t>
      </w:r>
    </w:p>
    <w:p w:rsidR="002A5F60" w:rsidRDefault="002A5F60"/>
    <w:p w:rsidR="004431FA" w:rsidRDefault="004431FA" w:rsidP="004431F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A5F60" w:rsidRDefault="002A5F60" w:rsidP="002A5F60">
      <w:pPr>
        <w:jc w:val="both"/>
      </w:pPr>
      <w:bookmarkStart w:id="0" w:name="_GoBack"/>
      <w:bookmarkEnd w:id="0"/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>Законодательного Собрания                                                            В.В. Горчаков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236B98"/>
    <w:rsid w:val="002649C6"/>
    <w:rsid w:val="002A5F60"/>
    <w:rsid w:val="003325F4"/>
    <w:rsid w:val="00392E21"/>
    <w:rsid w:val="003E335F"/>
    <w:rsid w:val="004431FA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20E8F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13</TotalTime>
  <Pages>1</Pages>
  <Words>93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2015-08-21T00:46:00Z</cp:lastPrinted>
  <dcterms:created xsi:type="dcterms:W3CDTF">2015-08-06T01:39:00Z</dcterms:created>
  <dcterms:modified xsi:type="dcterms:W3CDTF">2016-04-21T07:02:00Z</dcterms:modified>
</cp:coreProperties>
</file>