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7" o:title=""/>
          </v:shape>
          <o:OLEObject Type="Embed" ProgID="Word.Picture.8" ShapeID="_x0000_i1025" DrawAspect="Content" ObjectID="_1524489850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7A7C1C">
            <w:pPr>
              <w:widowControl w:val="0"/>
              <w:spacing w:after="120"/>
              <w:ind w:firstLine="34"/>
            </w:pPr>
            <w:r>
              <w:t>11.05.2016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A00FD1">
            <w:pPr>
              <w:ind w:hanging="107"/>
            </w:pPr>
            <w:r>
              <w:t>491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RPr="00FB4F33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Pr="00FB4F33" w:rsidRDefault="00EE1C7A" w:rsidP="00846CFA">
            <w:pPr>
              <w:jc w:val="both"/>
            </w:pPr>
            <w:r w:rsidRPr="00FB4F33">
              <w:t xml:space="preserve">О проекте закона Приморского края </w:t>
            </w:r>
            <w:r w:rsidR="00C43B1F" w:rsidRPr="00FB4F33">
              <w:t xml:space="preserve">"О внесении изменений в Закон Приморского края "О регулировании </w:t>
            </w:r>
            <w:r w:rsidR="00C12652" w:rsidRPr="00FB4F33">
              <w:t>земельных отношений в</w:t>
            </w:r>
            <w:r w:rsidR="00C43B1F" w:rsidRPr="00FB4F33">
              <w:t xml:space="preserve"> Приморско</w:t>
            </w:r>
            <w:r w:rsidR="00C12652" w:rsidRPr="00FB4F33">
              <w:t>м</w:t>
            </w:r>
            <w:r w:rsidR="00C43B1F" w:rsidRPr="00FB4F33">
              <w:t xml:space="preserve"> кра</w:t>
            </w:r>
            <w:r w:rsidR="00C12652" w:rsidRPr="00FB4F33">
              <w:t>е</w:t>
            </w:r>
            <w:r w:rsidR="00C43B1F" w:rsidRPr="00FB4F33">
              <w:t>"</w:t>
            </w:r>
            <w:r w:rsidR="002B3C5E" w:rsidRPr="00FB4F33">
              <w:t xml:space="preserve"> (</w:t>
            </w:r>
            <w:r w:rsidR="005732B0" w:rsidRPr="00FB4F33">
              <w:t>второе</w:t>
            </w:r>
            <w:r w:rsidR="000F5E84" w:rsidRPr="00FB4F33">
              <w:t>, третье</w:t>
            </w:r>
            <w:r w:rsidR="002B3C5E" w:rsidRPr="00FB4F33">
              <w:t xml:space="preserve"> чтени</w:t>
            </w:r>
            <w:r w:rsidR="000F5E84" w:rsidRPr="00FB4F33">
              <w:t>я</w:t>
            </w:r>
            <w:r w:rsidR="002B3C5E" w:rsidRPr="00FB4F33">
              <w:t>)</w:t>
            </w:r>
          </w:p>
          <w:p w:rsidR="00595F16" w:rsidRPr="00FB4F33" w:rsidRDefault="00595F16" w:rsidP="001A6AC8">
            <w:pPr>
              <w:jc w:val="both"/>
            </w:pPr>
          </w:p>
        </w:tc>
      </w:tr>
    </w:tbl>
    <w:p w:rsidR="002F02CB" w:rsidRPr="00FB4F33" w:rsidRDefault="002F02CB">
      <w:pPr>
        <w:jc w:val="right"/>
      </w:pPr>
    </w:p>
    <w:p w:rsidR="007A7C1C" w:rsidRPr="00FB4F33" w:rsidRDefault="00846CFA" w:rsidP="007A7C1C">
      <w:pPr>
        <w:ind w:firstLine="709"/>
        <w:jc w:val="both"/>
      </w:pPr>
      <w:r w:rsidRPr="00FB4F33">
        <w:t>Рассмотрев и обсудив проект закона Приморского края</w:t>
      </w:r>
      <w:r w:rsidR="008025C3" w:rsidRPr="00FB4F33">
        <w:t xml:space="preserve"> "О внесении изменений в Закон Приморского края</w:t>
      </w:r>
      <w:r w:rsidR="00C12652" w:rsidRPr="00FB4F33">
        <w:t xml:space="preserve"> "О регулировании земельных отношений в Приморском крае"</w:t>
      </w:r>
      <w:r w:rsidR="00651DF6" w:rsidRPr="00FB4F33">
        <w:t xml:space="preserve">, </w:t>
      </w:r>
      <w:r w:rsidR="007A7C1C" w:rsidRPr="00FB4F33">
        <w:t>принятый Законодательным Собранием в первом чтении 30 марта 2016 года и подготовленный к рассмотрению во втором</w:t>
      </w:r>
      <w:r w:rsidR="000F5E84" w:rsidRPr="00FB4F33">
        <w:t xml:space="preserve"> и третьем</w:t>
      </w:r>
      <w:r w:rsidR="007A7C1C" w:rsidRPr="00FB4F33">
        <w:t xml:space="preserve"> чтени</w:t>
      </w:r>
      <w:r w:rsidR="000F5E84" w:rsidRPr="00FB4F33">
        <w:t>ях</w:t>
      </w:r>
      <w:r w:rsidR="007A7C1C" w:rsidRPr="00FB4F33">
        <w:t>, комитет</w:t>
      </w:r>
    </w:p>
    <w:p w:rsidR="00595F16" w:rsidRPr="00FB4F33" w:rsidRDefault="00595F16" w:rsidP="007A7C1C">
      <w:pPr>
        <w:ind w:firstLine="720"/>
        <w:jc w:val="both"/>
      </w:pPr>
    </w:p>
    <w:p w:rsidR="00595F16" w:rsidRPr="00FB4F33" w:rsidRDefault="00595F16">
      <w:r w:rsidRPr="00FB4F33">
        <w:t>РЕШИЛ:</w:t>
      </w:r>
    </w:p>
    <w:p w:rsidR="00595F16" w:rsidRPr="00FB4F33" w:rsidRDefault="00595F16"/>
    <w:p w:rsidR="000F5E84" w:rsidRPr="00FB4F33" w:rsidRDefault="005732B0" w:rsidP="000F5E84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  <w:r w:rsidRPr="00FB4F33">
        <w:t xml:space="preserve">1.Рассмотреть проект закона Приморского края "О внесении изменений в Закон Приморского края "О регулировании земельных отношений в Приморском крае" </w:t>
      </w:r>
      <w:r w:rsidR="000F5E84" w:rsidRPr="00FB4F33">
        <w:t>во втором и третьем чтениях на очередном заседании Законодательного Собрания в мае 2016 года.</w:t>
      </w:r>
    </w:p>
    <w:p w:rsidR="005732B0" w:rsidRPr="00FB4F33" w:rsidRDefault="005732B0" w:rsidP="005732B0">
      <w:pPr>
        <w:ind w:firstLine="709"/>
        <w:jc w:val="both"/>
      </w:pPr>
    </w:p>
    <w:p w:rsidR="000F5E84" w:rsidRPr="00FB4F33" w:rsidRDefault="000F5E84" w:rsidP="000F5E84">
      <w:pPr>
        <w:pStyle w:val="a3"/>
        <w:tabs>
          <w:tab w:val="clear" w:pos="4153"/>
          <w:tab w:val="clear" w:pos="8306"/>
        </w:tabs>
        <w:jc w:val="both"/>
      </w:pPr>
      <w:r w:rsidRPr="00FB4F33">
        <w:tab/>
        <w:t>2.Рекомендовать Законодательному Собранию принять указанный законопроект во втором и третьем чтениях.</w:t>
      </w:r>
    </w:p>
    <w:p w:rsidR="005732B0" w:rsidRPr="00FB4F33" w:rsidRDefault="005732B0" w:rsidP="005732B0">
      <w:pPr>
        <w:ind w:firstLine="709"/>
        <w:jc w:val="both"/>
      </w:pPr>
    </w:p>
    <w:p w:rsidR="005732B0" w:rsidRPr="00FB4F33" w:rsidRDefault="005732B0" w:rsidP="005732B0">
      <w:pPr>
        <w:ind w:firstLine="709"/>
        <w:jc w:val="both"/>
      </w:pPr>
      <w:r w:rsidRPr="00FB4F33">
        <w:t>3.Поручить Кушнырь С.М.,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данному вопросу.</w:t>
      </w:r>
    </w:p>
    <w:p w:rsidR="005732B0" w:rsidRPr="00FB4F33" w:rsidRDefault="005732B0" w:rsidP="005732B0">
      <w:pPr>
        <w:ind w:firstLine="709"/>
        <w:jc w:val="both"/>
      </w:pPr>
    </w:p>
    <w:p w:rsidR="005732B0" w:rsidRPr="00FB4F33" w:rsidRDefault="005732B0" w:rsidP="005732B0">
      <w:pPr>
        <w:ind w:firstLine="709"/>
        <w:jc w:val="both"/>
      </w:pPr>
      <w:r w:rsidRPr="00FB4F33">
        <w:t>4.Определить время для рассмотрения указанного вопроса на заседании  Законодательного Собрания - 5 минут, в том числе для доклада - 2 минуты.</w:t>
      </w:r>
    </w:p>
    <w:p w:rsidR="00344644" w:rsidRPr="00FB4F33" w:rsidRDefault="00344644" w:rsidP="005732B0">
      <w:pPr>
        <w:jc w:val="both"/>
      </w:pPr>
    </w:p>
    <w:p w:rsidR="0019009C" w:rsidRPr="00FB4F33" w:rsidRDefault="0019009C" w:rsidP="008C2DE4"/>
    <w:p w:rsidR="00344644" w:rsidRPr="00FB4F33" w:rsidRDefault="00344644" w:rsidP="008C2DE4"/>
    <w:p w:rsidR="008C2DE4" w:rsidRPr="00FB4F33" w:rsidRDefault="00846CFA" w:rsidP="008C2DE4">
      <w:r w:rsidRPr="00FB4F33">
        <w:t xml:space="preserve">Председатель комитета                             </w:t>
      </w:r>
      <w:r w:rsidR="00FB4F33">
        <w:t xml:space="preserve">  </w:t>
      </w:r>
      <w:r w:rsidRPr="00FB4F33">
        <w:t xml:space="preserve">             </w:t>
      </w:r>
      <w:r w:rsidR="009D1C17" w:rsidRPr="00FB4F33">
        <w:t xml:space="preserve">     </w:t>
      </w:r>
      <w:r w:rsidRPr="00FB4F33">
        <w:t xml:space="preserve">                     </w:t>
      </w:r>
      <w:r w:rsidR="00ED06D9" w:rsidRPr="00FB4F33">
        <w:t xml:space="preserve">    </w:t>
      </w:r>
      <w:r w:rsidRPr="00FB4F33">
        <w:t xml:space="preserve"> Е.А</w:t>
      </w:r>
      <w:r w:rsidR="00ED06D9" w:rsidRPr="00FB4F33">
        <w:t>.</w:t>
      </w:r>
      <w:r w:rsidR="0082605D" w:rsidRPr="00FB4F33">
        <w:t xml:space="preserve"> </w:t>
      </w:r>
      <w:r w:rsidRPr="00FB4F33">
        <w:t>Зотов</w:t>
      </w:r>
    </w:p>
    <w:sectPr w:rsidR="008C2DE4" w:rsidRPr="00FB4F33" w:rsidSect="00ED06D9">
      <w:headerReference w:type="even" r:id="rId9"/>
      <w:headerReference w:type="default" r:id="rId10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D08" w:rsidRDefault="00ED5D08">
      <w:r>
        <w:separator/>
      </w:r>
    </w:p>
  </w:endnote>
  <w:endnote w:type="continuationSeparator" w:id="0">
    <w:p w:rsidR="00ED5D08" w:rsidRDefault="00ED5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D08" w:rsidRDefault="00ED5D08">
      <w:r>
        <w:separator/>
      </w:r>
    </w:p>
  </w:footnote>
  <w:footnote w:type="continuationSeparator" w:id="0">
    <w:p w:rsidR="00ED5D08" w:rsidRDefault="00ED5D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43B1F">
      <w:rPr>
        <w:rStyle w:val="a8"/>
        <w:noProof/>
      </w:rPr>
      <w:t>2</w:t>
    </w:r>
    <w:r>
      <w:rPr>
        <w:rStyle w:val="a8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3689F"/>
    <w:rsid w:val="0005183B"/>
    <w:rsid w:val="000620F8"/>
    <w:rsid w:val="00082DCD"/>
    <w:rsid w:val="000A7BBB"/>
    <w:rsid w:val="000B17D0"/>
    <w:rsid w:val="000D36BB"/>
    <w:rsid w:val="000D6CAE"/>
    <w:rsid w:val="000F5E84"/>
    <w:rsid w:val="00130182"/>
    <w:rsid w:val="0015191D"/>
    <w:rsid w:val="00151BB0"/>
    <w:rsid w:val="00156A72"/>
    <w:rsid w:val="001868C6"/>
    <w:rsid w:val="0019009C"/>
    <w:rsid w:val="00190E72"/>
    <w:rsid w:val="001A6AC8"/>
    <w:rsid w:val="00212D84"/>
    <w:rsid w:val="00263D6F"/>
    <w:rsid w:val="00274D89"/>
    <w:rsid w:val="002B276D"/>
    <w:rsid w:val="002B3C5E"/>
    <w:rsid w:val="002C4CD1"/>
    <w:rsid w:val="002D3793"/>
    <w:rsid w:val="002E46B4"/>
    <w:rsid w:val="002F02CB"/>
    <w:rsid w:val="0030603C"/>
    <w:rsid w:val="00344644"/>
    <w:rsid w:val="003717B2"/>
    <w:rsid w:val="00395CDD"/>
    <w:rsid w:val="003C4624"/>
    <w:rsid w:val="0046121A"/>
    <w:rsid w:val="0048549D"/>
    <w:rsid w:val="004A7D8D"/>
    <w:rsid w:val="004B30F2"/>
    <w:rsid w:val="004C5F2E"/>
    <w:rsid w:val="004E3D78"/>
    <w:rsid w:val="005732B0"/>
    <w:rsid w:val="00595F16"/>
    <w:rsid w:val="005B22BF"/>
    <w:rsid w:val="005E3491"/>
    <w:rsid w:val="00644B73"/>
    <w:rsid w:val="00647C01"/>
    <w:rsid w:val="00651DF6"/>
    <w:rsid w:val="006648AE"/>
    <w:rsid w:val="006A5070"/>
    <w:rsid w:val="00711D31"/>
    <w:rsid w:val="00726912"/>
    <w:rsid w:val="00794BF3"/>
    <w:rsid w:val="007A7C1C"/>
    <w:rsid w:val="007C366A"/>
    <w:rsid w:val="007D7E6A"/>
    <w:rsid w:val="007F0F0C"/>
    <w:rsid w:val="008025C3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B6FE7"/>
    <w:rsid w:val="009D1320"/>
    <w:rsid w:val="009D1C17"/>
    <w:rsid w:val="009E2250"/>
    <w:rsid w:val="009F022F"/>
    <w:rsid w:val="009F78CD"/>
    <w:rsid w:val="00A00FD1"/>
    <w:rsid w:val="00A05464"/>
    <w:rsid w:val="00A82695"/>
    <w:rsid w:val="00A97D37"/>
    <w:rsid w:val="00B26B2F"/>
    <w:rsid w:val="00B50FD1"/>
    <w:rsid w:val="00C12652"/>
    <w:rsid w:val="00C43B1F"/>
    <w:rsid w:val="00C454F6"/>
    <w:rsid w:val="00CB4C38"/>
    <w:rsid w:val="00CD7525"/>
    <w:rsid w:val="00D039B2"/>
    <w:rsid w:val="00D3588C"/>
    <w:rsid w:val="00DD128C"/>
    <w:rsid w:val="00E0415F"/>
    <w:rsid w:val="00E258E2"/>
    <w:rsid w:val="00EA1EB3"/>
    <w:rsid w:val="00EB2BD7"/>
    <w:rsid w:val="00EB3875"/>
    <w:rsid w:val="00ED06D9"/>
    <w:rsid w:val="00ED09DF"/>
    <w:rsid w:val="00ED5D08"/>
    <w:rsid w:val="00EE1C7A"/>
    <w:rsid w:val="00EE3549"/>
    <w:rsid w:val="00F05042"/>
    <w:rsid w:val="00F10DE4"/>
    <w:rsid w:val="00F5158F"/>
    <w:rsid w:val="00F519C7"/>
    <w:rsid w:val="00F62085"/>
    <w:rsid w:val="00F649A5"/>
    <w:rsid w:val="00F85248"/>
    <w:rsid w:val="00FB4F33"/>
    <w:rsid w:val="00FC54AC"/>
    <w:rsid w:val="00FC5D70"/>
    <w:rsid w:val="00FD667E"/>
    <w:rsid w:val="00FF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F5E84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F5E8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</TotalTime>
  <Pages>1</Pages>
  <Words>170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4</cp:revision>
  <cp:lastPrinted>2016-05-05T23:00:00Z</cp:lastPrinted>
  <dcterms:created xsi:type="dcterms:W3CDTF">2016-05-10T07:01:00Z</dcterms:created>
  <dcterms:modified xsi:type="dcterms:W3CDTF">2016-05-11T06:38:00Z</dcterms:modified>
</cp:coreProperties>
</file>