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092FE2" w:rsidRDefault="00092FE2" w:rsidP="00450F41">
            <w:pPr>
              <w:ind w:left="-108"/>
              <w:jc w:val="both"/>
            </w:pPr>
            <w:r>
              <w:t xml:space="preserve">О </w:t>
            </w:r>
            <w:r w:rsidR="00450F41">
              <w:t>З</w:t>
            </w:r>
            <w:r>
              <w:t>акон</w:t>
            </w:r>
            <w:r w:rsidR="00450F41">
              <w:t>е</w:t>
            </w:r>
            <w:r>
              <w:t xml:space="preserve"> Приморского края </w:t>
            </w:r>
            <w:r w:rsidR="00C74F5D" w:rsidRPr="0045315B">
              <w:t>"О внесении изменений в Закон Приморского края</w:t>
            </w:r>
            <w:r w:rsidR="00C74F5D">
              <w:t xml:space="preserve"> </w:t>
            </w:r>
            <w:r w:rsidR="00450F41">
              <w:t>"</w:t>
            </w:r>
            <w:r w:rsidR="00FD11AC">
              <w:t>О</w:t>
            </w:r>
            <w:r w:rsidR="00450F41">
              <w:t xml:space="preserve"> </w:t>
            </w:r>
            <w:r w:rsidR="00FD11AC">
              <w:t xml:space="preserve"> </w:t>
            </w:r>
            <w:r w:rsidR="00B73436">
              <w:t>регулировании земельных отношений в</w:t>
            </w:r>
            <w:r w:rsidR="00C74F5D">
              <w:t xml:space="preserve"> Приморско</w:t>
            </w:r>
            <w:r w:rsidR="00B73436">
              <w:t>м</w:t>
            </w:r>
            <w:r w:rsidR="00C74F5D">
              <w:t xml:space="preserve"> кра</w:t>
            </w:r>
            <w:r w:rsidR="00B73436">
              <w:t>е</w:t>
            </w:r>
            <w:r w:rsidR="00C74F5D">
              <w:t>"</w:t>
            </w:r>
          </w:p>
        </w:tc>
      </w:tr>
    </w:tbl>
    <w:p w:rsidR="000B3FB2" w:rsidRDefault="000B3FB2"/>
    <w:p w:rsidR="00931FD6" w:rsidRDefault="00092FE2" w:rsidP="00092FE2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092FE2">
      <w:r>
        <w:t>ПОСТАНОВЛЯЕТ:</w:t>
      </w:r>
    </w:p>
    <w:p w:rsidR="00092FE2" w:rsidRDefault="00092FE2"/>
    <w:p w:rsidR="00450F41" w:rsidRDefault="00092FE2" w:rsidP="00450F41">
      <w:pPr>
        <w:jc w:val="both"/>
      </w:pPr>
      <w:r>
        <w:tab/>
      </w:r>
      <w:bookmarkStart w:id="0" w:name="_GoBack"/>
      <w:bookmarkEnd w:id="0"/>
      <w:r w:rsidR="00450F41">
        <w:t>1.Принять Закон Приморского края "О внесении изменений в Закон Приморского края "</w:t>
      </w:r>
      <w:r w:rsidR="00450F41">
        <w:t>О регулировании земельных отношений в</w:t>
      </w:r>
      <w:r w:rsidR="00450F41">
        <w:t xml:space="preserve"> Приморско</w:t>
      </w:r>
      <w:r w:rsidR="00450F41">
        <w:t>м</w:t>
      </w:r>
      <w:r w:rsidR="00450F41">
        <w:t xml:space="preserve"> кра</w:t>
      </w:r>
      <w:r w:rsidR="00450F41">
        <w:t>е</w:t>
      </w:r>
      <w:r w:rsidR="00450F41">
        <w:t>".</w:t>
      </w:r>
    </w:p>
    <w:p w:rsidR="00450F41" w:rsidRDefault="00450F41" w:rsidP="00450F41">
      <w:pPr>
        <w:jc w:val="both"/>
      </w:pPr>
    </w:p>
    <w:p w:rsidR="00450F41" w:rsidRDefault="00450F41" w:rsidP="00450F41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450F41" w:rsidRDefault="00450F41" w:rsidP="00450F41">
      <w:pPr>
        <w:jc w:val="both"/>
      </w:pPr>
    </w:p>
    <w:p w:rsidR="00450F41" w:rsidRDefault="00450F41" w:rsidP="00450F41">
      <w:pPr>
        <w:jc w:val="both"/>
      </w:pPr>
      <w:r>
        <w:tab/>
        <w:t>3.Настоящее постановление вступает в силу со дня его принятия.</w:t>
      </w:r>
    </w:p>
    <w:p w:rsidR="00092FE2" w:rsidRDefault="00092FE2" w:rsidP="00450F41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>Председатель</w:t>
      </w:r>
    </w:p>
    <w:p w:rsidR="00092FE2" w:rsidRDefault="00092FE2" w:rsidP="00092FE2">
      <w:pPr>
        <w:jc w:val="both"/>
      </w:pPr>
      <w:r>
        <w:t>Законодательного Собрания                                                            В.В. Горчаков</w:t>
      </w:r>
    </w:p>
    <w:sectPr w:rsidR="00092FE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739C" w:rsidRDefault="00BB739C">
      <w:r>
        <w:separator/>
      </w:r>
    </w:p>
  </w:endnote>
  <w:endnote w:type="continuationSeparator" w:id="0">
    <w:p w:rsidR="00BB739C" w:rsidRDefault="00BB73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739C" w:rsidRDefault="00BB739C">
      <w:r>
        <w:separator/>
      </w:r>
    </w:p>
  </w:footnote>
  <w:footnote w:type="continuationSeparator" w:id="0">
    <w:p w:rsidR="00BB739C" w:rsidRDefault="00BB73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094"/>
    <w:rsid w:val="00052363"/>
    <w:rsid w:val="00057575"/>
    <w:rsid w:val="0007488C"/>
    <w:rsid w:val="00092FE2"/>
    <w:rsid w:val="000B3FB2"/>
    <w:rsid w:val="000D628E"/>
    <w:rsid w:val="000E5228"/>
    <w:rsid w:val="00123119"/>
    <w:rsid w:val="00155F7F"/>
    <w:rsid w:val="0017189F"/>
    <w:rsid w:val="003325F4"/>
    <w:rsid w:val="00392E21"/>
    <w:rsid w:val="00421094"/>
    <w:rsid w:val="00450F41"/>
    <w:rsid w:val="004B69FA"/>
    <w:rsid w:val="004D1A01"/>
    <w:rsid w:val="005450AC"/>
    <w:rsid w:val="005A6019"/>
    <w:rsid w:val="005E6130"/>
    <w:rsid w:val="00614193"/>
    <w:rsid w:val="00695A4A"/>
    <w:rsid w:val="006D45ED"/>
    <w:rsid w:val="006E4DDD"/>
    <w:rsid w:val="006E650F"/>
    <w:rsid w:val="00726997"/>
    <w:rsid w:val="007919AC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5570"/>
    <w:rsid w:val="00A26C60"/>
    <w:rsid w:val="00A93332"/>
    <w:rsid w:val="00AA63E3"/>
    <w:rsid w:val="00AE5EE6"/>
    <w:rsid w:val="00B55A17"/>
    <w:rsid w:val="00B73436"/>
    <w:rsid w:val="00BA58C7"/>
    <w:rsid w:val="00BB739C"/>
    <w:rsid w:val="00C05C63"/>
    <w:rsid w:val="00C20E8F"/>
    <w:rsid w:val="00C74F5D"/>
    <w:rsid w:val="00C82AFC"/>
    <w:rsid w:val="00CA7E54"/>
    <w:rsid w:val="00CE19DF"/>
    <w:rsid w:val="00CF6ADF"/>
    <w:rsid w:val="00D02716"/>
    <w:rsid w:val="00DF01B2"/>
    <w:rsid w:val="00E93A7F"/>
    <w:rsid w:val="00E954DD"/>
    <w:rsid w:val="00ED2DC1"/>
    <w:rsid w:val="00EF502B"/>
    <w:rsid w:val="00F14CBB"/>
    <w:rsid w:val="00F75CDD"/>
    <w:rsid w:val="00FD1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79</TotalTime>
  <Pages>1</Pages>
  <Words>81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Михайлова Елена Валентиновна</cp:lastModifiedBy>
  <cp:revision>10</cp:revision>
  <cp:lastPrinted>2015-04-06T00:19:00Z</cp:lastPrinted>
  <dcterms:created xsi:type="dcterms:W3CDTF">2015-06-26T01:06:00Z</dcterms:created>
  <dcterms:modified xsi:type="dcterms:W3CDTF">2016-05-05T23:38:00Z</dcterms:modified>
</cp:coreProperties>
</file>