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F87FDB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 xml:space="preserve">О </w:t>
            </w:r>
            <w:r w:rsidR="00D7446F">
              <w:rPr>
                <w:szCs w:val="28"/>
              </w:rPr>
              <w:t xml:space="preserve">регулировании </w:t>
            </w:r>
            <w:r w:rsidR="00F87FDB">
              <w:rPr>
                <w:szCs w:val="28"/>
              </w:rPr>
              <w:t xml:space="preserve">розничной продажи алкогольной </w:t>
            </w:r>
            <w:proofErr w:type="spellStart"/>
            <w:proofErr w:type="gramStart"/>
            <w:r w:rsidR="00F87FDB">
              <w:rPr>
                <w:szCs w:val="28"/>
              </w:rPr>
              <w:t>продук-ции</w:t>
            </w:r>
            <w:proofErr w:type="spellEnd"/>
            <w:proofErr w:type="gramEnd"/>
            <w:r w:rsidR="00F87FDB">
              <w:rPr>
                <w:szCs w:val="28"/>
              </w:rPr>
              <w:t xml:space="preserve">, безалкогольных </w:t>
            </w:r>
            <w:proofErr w:type="spellStart"/>
            <w:r w:rsidR="00F87FDB">
              <w:rPr>
                <w:szCs w:val="28"/>
              </w:rPr>
              <w:t>тонизиру-ющих</w:t>
            </w:r>
            <w:proofErr w:type="spellEnd"/>
            <w:r w:rsidR="00F87FDB">
              <w:rPr>
                <w:szCs w:val="28"/>
              </w:rPr>
              <w:t xml:space="preserve"> напитков и профилактике алкоголизма </w:t>
            </w:r>
            <w:r w:rsidR="00D7446F">
              <w:rPr>
                <w:szCs w:val="28"/>
              </w:rPr>
              <w:t xml:space="preserve">на территории </w:t>
            </w:r>
            <w:r w:rsidR="00B645BC" w:rsidRPr="00E23C63">
              <w:rPr>
                <w:szCs w:val="28"/>
              </w:rPr>
              <w:t>Приморско</w:t>
            </w:r>
            <w:r w:rsidR="00D7446F">
              <w:rPr>
                <w:szCs w:val="28"/>
              </w:rPr>
              <w:t xml:space="preserve">го </w:t>
            </w:r>
            <w:r w:rsidR="00B645BC" w:rsidRPr="00E23C63">
              <w:rPr>
                <w:szCs w:val="28"/>
              </w:rPr>
              <w:t>кра</w:t>
            </w:r>
            <w:r w:rsidR="00D7446F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 w:rsidR="00B645BC" w:rsidRPr="00E23C63">
        <w:t xml:space="preserve">"О внесении изменений в </w:t>
      </w:r>
      <w:r w:rsidR="000E4AAC" w:rsidRPr="00E23C63">
        <w:rPr>
          <w:snapToGrid w:val="0"/>
          <w:szCs w:val="28"/>
        </w:rPr>
        <w:t>Закон</w:t>
      </w:r>
      <w:r w:rsidR="00B645BC" w:rsidRPr="00E23C63">
        <w:rPr>
          <w:snapToGrid w:val="0"/>
        </w:rPr>
        <w:t xml:space="preserve"> Приморского края </w:t>
      </w:r>
      <w:r w:rsidR="00B645BC" w:rsidRPr="00E23C63">
        <w:rPr>
          <w:bCs/>
        </w:rPr>
        <w:t>"</w:t>
      </w:r>
      <w:r w:rsidR="00B645BC" w:rsidRPr="00E23C63">
        <w:t>О</w:t>
      </w:r>
      <w:r w:rsidR="00D7446F">
        <w:t xml:space="preserve"> регулировании </w:t>
      </w:r>
      <w:r w:rsidR="00225625">
        <w:t>розничной продажи алкогольной продукции, безалкогольных тонизирующих напитков и профилактике алкоголиз</w:t>
      </w:r>
      <w:bookmarkStart w:id="0" w:name="_GoBack"/>
      <w:bookmarkEnd w:id="0"/>
      <w:r w:rsidR="00225625">
        <w:t xml:space="preserve">ма </w:t>
      </w:r>
      <w:r w:rsidR="00D7446F">
        <w:t xml:space="preserve">на территории </w:t>
      </w:r>
      <w:r w:rsidR="00B645BC" w:rsidRPr="00E23C63">
        <w:t>Приморско</w:t>
      </w:r>
      <w:r w:rsidR="00D7446F">
        <w:t>го</w:t>
      </w:r>
      <w:r w:rsidR="00B645BC" w:rsidRPr="00E23C63">
        <w:t xml:space="preserve"> кра</w:t>
      </w:r>
      <w:r w:rsidR="00D7446F">
        <w:t>я</w:t>
      </w:r>
      <w:r w:rsidR="00B645BC" w:rsidRPr="00E23C63">
        <w:t>"</w:t>
      </w:r>
      <w:r w:rsidR="006E17D8">
        <w:t xml:space="preserve"> </w:t>
      </w:r>
      <w:r w:rsidR="00816774">
        <w:t>в</w:t>
      </w:r>
      <w:r>
        <w:t xml:space="preserve"> первом чтении.</w:t>
      </w:r>
    </w:p>
    <w:p w:rsidR="00C14CF3" w:rsidRDefault="00C14CF3" w:rsidP="00C14CF3">
      <w:pPr>
        <w:pStyle w:val="a5"/>
        <w:ind w:firstLine="720"/>
      </w:pPr>
    </w:p>
    <w:p w:rsidR="005577CE" w:rsidRDefault="005577CE" w:rsidP="005577CE">
      <w:pPr>
        <w:pStyle w:val="22"/>
        <w:spacing w:after="0" w:line="240" w:lineRule="auto"/>
        <w:ind w:left="0" w:firstLine="720"/>
        <w:jc w:val="both"/>
      </w:pPr>
      <w:r>
        <w:t xml:space="preserve">2.Установить, что поправки к указанному законопроекту направляются в комитет </w:t>
      </w:r>
      <w:r w:rsidR="006E17D8">
        <w:t>Законодательного Собрания по продовольственной политике и природопользованию</w:t>
      </w:r>
      <w:r w:rsidR="000E330B">
        <w:t xml:space="preserve"> до </w:t>
      </w:r>
      <w:r w:rsidR="00F87FDB">
        <w:t>11</w:t>
      </w:r>
      <w:r w:rsidR="000E330B">
        <w:t xml:space="preserve"> </w:t>
      </w:r>
      <w:r w:rsidR="00F87FDB">
        <w:t>июня</w:t>
      </w:r>
      <w:r w:rsidR="000E330B">
        <w:t xml:space="preserve"> 201</w:t>
      </w:r>
      <w:r w:rsidR="00554994">
        <w:t>6</w:t>
      </w:r>
      <w:r w:rsidR="000E330B">
        <w:t xml:space="preserve"> года.</w:t>
      </w:r>
    </w:p>
    <w:p w:rsidR="005577CE" w:rsidRDefault="005577CE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 xml:space="preserve">3.Комитету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>
        <w:t>(</w:t>
      </w:r>
      <w:r w:rsidR="00D61CA7">
        <w:t>Зотов</w:t>
      </w:r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C14CF3" w:rsidP="00C14CF3">
      <w:pPr>
        <w:pStyle w:val="a5"/>
        <w:ind w:firstLine="720"/>
      </w:pPr>
      <w:r>
        <w:t>4.Настоящее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4781" w:rsidRDefault="00584781" w:rsidP="00441D5E">
      <w:pPr>
        <w:pStyle w:val="1"/>
      </w:pPr>
      <w:r>
        <w:separator/>
      </w:r>
    </w:p>
  </w:endnote>
  <w:endnote w:type="continuationSeparator" w:id="0">
    <w:p w:rsidR="00584781" w:rsidRDefault="00584781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4781" w:rsidRDefault="00584781" w:rsidP="00441D5E">
      <w:pPr>
        <w:pStyle w:val="1"/>
      </w:pPr>
      <w:r>
        <w:separator/>
      </w:r>
    </w:p>
  </w:footnote>
  <w:footnote w:type="continuationSeparator" w:id="0">
    <w:p w:rsidR="00584781" w:rsidRDefault="00584781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BA0"/>
    <w:rsid w:val="0007734C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625"/>
    <w:rsid w:val="00225985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1809"/>
    <w:rsid w:val="004E1F1E"/>
    <w:rsid w:val="00507401"/>
    <w:rsid w:val="00553E0F"/>
    <w:rsid w:val="005542F1"/>
    <w:rsid w:val="00554994"/>
    <w:rsid w:val="0055759B"/>
    <w:rsid w:val="005577CE"/>
    <w:rsid w:val="00580F67"/>
    <w:rsid w:val="0058256A"/>
    <w:rsid w:val="00584781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821"/>
    <w:rsid w:val="009A4489"/>
    <w:rsid w:val="009C52C8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61CA7"/>
    <w:rsid w:val="00D6615C"/>
    <w:rsid w:val="00D7446F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46AB3"/>
    <w:rsid w:val="00F506F2"/>
    <w:rsid w:val="00F87FDB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2</cp:revision>
  <cp:lastPrinted>2007-11-26T04:30:00Z</cp:lastPrinted>
  <dcterms:created xsi:type="dcterms:W3CDTF">2016-05-05T07:09:00Z</dcterms:created>
  <dcterms:modified xsi:type="dcterms:W3CDTF">2016-05-05T07:09:00Z</dcterms:modified>
</cp:coreProperties>
</file>