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C1AE0" w:rsidRDefault="001C1AE0" w:rsidP="00163044">
            <w:pPr>
              <w:ind w:left="-108"/>
              <w:jc w:val="both"/>
            </w:pPr>
            <w:r>
              <w:t>О проекте закона Приморского кра</w:t>
            </w:r>
            <w:r w:rsidR="00834373">
              <w:t>я "О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</w:t>
            </w:r>
            <w:r>
              <w:t xml:space="preserve">"  </w:t>
            </w:r>
          </w:p>
          <w:p w:rsidR="000B3FB2" w:rsidRPr="001C1AE0" w:rsidRDefault="000B3FB2" w:rsidP="00163044">
            <w:pPr>
              <w:ind w:left="-108"/>
              <w:jc w:val="both"/>
            </w:pPr>
          </w:p>
        </w:tc>
      </w:tr>
    </w:tbl>
    <w:p w:rsidR="008B476D" w:rsidRDefault="008B476D" w:rsidP="008B476D">
      <w:pPr>
        <w:pStyle w:val="a7"/>
        <w:ind w:firstLine="709"/>
      </w:pPr>
      <w:r>
        <w:t>Законодательное Собрание Приморского края</w:t>
      </w:r>
    </w:p>
    <w:p w:rsidR="008B476D" w:rsidRDefault="008B476D" w:rsidP="008B476D">
      <w:pPr>
        <w:pStyle w:val="a7"/>
      </w:pPr>
    </w:p>
    <w:p w:rsidR="008B476D" w:rsidRDefault="008B476D" w:rsidP="008B476D">
      <w:pPr>
        <w:pStyle w:val="a7"/>
        <w:ind w:firstLine="0"/>
      </w:pPr>
      <w:r>
        <w:t>ПОСТАНОВЛЯЕТ:</w:t>
      </w:r>
    </w:p>
    <w:p w:rsidR="008B476D" w:rsidRDefault="008B476D" w:rsidP="008B476D">
      <w:pPr>
        <w:pStyle w:val="a7"/>
      </w:pPr>
    </w:p>
    <w:p w:rsidR="008B476D" w:rsidRDefault="008B476D" w:rsidP="008B476D">
      <w:pPr>
        <w:ind w:firstLine="709"/>
        <w:jc w:val="both"/>
        <w:rPr>
          <w:szCs w:val="28"/>
        </w:rPr>
      </w:pPr>
      <w:r>
        <w:t>1.Принять проект закона Приморск</w:t>
      </w:r>
      <w:r w:rsidR="00FA6EED">
        <w:t xml:space="preserve">ого края </w:t>
      </w:r>
      <w:r w:rsidR="00834373">
        <w:t>"О наделении органов местного самоуправления</w:t>
      </w:r>
      <w:r w:rsidR="00130472">
        <w:t xml:space="preserve"> городских округов</w:t>
      </w:r>
      <w:r>
        <w:t xml:space="preserve"> </w:t>
      </w:r>
      <w:r w:rsidR="00B81CC2">
        <w:t xml:space="preserve">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в 2016 году" </w:t>
      </w:r>
      <w:r>
        <w:rPr>
          <w:szCs w:val="28"/>
        </w:rPr>
        <w:t>в первом чтении.</w:t>
      </w:r>
    </w:p>
    <w:p w:rsidR="008B476D" w:rsidRDefault="008B476D" w:rsidP="008B476D">
      <w:pPr>
        <w:ind w:firstLine="709"/>
        <w:jc w:val="both"/>
        <w:rPr>
          <w:szCs w:val="28"/>
        </w:rPr>
      </w:pPr>
    </w:p>
    <w:p w:rsidR="008B476D" w:rsidRDefault="00CC7537" w:rsidP="008B476D">
      <w:pPr>
        <w:pStyle w:val="a3"/>
        <w:tabs>
          <w:tab w:val="left" w:pos="708"/>
        </w:tabs>
        <w:ind w:firstLine="720"/>
        <w:jc w:val="both"/>
      </w:pPr>
      <w:r>
        <w:t>2</w:t>
      </w:r>
      <w:r w:rsidR="008B476D">
        <w:t>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B476D" w:rsidRDefault="008B476D" w:rsidP="008B476D">
      <w:pPr>
        <w:pStyle w:val="a7"/>
        <w:ind w:firstLine="720"/>
      </w:pPr>
    </w:p>
    <w:p w:rsidR="008B476D" w:rsidRDefault="00CC7537" w:rsidP="008B476D">
      <w:pPr>
        <w:pStyle w:val="2"/>
        <w:spacing w:after="0" w:line="240" w:lineRule="auto"/>
        <w:ind w:left="0" w:firstLine="720"/>
        <w:jc w:val="both"/>
      </w:pPr>
      <w:r>
        <w:t>3</w:t>
      </w:r>
      <w:r w:rsidR="008B476D">
        <w:t xml:space="preserve">.Настоящее постановление вступает в силу со дня его принятия. </w:t>
      </w:r>
    </w:p>
    <w:p w:rsidR="008B476D" w:rsidRDefault="008B476D" w:rsidP="008B476D">
      <w:pPr>
        <w:pStyle w:val="a7"/>
      </w:pPr>
    </w:p>
    <w:p w:rsidR="00FA6EED" w:rsidRDefault="00FA6EED" w:rsidP="008B476D">
      <w:pPr>
        <w:pStyle w:val="a7"/>
      </w:pPr>
    </w:p>
    <w:p w:rsidR="008B476D" w:rsidRDefault="008B476D" w:rsidP="008B476D">
      <w:pPr>
        <w:pStyle w:val="a7"/>
      </w:pPr>
    </w:p>
    <w:p w:rsidR="008B476D" w:rsidRDefault="008B476D" w:rsidP="008B476D">
      <w:pPr>
        <w:pStyle w:val="a7"/>
        <w:ind w:firstLine="0"/>
      </w:pPr>
      <w:r>
        <w:t xml:space="preserve">Председатель </w:t>
      </w:r>
    </w:p>
    <w:p w:rsidR="008B476D" w:rsidRDefault="008B476D" w:rsidP="008B476D">
      <w:pPr>
        <w:pStyle w:val="a7"/>
        <w:ind w:firstLine="0"/>
      </w:pPr>
      <w:r>
        <w:t>Законодательного Собрания                                                           В.В. Горчаков</w:t>
      </w:r>
    </w:p>
    <w:p w:rsidR="000B3FB2" w:rsidRPr="008B476D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C4440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5ED9" w:rsidRDefault="002A5ED9">
      <w:r>
        <w:separator/>
      </w:r>
    </w:p>
  </w:endnote>
  <w:endnote w:type="continuationSeparator" w:id="0">
    <w:p w:rsidR="002A5ED9" w:rsidRDefault="002A5E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5ED9" w:rsidRDefault="002A5ED9">
      <w:r>
        <w:separator/>
      </w:r>
    </w:p>
  </w:footnote>
  <w:footnote w:type="continuationSeparator" w:id="0">
    <w:p w:rsidR="002A5ED9" w:rsidRDefault="002A5E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946AE"/>
    <w:rsid w:val="00001D9F"/>
    <w:rsid w:val="00057575"/>
    <w:rsid w:val="0007488C"/>
    <w:rsid w:val="000B3FB2"/>
    <w:rsid w:val="000D628E"/>
    <w:rsid w:val="000E5228"/>
    <w:rsid w:val="00121A10"/>
    <w:rsid w:val="00123119"/>
    <w:rsid w:val="00130472"/>
    <w:rsid w:val="0015197E"/>
    <w:rsid w:val="00155F7F"/>
    <w:rsid w:val="00163044"/>
    <w:rsid w:val="001C1AE0"/>
    <w:rsid w:val="00294559"/>
    <w:rsid w:val="002A5ED9"/>
    <w:rsid w:val="003325F4"/>
    <w:rsid w:val="003744CA"/>
    <w:rsid w:val="00392E21"/>
    <w:rsid w:val="00412500"/>
    <w:rsid w:val="004265CF"/>
    <w:rsid w:val="00491BBC"/>
    <w:rsid w:val="004A31DB"/>
    <w:rsid w:val="004B69FA"/>
    <w:rsid w:val="004D1A01"/>
    <w:rsid w:val="00505A4A"/>
    <w:rsid w:val="005A6019"/>
    <w:rsid w:val="005C3131"/>
    <w:rsid w:val="005D1C07"/>
    <w:rsid w:val="005E6130"/>
    <w:rsid w:val="00692F2D"/>
    <w:rsid w:val="00695A4A"/>
    <w:rsid w:val="006D45ED"/>
    <w:rsid w:val="006E650F"/>
    <w:rsid w:val="006F2014"/>
    <w:rsid w:val="00726997"/>
    <w:rsid w:val="007B48E7"/>
    <w:rsid w:val="007B5289"/>
    <w:rsid w:val="00834373"/>
    <w:rsid w:val="00835A0E"/>
    <w:rsid w:val="008818A7"/>
    <w:rsid w:val="008909B2"/>
    <w:rsid w:val="008B476D"/>
    <w:rsid w:val="008B7088"/>
    <w:rsid w:val="0091367D"/>
    <w:rsid w:val="00922AED"/>
    <w:rsid w:val="00924B45"/>
    <w:rsid w:val="00931FD6"/>
    <w:rsid w:val="009372FF"/>
    <w:rsid w:val="0094344A"/>
    <w:rsid w:val="009959AC"/>
    <w:rsid w:val="009C06BA"/>
    <w:rsid w:val="009D316C"/>
    <w:rsid w:val="00A13794"/>
    <w:rsid w:val="00A267E8"/>
    <w:rsid w:val="00A26C60"/>
    <w:rsid w:val="00A82D19"/>
    <w:rsid w:val="00A93332"/>
    <w:rsid w:val="00AB4114"/>
    <w:rsid w:val="00AD2EF5"/>
    <w:rsid w:val="00AE5EE6"/>
    <w:rsid w:val="00B12852"/>
    <w:rsid w:val="00B81CC2"/>
    <w:rsid w:val="00BA58C7"/>
    <w:rsid w:val="00C20E8F"/>
    <w:rsid w:val="00C4440F"/>
    <w:rsid w:val="00CA7A82"/>
    <w:rsid w:val="00CA7E54"/>
    <w:rsid w:val="00CC7537"/>
    <w:rsid w:val="00CE19DF"/>
    <w:rsid w:val="00D02716"/>
    <w:rsid w:val="00DF01B2"/>
    <w:rsid w:val="00DF2C0D"/>
    <w:rsid w:val="00DF2D32"/>
    <w:rsid w:val="00E93A7F"/>
    <w:rsid w:val="00EF502B"/>
    <w:rsid w:val="00F14CBB"/>
    <w:rsid w:val="00F75CDD"/>
    <w:rsid w:val="00F7680B"/>
    <w:rsid w:val="00F946AE"/>
    <w:rsid w:val="00FA6E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440F"/>
    <w:rPr>
      <w:sz w:val="28"/>
    </w:rPr>
  </w:style>
  <w:style w:type="paragraph" w:styleId="1">
    <w:name w:val="heading 1"/>
    <w:basedOn w:val="a"/>
    <w:next w:val="a"/>
    <w:link w:val="10"/>
    <w:qFormat/>
    <w:rsid w:val="00C4440F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4440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4440F"/>
    <w:pPr>
      <w:widowControl w:val="0"/>
      <w:jc w:val="center"/>
    </w:pPr>
  </w:style>
  <w:style w:type="paragraph" w:styleId="a5">
    <w:name w:val="footer"/>
    <w:basedOn w:val="a"/>
    <w:rsid w:val="00C4440F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8B476D"/>
    <w:rPr>
      <w:sz w:val="28"/>
    </w:rPr>
  </w:style>
  <w:style w:type="paragraph" w:styleId="a7">
    <w:name w:val="Body Text Indent"/>
    <w:basedOn w:val="a"/>
    <w:link w:val="a8"/>
    <w:unhideWhenUsed/>
    <w:rsid w:val="008B476D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B476D"/>
    <w:rPr>
      <w:sz w:val="28"/>
    </w:rPr>
  </w:style>
  <w:style w:type="paragraph" w:styleId="2">
    <w:name w:val="Body Text Indent 2"/>
    <w:basedOn w:val="a"/>
    <w:link w:val="20"/>
    <w:unhideWhenUsed/>
    <w:rsid w:val="008B476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8B476D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1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125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2016-04-28T23:01:00Z</cp:lastPrinted>
  <dcterms:created xsi:type="dcterms:W3CDTF">2016-05-06T00:12:00Z</dcterms:created>
  <dcterms:modified xsi:type="dcterms:W3CDTF">2016-05-06T00:12:00Z</dcterms:modified>
</cp:coreProperties>
</file>