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6" o:title=""/>
          </v:shape>
          <o:OLEObject Type="Embed" ProgID="Word.Picture.8" ShapeID="_x0000_i1025" DrawAspect="Content" ObjectID="_152403761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5864A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9450C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726E9A">
              <w:rPr>
                <w:szCs w:val="28"/>
              </w:rPr>
              <w:t>ского края "О внесении изменений в Закон</w:t>
            </w:r>
            <w:r w:rsidR="00881642">
              <w:rPr>
                <w:szCs w:val="28"/>
              </w:rPr>
              <w:t xml:space="preserve"> Приморского края "О государственном регулировании обеспечения плодородия земель сельскохозяйственного назначения в Приморском крае"</w:t>
            </w:r>
            <w:r w:rsidR="00A37953">
              <w:rPr>
                <w:szCs w:val="28"/>
              </w:rPr>
              <w:t xml:space="preserve"> (второе, третье чтения</w:t>
            </w:r>
            <w:r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726E9A">
        <w:rPr>
          <w:szCs w:val="28"/>
        </w:rPr>
        <w:t>ского края "О внесении изменений в Закон</w:t>
      </w:r>
      <w:r w:rsidR="00881642">
        <w:rPr>
          <w:szCs w:val="28"/>
        </w:rPr>
        <w:t xml:space="preserve"> Приморского края "О государственном регулировании обеспечения плодородия земель сельскохозяйственного назначения в Приморском крае"</w:t>
      </w:r>
      <w:r>
        <w:rPr>
          <w:szCs w:val="28"/>
        </w:rPr>
        <w:t xml:space="preserve">, </w:t>
      </w:r>
      <w:r w:rsidR="00A37953">
        <w:rPr>
          <w:szCs w:val="28"/>
        </w:rPr>
        <w:t>подготовленный к рассмотрению во</w:t>
      </w:r>
      <w:r w:rsidR="009554D0">
        <w:rPr>
          <w:szCs w:val="28"/>
        </w:rPr>
        <w:t xml:space="preserve"> втором и третьем чтениях</w:t>
      </w:r>
      <w:r w:rsidR="00A37953">
        <w:rPr>
          <w:szCs w:val="28"/>
        </w:rPr>
        <w:t>,</w:t>
      </w:r>
      <w:r w:rsidR="0006585D" w:rsidRPr="0006585D">
        <w:rPr>
          <w:szCs w:val="28"/>
        </w:rPr>
        <w:t xml:space="preserve"> </w:t>
      </w:r>
      <w:r w:rsidR="0006585D">
        <w:rPr>
          <w:szCs w:val="28"/>
        </w:rPr>
        <w:t xml:space="preserve">руководствуясь статьей 14 Закона Приморского края                        от 22 декабря 2008 года № 373-КЗ "О законодательной деятельности в Приморском крае, </w:t>
      </w:r>
      <w:r>
        <w:rPr>
          <w:szCs w:val="28"/>
        </w:rPr>
        <w:t>комитет</w:t>
      </w:r>
      <w:proofErr w:type="gramEnd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4A2E4A">
        <w:rPr>
          <w:szCs w:val="28"/>
        </w:rPr>
        <w:t xml:space="preserve">проект закона Приморского края </w:t>
      </w:r>
      <w:r w:rsidR="00881642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>
        <w:rPr>
          <w:szCs w:val="28"/>
        </w:rPr>
        <w:t xml:space="preserve"> во втором и третьем чтениях на очередном заседании Зак</w:t>
      </w:r>
      <w:r w:rsidR="00881642">
        <w:rPr>
          <w:szCs w:val="28"/>
        </w:rPr>
        <w:t>онодательного Собрания в мае 2016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>.Поручить Корнееву Ю.А., заместителю председателя комитета</w:t>
      </w:r>
      <w:r w:rsidR="003503E5">
        <w:t xml:space="preserve"> по продовольственной политике и природопользованию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060B67" w:rsidRDefault="00060B67" w:rsidP="004A2E4A">
      <w:pPr>
        <w:pStyle w:val="20"/>
      </w:pP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p w:rsidR="00060B67" w:rsidRDefault="00060B67" w:rsidP="004A2E4A">
      <w:pPr>
        <w:ind w:firstLine="720"/>
        <w:jc w:val="both"/>
        <w:rPr>
          <w:szCs w:val="28"/>
        </w:rPr>
      </w:pPr>
    </w:p>
    <w:p w:rsidR="00060B67" w:rsidRDefault="00060B67" w:rsidP="004A2E4A">
      <w:pPr>
        <w:ind w:firstLine="720"/>
        <w:jc w:val="both"/>
        <w:rPr>
          <w:szCs w:val="28"/>
        </w:rPr>
      </w:pPr>
    </w:p>
    <w:p w:rsidR="00060B67" w:rsidRDefault="00060B67" w:rsidP="004A2E4A">
      <w:pPr>
        <w:ind w:firstLine="720"/>
        <w:jc w:val="both"/>
        <w:rPr>
          <w:szCs w:val="28"/>
        </w:rPr>
      </w:pPr>
    </w:p>
    <w:p w:rsidR="00357541" w:rsidRDefault="00A37953" w:rsidP="00862292">
      <w:pPr>
        <w:pStyle w:val="a3"/>
        <w:tabs>
          <w:tab w:val="left" w:pos="708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                 </w:t>
      </w:r>
      <w:r w:rsidR="00572897">
        <w:rPr>
          <w:szCs w:val="28"/>
        </w:rPr>
        <w:t xml:space="preserve">          </w:t>
      </w:r>
      <w:r>
        <w:rPr>
          <w:szCs w:val="28"/>
        </w:rPr>
        <w:t>Е.А. Зотов</w:t>
      </w:r>
      <w:r w:rsidR="009E5CD9">
        <w:t xml:space="preserve">   </w:t>
      </w:r>
    </w:p>
    <w:sectPr w:rsidR="00357541" w:rsidSect="004A2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E8F" w:rsidRDefault="00432E8F">
      <w:r>
        <w:separator/>
      </w:r>
    </w:p>
  </w:endnote>
  <w:endnote w:type="continuationSeparator" w:id="0">
    <w:p w:rsidR="00432E8F" w:rsidRDefault="00432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E8F" w:rsidRDefault="00432E8F">
      <w:r>
        <w:separator/>
      </w:r>
    </w:p>
  </w:footnote>
  <w:footnote w:type="continuationSeparator" w:id="0">
    <w:p w:rsidR="00432E8F" w:rsidRDefault="00432E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47592"/>
      <w:docPartObj>
        <w:docPartGallery w:val="Page Numbers (Top of Page)"/>
        <w:docPartUnique/>
      </w:docPartObj>
    </w:sdtPr>
    <w:sdtContent>
      <w:p w:rsidR="004A2E4A" w:rsidRDefault="006E6466">
        <w:pPr>
          <w:pStyle w:val="a3"/>
          <w:jc w:val="right"/>
        </w:pPr>
        <w:fldSimple w:instr=" PAGE   \* MERGEFORMAT ">
          <w:r w:rsidR="00713B96">
            <w:rPr>
              <w:noProof/>
            </w:rPr>
            <w:t>2</w:t>
          </w:r>
        </w:fldSimple>
      </w:p>
    </w:sdtContent>
  </w:sdt>
  <w:p w:rsidR="004A2E4A" w:rsidRDefault="004A2E4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F92"/>
    <w:rsid w:val="00022B36"/>
    <w:rsid w:val="000527A7"/>
    <w:rsid w:val="00053C61"/>
    <w:rsid w:val="00060B67"/>
    <w:rsid w:val="0006585D"/>
    <w:rsid w:val="000E4336"/>
    <w:rsid w:val="00160F97"/>
    <w:rsid w:val="00164C2C"/>
    <w:rsid w:val="001B6F53"/>
    <w:rsid w:val="001D36DF"/>
    <w:rsid w:val="001F5FE5"/>
    <w:rsid w:val="0020003C"/>
    <w:rsid w:val="002021BA"/>
    <w:rsid w:val="002105EF"/>
    <w:rsid w:val="00222096"/>
    <w:rsid w:val="00242578"/>
    <w:rsid w:val="002769A4"/>
    <w:rsid w:val="00294DAB"/>
    <w:rsid w:val="002B5866"/>
    <w:rsid w:val="002D67DD"/>
    <w:rsid w:val="002F7BFE"/>
    <w:rsid w:val="00333546"/>
    <w:rsid w:val="003503E5"/>
    <w:rsid w:val="00357541"/>
    <w:rsid w:val="00396C6F"/>
    <w:rsid w:val="003A7EE9"/>
    <w:rsid w:val="003F2358"/>
    <w:rsid w:val="0040792C"/>
    <w:rsid w:val="00423D91"/>
    <w:rsid w:val="00432E8F"/>
    <w:rsid w:val="00461E2B"/>
    <w:rsid w:val="00486BEA"/>
    <w:rsid w:val="004A2E4A"/>
    <w:rsid w:val="004B3592"/>
    <w:rsid w:val="0056363D"/>
    <w:rsid w:val="00572897"/>
    <w:rsid w:val="00580625"/>
    <w:rsid w:val="005864A2"/>
    <w:rsid w:val="005C25B6"/>
    <w:rsid w:val="005D6030"/>
    <w:rsid w:val="006367DA"/>
    <w:rsid w:val="006A7CFE"/>
    <w:rsid w:val="006E6466"/>
    <w:rsid w:val="007128C1"/>
    <w:rsid w:val="00713B96"/>
    <w:rsid w:val="00726E9A"/>
    <w:rsid w:val="00727BBE"/>
    <w:rsid w:val="00754DFB"/>
    <w:rsid w:val="007B04BF"/>
    <w:rsid w:val="007D4729"/>
    <w:rsid w:val="007E493D"/>
    <w:rsid w:val="007F5E14"/>
    <w:rsid w:val="008210BD"/>
    <w:rsid w:val="00862292"/>
    <w:rsid w:val="00881642"/>
    <w:rsid w:val="008816B1"/>
    <w:rsid w:val="008F6E7D"/>
    <w:rsid w:val="009208EE"/>
    <w:rsid w:val="009450CB"/>
    <w:rsid w:val="009554D0"/>
    <w:rsid w:val="009712B2"/>
    <w:rsid w:val="009B130F"/>
    <w:rsid w:val="009E5CD9"/>
    <w:rsid w:val="00A20B08"/>
    <w:rsid w:val="00A37953"/>
    <w:rsid w:val="00B04213"/>
    <w:rsid w:val="00B6288F"/>
    <w:rsid w:val="00B7315A"/>
    <w:rsid w:val="00B803DE"/>
    <w:rsid w:val="00BD1F92"/>
    <w:rsid w:val="00BE16C2"/>
    <w:rsid w:val="00BE63C2"/>
    <w:rsid w:val="00C04B14"/>
    <w:rsid w:val="00C36046"/>
    <w:rsid w:val="00C36BC7"/>
    <w:rsid w:val="00C9335B"/>
    <w:rsid w:val="00C958B6"/>
    <w:rsid w:val="00CB4C28"/>
    <w:rsid w:val="00CC59A5"/>
    <w:rsid w:val="00CD6A05"/>
    <w:rsid w:val="00D14186"/>
    <w:rsid w:val="00D97967"/>
    <w:rsid w:val="00DB7052"/>
    <w:rsid w:val="00DF220A"/>
    <w:rsid w:val="00E128CD"/>
    <w:rsid w:val="00E20B27"/>
    <w:rsid w:val="00E210BA"/>
    <w:rsid w:val="00E6749A"/>
    <w:rsid w:val="00EE7454"/>
    <w:rsid w:val="00F07834"/>
    <w:rsid w:val="00F361F3"/>
    <w:rsid w:val="00F83BD3"/>
    <w:rsid w:val="00FB4C94"/>
    <w:rsid w:val="00FE5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184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2016-04-29T00:30:00Z</cp:lastPrinted>
  <dcterms:created xsi:type="dcterms:W3CDTF">2016-05-06T01:01:00Z</dcterms:created>
  <dcterms:modified xsi:type="dcterms:W3CDTF">2016-05-06T01:01:00Z</dcterms:modified>
</cp:coreProperties>
</file>